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C44FF" w14:textId="3641EB2E" w:rsidR="00CD3188" w:rsidRPr="000C6DF1" w:rsidRDefault="00CD3188" w:rsidP="00B22E79">
      <w:pPr>
        <w:pStyle w:val="Ttulo1"/>
        <w:numPr>
          <w:ilvl w:val="0"/>
          <w:numId w:val="0"/>
        </w:numPr>
        <w:spacing w:before="0"/>
        <w:jc w:val="center"/>
      </w:pPr>
      <w:bookmarkStart w:id="0" w:name="_Toc191502345"/>
      <w:r w:rsidRPr="000C6DF1">
        <w:t>ANEXO VI</w:t>
      </w:r>
      <w:r w:rsidR="00237D1E" w:rsidRPr="000C6DF1">
        <w:t xml:space="preserve"> - </w:t>
      </w:r>
      <w:r w:rsidRPr="000C6DF1">
        <w:t>MODELO DE FICHA TÉCNICA</w:t>
      </w:r>
      <w:bookmarkEnd w:id="0"/>
    </w:p>
    <w:p w14:paraId="324FB4BE" w14:textId="77777777" w:rsidR="00CD3188" w:rsidRPr="000C6DF1" w:rsidRDefault="00CD3188" w:rsidP="00CD3188">
      <w:pPr>
        <w:pStyle w:val="Ttulo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lang w:val="pt-BR"/>
        </w:rPr>
      </w:pPr>
    </w:p>
    <w:tbl>
      <w:tblPr>
        <w:tblW w:w="95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595"/>
        <w:gridCol w:w="210"/>
        <w:gridCol w:w="1530"/>
        <w:gridCol w:w="2170"/>
      </w:tblGrid>
      <w:tr w:rsidR="00D00D3C" w:rsidRPr="000C6DF1" w14:paraId="3DC705A0" w14:textId="77777777" w:rsidTr="00711EC0">
        <w:trPr>
          <w:trHeight w:val="375"/>
        </w:trPr>
        <w:tc>
          <w:tcPr>
            <w:tcW w:w="9505" w:type="dxa"/>
            <w:gridSpan w:val="4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D5A927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>Autor do Projeto:</w:t>
            </w:r>
          </w:p>
        </w:tc>
      </w:tr>
      <w:tr w:rsidR="00D00D3C" w:rsidRPr="000C6DF1" w14:paraId="399CB7B9" w14:textId="77777777" w:rsidTr="00711EC0">
        <w:trPr>
          <w:trHeight w:val="621"/>
        </w:trPr>
        <w:tc>
          <w:tcPr>
            <w:tcW w:w="5595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2F9768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>CPF (somente brasileiros):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D020D0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878F99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</w:p>
        </w:tc>
      </w:tr>
      <w:tr w:rsidR="00D00D3C" w:rsidRPr="000C6DF1" w14:paraId="7831C39B" w14:textId="77777777" w:rsidTr="00711EC0">
        <w:trPr>
          <w:trHeight w:val="375"/>
        </w:trPr>
        <w:tc>
          <w:tcPr>
            <w:tcW w:w="9505" w:type="dxa"/>
            <w:gridSpan w:val="4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411790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>Documento Identificação e órgão expedidor:</w:t>
            </w:r>
          </w:p>
        </w:tc>
      </w:tr>
      <w:tr w:rsidR="00D00D3C" w:rsidRPr="000C6DF1" w14:paraId="6D2BAB95" w14:textId="77777777" w:rsidTr="00711EC0">
        <w:trPr>
          <w:trHeight w:val="375"/>
        </w:trPr>
        <w:tc>
          <w:tcPr>
            <w:tcW w:w="9505" w:type="dxa"/>
            <w:gridSpan w:val="4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29F869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>CAU ou Registro Profissional:</w:t>
            </w:r>
          </w:p>
        </w:tc>
      </w:tr>
      <w:tr w:rsidR="00D00D3C" w:rsidRPr="000C6DF1" w14:paraId="3EC9F762" w14:textId="77777777" w:rsidTr="00711EC0">
        <w:trPr>
          <w:trHeight w:val="375"/>
        </w:trPr>
        <w:tc>
          <w:tcPr>
            <w:tcW w:w="9505" w:type="dxa"/>
            <w:gridSpan w:val="4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62725C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>Endereço:</w:t>
            </w:r>
          </w:p>
        </w:tc>
      </w:tr>
      <w:tr w:rsidR="00D00D3C" w:rsidRPr="000C6DF1" w14:paraId="39A95AB4" w14:textId="77777777" w:rsidTr="00711EC0">
        <w:trPr>
          <w:trHeight w:val="375"/>
        </w:trPr>
        <w:tc>
          <w:tcPr>
            <w:tcW w:w="7335" w:type="dxa"/>
            <w:gridSpan w:val="3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243AC6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EFA568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</w:p>
        </w:tc>
      </w:tr>
      <w:tr w:rsidR="00CD3188" w:rsidRPr="000C6DF1" w14:paraId="5C7896B0" w14:textId="77777777" w:rsidTr="00711EC0">
        <w:trPr>
          <w:trHeight w:val="375"/>
        </w:trPr>
        <w:tc>
          <w:tcPr>
            <w:tcW w:w="5805" w:type="dxa"/>
            <w:gridSpan w:val="2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096FA7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>Cidade/Estado/País:</w:t>
            </w:r>
          </w:p>
        </w:tc>
        <w:tc>
          <w:tcPr>
            <w:tcW w:w="3700" w:type="dxa"/>
            <w:gridSpan w:val="2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0D1F5A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</w:p>
        </w:tc>
      </w:tr>
    </w:tbl>
    <w:p w14:paraId="1939B35C" w14:textId="77777777" w:rsidR="00CD3188" w:rsidRPr="000C6DF1" w:rsidRDefault="00CD3188" w:rsidP="00CD3188">
      <w:pPr>
        <w:spacing w:before="240" w:after="160"/>
        <w:jc w:val="both"/>
        <w:rPr>
          <w:rFonts w:eastAsia="Inter"/>
          <w:b/>
          <w:sz w:val="20"/>
          <w:szCs w:val="20"/>
        </w:rPr>
      </w:pPr>
    </w:p>
    <w:tbl>
      <w:tblPr>
        <w:tblW w:w="88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470"/>
        <w:gridCol w:w="4410"/>
      </w:tblGrid>
      <w:tr w:rsidR="00D00D3C" w:rsidRPr="000C6DF1" w14:paraId="764FCE85" w14:textId="77777777" w:rsidTr="00711EC0">
        <w:trPr>
          <w:trHeight w:val="390"/>
        </w:trPr>
        <w:tc>
          <w:tcPr>
            <w:tcW w:w="447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A28698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b/>
                <w:sz w:val="20"/>
                <w:szCs w:val="20"/>
              </w:rPr>
            </w:pPr>
            <w:r w:rsidRPr="000C6DF1">
              <w:rPr>
                <w:rFonts w:eastAsia="Inter"/>
                <w:b/>
                <w:sz w:val="20"/>
                <w:szCs w:val="20"/>
              </w:rPr>
              <w:t>Coautores e Colaboradores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125B92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b/>
                <w:sz w:val="20"/>
                <w:szCs w:val="20"/>
              </w:rPr>
            </w:pPr>
            <w:r w:rsidRPr="000C6DF1">
              <w:rPr>
                <w:rFonts w:eastAsia="Inter"/>
                <w:b/>
                <w:sz w:val="20"/>
                <w:szCs w:val="20"/>
              </w:rPr>
              <w:t>Qualificação</w:t>
            </w:r>
          </w:p>
        </w:tc>
      </w:tr>
      <w:tr w:rsidR="00D00D3C" w:rsidRPr="000C6DF1" w14:paraId="386261A4" w14:textId="77777777" w:rsidTr="00711EC0">
        <w:trPr>
          <w:trHeight w:val="375"/>
        </w:trPr>
        <w:tc>
          <w:tcPr>
            <w:tcW w:w="447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B2C664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 xml:space="preserve"> 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71D0C1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 xml:space="preserve"> </w:t>
            </w:r>
          </w:p>
        </w:tc>
      </w:tr>
      <w:tr w:rsidR="00D00D3C" w:rsidRPr="000C6DF1" w14:paraId="0DDC6900" w14:textId="77777777" w:rsidTr="00711EC0">
        <w:trPr>
          <w:trHeight w:val="375"/>
        </w:trPr>
        <w:tc>
          <w:tcPr>
            <w:tcW w:w="447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48AF24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 xml:space="preserve"> 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73B465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 xml:space="preserve"> </w:t>
            </w:r>
          </w:p>
        </w:tc>
      </w:tr>
      <w:tr w:rsidR="00D00D3C" w:rsidRPr="000C6DF1" w14:paraId="2BACC52C" w14:textId="77777777" w:rsidTr="00711EC0">
        <w:trPr>
          <w:trHeight w:val="375"/>
        </w:trPr>
        <w:tc>
          <w:tcPr>
            <w:tcW w:w="447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B4E477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 xml:space="preserve"> 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AD7D4D" w14:textId="77777777" w:rsidR="00CD3188" w:rsidRPr="000C6DF1" w:rsidRDefault="00CD3188" w:rsidP="00711EC0">
            <w:pPr>
              <w:spacing w:before="240" w:after="100"/>
              <w:jc w:val="both"/>
              <w:rPr>
                <w:rFonts w:eastAsia="Inter"/>
                <w:sz w:val="20"/>
                <w:szCs w:val="20"/>
              </w:rPr>
            </w:pPr>
            <w:r w:rsidRPr="000C6DF1">
              <w:rPr>
                <w:rFonts w:eastAsia="Inter"/>
                <w:sz w:val="20"/>
                <w:szCs w:val="20"/>
              </w:rPr>
              <w:t xml:space="preserve"> </w:t>
            </w:r>
          </w:p>
        </w:tc>
      </w:tr>
    </w:tbl>
    <w:p w14:paraId="1E14E66E" w14:textId="77777777" w:rsidR="00CD3188" w:rsidRPr="000C6DF1" w:rsidRDefault="00CD3188" w:rsidP="00CD3188">
      <w:pPr>
        <w:spacing w:before="240" w:after="100"/>
        <w:jc w:val="both"/>
        <w:rPr>
          <w:rFonts w:eastAsia="Inter"/>
          <w:sz w:val="20"/>
          <w:szCs w:val="20"/>
        </w:rPr>
      </w:pPr>
      <w:r w:rsidRPr="000C6DF1">
        <w:rPr>
          <w:rFonts w:eastAsia="Inter"/>
          <w:sz w:val="20"/>
          <w:szCs w:val="20"/>
        </w:rPr>
        <w:t xml:space="preserve"> </w:t>
      </w:r>
    </w:p>
    <w:p w14:paraId="22D8BB57" w14:textId="77777777" w:rsidR="00CD3188" w:rsidRPr="000C6DF1" w:rsidRDefault="00CD3188" w:rsidP="00CD3188">
      <w:pPr>
        <w:pStyle w:val="NormalWeb"/>
        <w:spacing w:before="0" w:beforeAutospacing="0" w:after="0" w:afterAutospacing="0" w:line="360" w:lineRule="auto"/>
        <w:jc w:val="both"/>
      </w:pPr>
      <w:r w:rsidRPr="000C6DF1">
        <w:t>[Local], [Data]</w:t>
      </w:r>
    </w:p>
    <w:p w14:paraId="6F97C6FA" w14:textId="77777777" w:rsidR="00CD3188" w:rsidRPr="000C6DF1" w:rsidRDefault="00CD3188" w:rsidP="00CD3188">
      <w:pPr>
        <w:pStyle w:val="NormalWeb"/>
        <w:spacing w:before="0" w:beforeAutospacing="0" w:after="0" w:afterAutospacing="0" w:line="360" w:lineRule="auto"/>
        <w:jc w:val="both"/>
      </w:pPr>
      <w:r w:rsidRPr="000C6DF1">
        <w:t>[Assinatura]</w:t>
      </w:r>
      <w:r w:rsidRPr="000C6DF1">
        <w:br/>
        <w:t>[Nome Completo]</w:t>
      </w:r>
    </w:p>
    <w:p w14:paraId="111A14FE" w14:textId="3453F469" w:rsidR="00CD3188" w:rsidRPr="00D00D3C" w:rsidRDefault="00CD3188" w:rsidP="00D850F4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  <w:r w:rsidRPr="000C6DF1">
        <w:t>[Documento de Identidade]</w:t>
      </w:r>
    </w:p>
    <w:p w14:paraId="1CA9EF4B" w14:textId="77777777" w:rsidR="00CD3188" w:rsidRPr="00D00D3C" w:rsidRDefault="00CD3188" w:rsidP="00CD3188">
      <w:pPr>
        <w:spacing w:line="276" w:lineRule="auto"/>
        <w:jc w:val="center"/>
        <w:rPr>
          <w:b/>
          <w:bCs/>
        </w:rPr>
      </w:pPr>
    </w:p>
    <w:p w14:paraId="3E4DCDC3" w14:textId="77777777" w:rsidR="00CD3188" w:rsidRPr="00D00D3C" w:rsidRDefault="00CD3188" w:rsidP="00CD3188">
      <w:pPr>
        <w:spacing w:line="276" w:lineRule="auto"/>
        <w:jc w:val="center"/>
        <w:rPr>
          <w:b/>
          <w:bCs/>
        </w:rPr>
      </w:pPr>
    </w:p>
    <w:p w14:paraId="37A5C23F" w14:textId="77777777" w:rsidR="000E5D10" w:rsidRPr="00D00D3C" w:rsidRDefault="000E5D10" w:rsidP="008B7C48">
      <w:pPr>
        <w:pStyle w:val="1TextogeralJLAA"/>
        <w:rPr>
          <w:color w:val="auto"/>
        </w:rPr>
      </w:pPr>
    </w:p>
    <w:sectPr w:rsidR="000E5D10" w:rsidRPr="00D00D3C" w:rsidSect="00043A2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234" w:right="851" w:bottom="1985" w:left="1134" w:header="283" w:footer="28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92E98" w14:textId="77777777" w:rsidR="00C27E1B" w:rsidRPr="005B27FC" w:rsidRDefault="00C27E1B" w:rsidP="00F9687E">
      <w:pPr>
        <w:pStyle w:val="Texto"/>
      </w:pPr>
      <w:r w:rsidRPr="005B27FC">
        <w:separator/>
      </w:r>
    </w:p>
  </w:endnote>
  <w:endnote w:type="continuationSeparator" w:id="0">
    <w:p w14:paraId="51E24375" w14:textId="77777777" w:rsidR="00C27E1B" w:rsidRPr="005B27FC" w:rsidRDefault="00C27E1B" w:rsidP="00F9687E">
      <w:pPr>
        <w:pStyle w:val="Texto"/>
      </w:pPr>
      <w:r w:rsidRPr="005B27FC">
        <w:continuationSeparator/>
      </w:r>
    </w:p>
  </w:endnote>
  <w:endnote w:type="continuationNotice" w:id="1">
    <w:p w14:paraId="4999A47A" w14:textId="77777777" w:rsidR="00C27E1B" w:rsidRPr="005B27FC" w:rsidRDefault="00C27E1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rimson Text">
    <w:charset w:val="00"/>
    <w:family w:val="auto"/>
    <w:pitch w:val="variable"/>
    <w:sig w:usb0="A00002FF" w:usb1="5000C06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rlow">
    <w:altName w:val="Barlow"/>
    <w:charset w:val="00"/>
    <w:family w:val="auto"/>
    <w:pitch w:val="variable"/>
    <w:sig w:usb0="20000007" w:usb1="00000000" w:usb2="00000000" w:usb3="00000000" w:csb0="00000193" w:csb1="00000000"/>
  </w:font>
  <w:font w:name="Inter">
    <w:altName w:val="Calibri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9D5F6" w14:textId="77777777" w:rsidR="00043A2C" w:rsidRDefault="00043A2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28696" w14:textId="3356FFD1" w:rsidR="000004BB" w:rsidRDefault="00277F98" w:rsidP="009175D4">
    <w:pPr>
      <w:pStyle w:val="Rodap"/>
      <w:jc w:val="center"/>
      <w:rPr>
        <w:sz w:val="16"/>
        <w:szCs w:val="16"/>
        <w:lang w:val="pt-BR"/>
      </w:rPr>
    </w:pPr>
    <w:r>
      <w:rPr>
        <w:noProof/>
        <w:sz w:val="16"/>
        <w:szCs w:val="16"/>
        <w:lang w:val="pt-BR"/>
      </w:rPr>
      <w:drawing>
        <wp:inline distT="0" distB="0" distL="0" distR="0" wp14:anchorId="701E293A" wp14:editId="4E60EAE2">
          <wp:extent cx="3265714" cy="598814"/>
          <wp:effectExtent l="0" t="0" r="0" b="0"/>
          <wp:docPr id="4152020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202058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164" b="17164"/>
                  <a:stretch>
                    <a:fillRect/>
                  </a:stretch>
                </pic:blipFill>
                <pic:spPr bwMode="auto">
                  <a:xfrm>
                    <a:off x="0" y="0"/>
                    <a:ext cx="3265714" cy="59881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CA736A9" w14:textId="77777777" w:rsidR="00277F98" w:rsidRPr="000004BB" w:rsidRDefault="00277F98" w:rsidP="009175D4">
    <w:pPr>
      <w:pStyle w:val="Rodap"/>
      <w:jc w:val="center"/>
      <w:rPr>
        <w:sz w:val="16"/>
        <w:szCs w:val="16"/>
        <w:lang w:val="pt-B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82712" w14:textId="77777777" w:rsidR="00043A2C" w:rsidRDefault="00043A2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97102" w14:textId="77777777" w:rsidR="00C27E1B" w:rsidRPr="005B27FC" w:rsidRDefault="00C27E1B" w:rsidP="004E36B6">
      <w:pPr>
        <w:pStyle w:val="Texto"/>
        <w:ind w:firstLine="0"/>
      </w:pPr>
      <w:r w:rsidRPr="005B27FC">
        <w:t xml:space="preserve">_______________ </w:t>
      </w:r>
    </w:p>
    <w:p w14:paraId="3BC13211" w14:textId="77777777" w:rsidR="00C27E1B" w:rsidRPr="005B27FC" w:rsidRDefault="00C27E1B" w:rsidP="004E36B6">
      <w:pPr>
        <w:pStyle w:val="Texto"/>
        <w:ind w:firstLine="0"/>
      </w:pPr>
    </w:p>
  </w:footnote>
  <w:footnote w:type="continuationSeparator" w:id="0">
    <w:p w14:paraId="1446D0E9" w14:textId="77777777" w:rsidR="00C27E1B" w:rsidRPr="005B27FC" w:rsidRDefault="00C27E1B" w:rsidP="00F9687E">
      <w:pPr>
        <w:pStyle w:val="Texto"/>
      </w:pPr>
      <w:r w:rsidRPr="005B27FC">
        <w:continuationSeparator/>
      </w:r>
    </w:p>
  </w:footnote>
  <w:footnote w:type="continuationNotice" w:id="1">
    <w:p w14:paraId="72E0CB91" w14:textId="77777777" w:rsidR="00C27E1B" w:rsidRPr="005B27FC" w:rsidRDefault="00C27E1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B885" w14:textId="2B3FCC25" w:rsidR="00E74E83" w:rsidRPr="005B27FC" w:rsidRDefault="00000000">
    <w:pPr>
      <w:pStyle w:val="Cabealho"/>
      <w:rPr>
        <w:lang w:val="pt-BR"/>
      </w:rPr>
    </w:pPr>
    <w:r>
      <w:rPr>
        <w:noProof/>
        <w:lang w:val="pt-BR"/>
      </w:rPr>
      <w:pict w14:anchorId="62831B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642922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2025_base fundo word padrã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3A3B" w14:textId="068124D5" w:rsidR="00D850F4" w:rsidRDefault="00D850F4" w:rsidP="00F570F1">
    <w:pPr>
      <w:pStyle w:val="Cabealho"/>
      <w:ind w:left="-284" w:right="423"/>
      <w:jc w:val="right"/>
      <w:rPr>
        <w:sz w:val="20"/>
        <w:szCs w:val="16"/>
        <w:lang w:val="pt-BR"/>
      </w:rPr>
    </w:pPr>
    <w:r>
      <w:rPr>
        <w:noProof/>
      </w:rPr>
      <w:drawing>
        <wp:inline distT="0" distB="0" distL="0" distR="0" wp14:anchorId="1E8E24E0" wp14:editId="6ED94D6F">
          <wp:extent cx="6477000" cy="1282625"/>
          <wp:effectExtent l="0" t="0" r="0" b="0"/>
          <wp:docPr id="56836549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365499" name="Imagem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5" r="69"/>
                  <a:stretch/>
                </pic:blipFill>
                <pic:spPr bwMode="auto">
                  <a:xfrm>
                    <a:off x="0" y="0"/>
                    <a:ext cx="6478650" cy="12829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8EA2C10" w14:textId="77777777" w:rsidR="00F570F1" w:rsidRPr="00AB63AC" w:rsidRDefault="00F570F1" w:rsidP="00F570F1">
    <w:pPr>
      <w:pStyle w:val="Cabealho"/>
      <w:ind w:left="-284" w:right="423"/>
      <w:jc w:val="right"/>
      <w:rPr>
        <w:sz w:val="20"/>
        <w:szCs w:val="16"/>
        <w:lang w:val="pt-B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3BE55" w14:textId="77C101F7" w:rsidR="00E74E83" w:rsidRPr="005B27FC" w:rsidRDefault="00000000">
    <w:pPr>
      <w:pStyle w:val="Cabealho"/>
      <w:rPr>
        <w:lang w:val="pt-BR"/>
      </w:rPr>
    </w:pPr>
    <w:r>
      <w:rPr>
        <w:noProof/>
        <w:lang w:val="pt-BR"/>
      </w:rPr>
      <w:pict w14:anchorId="2C763D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642921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2025_base fundo word padrã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"/>
      <w:lvlJc w:val="left"/>
      <w:pPr>
        <w:tabs>
          <w:tab w:val="num" w:pos="-3545"/>
        </w:tabs>
        <w:ind w:left="-2116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2BD3371"/>
    <w:multiLevelType w:val="hybridMultilevel"/>
    <w:tmpl w:val="BA3E6C30"/>
    <w:lvl w:ilvl="0" w:tplc="2BE0BA6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22BBA"/>
    <w:multiLevelType w:val="hybridMultilevel"/>
    <w:tmpl w:val="E904041C"/>
    <w:lvl w:ilvl="0" w:tplc="6B5C0C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D17C3"/>
    <w:multiLevelType w:val="hybridMultilevel"/>
    <w:tmpl w:val="30C0A158"/>
    <w:lvl w:ilvl="0" w:tplc="0C74233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85E22"/>
    <w:multiLevelType w:val="hybridMultilevel"/>
    <w:tmpl w:val="8614284A"/>
    <w:lvl w:ilvl="0" w:tplc="05F273BA">
      <w:start w:val="1"/>
      <w:numFmt w:val="lowerRoman"/>
      <w:pStyle w:val="Alnealetras"/>
      <w:lvlText w:val="%1."/>
      <w:lvlJc w:val="right"/>
      <w:pPr>
        <w:ind w:left="1429" w:hanging="360"/>
      </w:pPr>
      <w:rPr>
        <w:rFonts w:hint="default"/>
        <w:b w:val="0"/>
        <w:bCs/>
        <w:color w:val="auto"/>
      </w:rPr>
    </w:lvl>
    <w:lvl w:ilvl="1" w:tplc="EB1AFCE8">
      <w:start w:val="1"/>
      <w:numFmt w:val="bullet"/>
      <w:lvlText w:val="-"/>
      <w:lvlJc w:val="left"/>
      <w:pPr>
        <w:ind w:left="1778" w:hanging="360"/>
      </w:pPr>
      <w:rPr>
        <w:rFonts w:ascii="Arial" w:hAnsi="Arial" w:hint="default"/>
      </w:rPr>
    </w:lvl>
    <w:lvl w:ilvl="2" w:tplc="0416001B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4702345"/>
    <w:multiLevelType w:val="hybridMultilevel"/>
    <w:tmpl w:val="DE0AE7BA"/>
    <w:lvl w:ilvl="0" w:tplc="40CC325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AD373C"/>
    <w:multiLevelType w:val="multilevel"/>
    <w:tmpl w:val="E542DA9E"/>
    <w:lvl w:ilvl="0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4B0363"/>
    <w:multiLevelType w:val="multilevel"/>
    <w:tmpl w:val="C338B7DA"/>
    <w:styleLink w:val="Style2"/>
    <w:lvl w:ilvl="0">
      <w:start w:val="1"/>
      <w:numFmt w:val="low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E12344"/>
    <w:multiLevelType w:val="hybridMultilevel"/>
    <w:tmpl w:val="48CE9D02"/>
    <w:lvl w:ilvl="0" w:tplc="1E8E8B3E">
      <w:start w:val="1"/>
      <w:numFmt w:val="upperLetter"/>
      <w:pStyle w:val="Apndice"/>
      <w:lvlText w:val="APÊNDICE %1"/>
      <w:lvlJc w:val="left"/>
      <w:pPr>
        <w:ind w:left="786" w:hanging="360"/>
      </w:pPr>
      <w:rPr>
        <w:rFonts w:ascii="Arial" w:hAnsi="Arial" w:hint="default"/>
        <w:b/>
        <w:i w:val="0"/>
        <w:caps/>
        <w:strike w:val="0"/>
        <w:dstrike w:val="0"/>
        <w:vanish w:val="0"/>
        <w:color w:val="auto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9339D"/>
    <w:multiLevelType w:val="multilevel"/>
    <w:tmpl w:val="7CDA157E"/>
    <w:lvl w:ilvl="0">
      <w:start w:val="1"/>
      <w:numFmt w:val="decimal"/>
      <w:pStyle w:val="Ttulo1"/>
      <w:suff w:val="space"/>
      <w:lvlText w:val="%1"/>
      <w:lvlJc w:val="left"/>
      <w:pPr>
        <w:ind w:left="432" w:hanging="432"/>
      </w:pPr>
      <w:rPr>
        <w:rFonts w:hint="default"/>
        <w:sz w:val="28"/>
        <w:szCs w:val="28"/>
      </w:rPr>
    </w:lvl>
    <w:lvl w:ilvl="1">
      <w:start w:val="1"/>
      <w:numFmt w:val="decimal"/>
      <w:pStyle w:val="Ttulo2"/>
      <w:suff w:val="space"/>
      <w:lvlText w:val="%1.%2"/>
      <w:lvlJc w:val="left"/>
      <w:pPr>
        <w:ind w:left="6814" w:hanging="576"/>
      </w:pPr>
      <w:rPr>
        <w:rFonts w:hint="default"/>
        <w:b/>
        <w:bCs w:val="0"/>
        <w:color w:val="auto"/>
      </w:rPr>
    </w:lvl>
    <w:lvl w:ilvl="2">
      <w:start w:val="1"/>
      <w:numFmt w:val="decimal"/>
      <w:pStyle w:val="Ttulo3"/>
      <w:suff w:val="space"/>
      <w:lvlText w:val="%1.%2.%3"/>
      <w:lvlJc w:val="left"/>
      <w:pPr>
        <w:ind w:left="151" w:hanging="720"/>
      </w:pPr>
      <w:rPr>
        <w:rFonts w:hint="default"/>
        <w:b w:val="0"/>
        <w:bCs w:val="0"/>
        <w:i w:val="0"/>
        <w:iCs w:val="0"/>
        <w:color w:val="auto"/>
        <w:u w:val="none"/>
      </w:rPr>
    </w:lvl>
    <w:lvl w:ilvl="3">
      <w:start w:val="1"/>
      <w:numFmt w:val="decimal"/>
      <w:pStyle w:val="Ttulo4"/>
      <w:lvlText w:val="%1.%2.%3.%4"/>
      <w:lvlJc w:val="left"/>
      <w:pPr>
        <w:ind w:left="-2681" w:hanging="864"/>
      </w:pPr>
      <w:rPr>
        <w:u w:val="single"/>
      </w:rPr>
    </w:lvl>
    <w:lvl w:ilvl="4">
      <w:start w:val="1"/>
      <w:numFmt w:val="decimal"/>
      <w:lvlText w:val="%1.%2.%3.%4.%5"/>
      <w:lvlJc w:val="left"/>
      <w:pPr>
        <w:ind w:left="-2537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-2393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-2249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-2105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-1961" w:hanging="1584"/>
      </w:pPr>
      <w:rPr>
        <w:rFonts w:hint="default"/>
      </w:rPr>
    </w:lvl>
  </w:abstractNum>
  <w:abstractNum w:abstractNumId="10" w15:restartNumberingAfterBreak="0">
    <w:nsid w:val="46D359C0"/>
    <w:multiLevelType w:val="multilevel"/>
    <w:tmpl w:val="C338B7DA"/>
    <w:styleLink w:val="Style1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4E3B7F"/>
    <w:multiLevelType w:val="multilevel"/>
    <w:tmpl w:val="ECCCD024"/>
    <w:lvl w:ilvl="0">
      <w:numFmt w:val="none"/>
      <w:pStyle w:val="Ttulops-textual"/>
      <w:lvlText w:val="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4A682F39"/>
    <w:multiLevelType w:val="hybridMultilevel"/>
    <w:tmpl w:val="DEF4EBFE"/>
    <w:lvl w:ilvl="0" w:tplc="68F4D5A0">
      <w:start w:val="1"/>
      <w:numFmt w:val="lowerRoman"/>
      <w:lvlText w:val="(%1)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4F744F32"/>
    <w:multiLevelType w:val="hybridMultilevel"/>
    <w:tmpl w:val="6A6C1B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C979D0"/>
    <w:multiLevelType w:val="hybridMultilevel"/>
    <w:tmpl w:val="FC803C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AB12D2"/>
    <w:multiLevelType w:val="hybridMultilevel"/>
    <w:tmpl w:val="AE6A9E22"/>
    <w:lvl w:ilvl="0" w:tplc="66EE1ED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00312E"/>
    <w:multiLevelType w:val="hybridMultilevel"/>
    <w:tmpl w:val="0FC437C6"/>
    <w:lvl w:ilvl="0" w:tplc="988EE948">
      <w:start w:val="1"/>
      <w:numFmt w:val="upperLetter"/>
      <w:pStyle w:val="Anexo"/>
      <w:lvlText w:val="ANEXO %1"/>
      <w:lvlJc w:val="left"/>
      <w:pPr>
        <w:ind w:left="502" w:hanging="360"/>
      </w:pPr>
      <w:rPr>
        <w:rFonts w:ascii="Arial" w:hAnsi="Arial" w:hint="default"/>
        <w:b/>
        <w:i w:val="0"/>
        <w:caps/>
        <w:strike w:val="0"/>
        <w:dstrike w:val="0"/>
        <w:vanish w:val="0"/>
        <w:color w:val="auto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E7501F"/>
    <w:multiLevelType w:val="hybridMultilevel"/>
    <w:tmpl w:val="E3FE054C"/>
    <w:lvl w:ilvl="0" w:tplc="7F88FDE6">
      <w:start w:val="1"/>
      <w:numFmt w:val="decimalZero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 w15:restartNumberingAfterBreak="0">
    <w:nsid w:val="65A24293"/>
    <w:multiLevelType w:val="multilevel"/>
    <w:tmpl w:val="72E8A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4004179">
    <w:abstractNumId w:val="9"/>
  </w:num>
  <w:num w:numId="2" w16cid:durableId="1786773921">
    <w:abstractNumId w:val="8"/>
  </w:num>
  <w:num w:numId="3" w16cid:durableId="757486880">
    <w:abstractNumId w:val="16"/>
  </w:num>
  <w:num w:numId="4" w16cid:durableId="507333845">
    <w:abstractNumId w:val="4"/>
  </w:num>
  <w:num w:numId="5" w16cid:durableId="1911043036">
    <w:abstractNumId w:val="11"/>
  </w:num>
  <w:num w:numId="6" w16cid:durableId="1818297583">
    <w:abstractNumId w:val="10"/>
  </w:num>
  <w:num w:numId="7" w16cid:durableId="546600164">
    <w:abstractNumId w:val="7"/>
  </w:num>
  <w:num w:numId="8" w16cid:durableId="1336375895">
    <w:abstractNumId w:val="5"/>
  </w:num>
  <w:num w:numId="9" w16cid:durableId="1526094347">
    <w:abstractNumId w:val="15"/>
  </w:num>
  <w:num w:numId="10" w16cid:durableId="1178808003">
    <w:abstractNumId w:val="2"/>
  </w:num>
  <w:num w:numId="11" w16cid:durableId="270363688">
    <w:abstractNumId w:val="3"/>
  </w:num>
  <w:num w:numId="12" w16cid:durableId="278101432">
    <w:abstractNumId w:val="17"/>
  </w:num>
  <w:num w:numId="13" w16cid:durableId="1328170619">
    <w:abstractNumId w:val="1"/>
  </w:num>
  <w:num w:numId="14" w16cid:durableId="976181782">
    <w:abstractNumId w:val="6"/>
  </w:num>
  <w:num w:numId="15" w16cid:durableId="522741360">
    <w:abstractNumId w:val="12"/>
  </w:num>
  <w:num w:numId="16" w16cid:durableId="117844802">
    <w:abstractNumId w:val="13"/>
  </w:num>
  <w:num w:numId="17" w16cid:durableId="1378705356">
    <w:abstractNumId w:val="18"/>
  </w:num>
  <w:num w:numId="18" w16cid:durableId="187568936">
    <w:abstractNumId w:val="4"/>
    <w:lvlOverride w:ilvl="0">
      <w:startOverride w:val="1"/>
    </w:lvlOverride>
  </w:num>
  <w:num w:numId="19" w16cid:durableId="899562910">
    <w:abstractNumId w:val="4"/>
    <w:lvlOverride w:ilvl="0">
      <w:startOverride w:val="1"/>
    </w:lvlOverride>
  </w:num>
  <w:num w:numId="20" w16cid:durableId="1559239814">
    <w:abstractNumId w:val="4"/>
    <w:lvlOverride w:ilvl="0">
      <w:startOverride w:val="1"/>
    </w:lvlOverride>
  </w:num>
  <w:num w:numId="21" w16cid:durableId="523597399">
    <w:abstractNumId w:val="4"/>
    <w:lvlOverride w:ilvl="0">
      <w:startOverride w:val="1"/>
    </w:lvlOverride>
  </w:num>
  <w:num w:numId="22" w16cid:durableId="305085338">
    <w:abstractNumId w:val="4"/>
    <w:lvlOverride w:ilvl="0">
      <w:startOverride w:val="1"/>
    </w:lvlOverride>
  </w:num>
  <w:num w:numId="23" w16cid:durableId="745227644">
    <w:abstractNumId w:val="4"/>
    <w:lvlOverride w:ilvl="0">
      <w:startOverride w:val="1"/>
    </w:lvlOverride>
  </w:num>
  <w:num w:numId="24" w16cid:durableId="1751392669">
    <w:abstractNumId w:val="4"/>
    <w:lvlOverride w:ilvl="0">
      <w:startOverride w:val="1"/>
    </w:lvlOverride>
  </w:num>
  <w:num w:numId="25" w16cid:durableId="1018585695">
    <w:abstractNumId w:val="4"/>
    <w:lvlOverride w:ilvl="0">
      <w:startOverride w:val="1"/>
    </w:lvlOverride>
  </w:num>
  <w:num w:numId="26" w16cid:durableId="664435449">
    <w:abstractNumId w:val="4"/>
    <w:lvlOverride w:ilvl="0">
      <w:startOverride w:val="1"/>
    </w:lvlOverride>
  </w:num>
  <w:num w:numId="27" w16cid:durableId="1041049356">
    <w:abstractNumId w:val="4"/>
    <w:lvlOverride w:ilvl="0">
      <w:startOverride w:val="1"/>
    </w:lvlOverride>
  </w:num>
  <w:num w:numId="28" w16cid:durableId="788670411">
    <w:abstractNumId w:val="4"/>
    <w:lvlOverride w:ilvl="0">
      <w:startOverride w:val="1"/>
    </w:lvlOverride>
  </w:num>
  <w:num w:numId="29" w16cid:durableId="1404644399">
    <w:abstractNumId w:val="4"/>
    <w:lvlOverride w:ilvl="0">
      <w:startOverride w:val="1"/>
    </w:lvlOverride>
  </w:num>
  <w:num w:numId="30" w16cid:durableId="936257647">
    <w:abstractNumId w:val="4"/>
    <w:lvlOverride w:ilvl="0">
      <w:startOverride w:val="1"/>
    </w:lvlOverride>
  </w:num>
  <w:num w:numId="31" w16cid:durableId="323313562">
    <w:abstractNumId w:val="4"/>
    <w:lvlOverride w:ilvl="0">
      <w:startOverride w:val="1"/>
    </w:lvlOverride>
  </w:num>
  <w:num w:numId="32" w16cid:durableId="1902935840">
    <w:abstractNumId w:val="14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isplayBackgroundShape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BA6"/>
    <w:rsid w:val="000004BB"/>
    <w:rsid w:val="000005AB"/>
    <w:rsid w:val="00000721"/>
    <w:rsid w:val="00000936"/>
    <w:rsid w:val="00000FED"/>
    <w:rsid w:val="000013E7"/>
    <w:rsid w:val="0000184C"/>
    <w:rsid w:val="00001964"/>
    <w:rsid w:val="00001C4A"/>
    <w:rsid w:val="00001E2D"/>
    <w:rsid w:val="00001F58"/>
    <w:rsid w:val="00002A6D"/>
    <w:rsid w:val="00002AA0"/>
    <w:rsid w:val="00003085"/>
    <w:rsid w:val="000032C6"/>
    <w:rsid w:val="000032F5"/>
    <w:rsid w:val="00003471"/>
    <w:rsid w:val="0000351C"/>
    <w:rsid w:val="0000364A"/>
    <w:rsid w:val="00003CE8"/>
    <w:rsid w:val="00003E0F"/>
    <w:rsid w:val="00003F4D"/>
    <w:rsid w:val="00004054"/>
    <w:rsid w:val="0000415E"/>
    <w:rsid w:val="000041FA"/>
    <w:rsid w:val="00004274"/>
    <w:rsid w:val="00004430"/>
    <w:rsid w:val="00004597"/>
    <w:rsid w:val="00004A65"/>
    <w:rsid w:val="00004AD3"/>
    <w:rsid w:val="00004CDD"/>
    <w:rsid w:val="00004DEF"/>
    <w:rsid w:val="00004F8F"/>
    <w:rsid w:val="00005110"/>
    <w:rsid w:val="00005204"/>
    <w:rsid w:val="00005A11"/>
    <w:rsid w:val="00005CBD"/>
    <w:rsid w:val="00006034"/>
    <w:rsid w:val="000061A5"/>
    <w:rsid w:val="00006254"/>
    <w:rsid w:val="00006A3E"/>
    <w:rsid w:val="00007032"/>
    <w:rsid w:val="00007D68"/>
    <w:rsid w:val="00007E98"/>
    <w:rsid w:val="00010166"/>
    <w:rsid w:val="000107E3"/>
    <w:rsid w:val="0001091C"/>
    <w:rsid w:val="00010976"/>
    <w:rsid w:val="00010CE4"/>
    <w:rsid w:val="00010D07"/>
    <w:rsid w:val="00011034"/>
    <w:rsid w:val="00011070"/>
    <w:rsid w:val="000111A7"/>
    <w:rsid w:val="00011237"/>
    <w:rsid w:val="00011511"/>
    <w:rsid w:val="00011619"/>
    <w:rsid w:val="00011C40"/>
    <w:rsid w:val="00011D28"/>
    <w:rsid w:val="00011D6C"/>
    <w:rsid w:val="00011DCF"/>
    <w:rsid w:val="00011E32"/>
    <w:rsid w:val="00011EE7"/>
    <w:rsid w:val="00012302"/>
    <w:rsid w:val="000123ED"/>
    <w:rsid w:val="000129AF"/>
    <w:rsid w:val="00012A2F"/>
    <w:rsid w:val="00012D3C"/>
    <w:rsid w:val="00012EFD"/>
    <w:rsid w:val="00012F20"/>
    <w:rsid w:val="0001318A"/>
    <w:rsid w:val="00013453"/>
    <w:rsid w:val="0001352F"/>
    <w:rsid w:val="00013C8A"/>
    <w:rsid w:val="00013FA9"/>
    <w:rsid w:val="000140BD"/>
    <w:rsid w:val="000140CB"/>
    <w:rsid w:val="00014A7D"/>
    <w:rsid w:val="000150AE"/>
    <w:rsid w:val="00015320"/>
    <w:rsid w:val="00015373"/>
    <w:rsid w:val="00015996"/>
    <w:rsid w:val="00015D1B"/>
    <w:rsid w:val="00015E6F"/>
    <w:rsid w:val="0001644F"/>
    <w:rsid w:val="000165CF"/>
    <w:rsid w:val="000168EC"/>
    <w:rsid w:val="00016AD2"/>
    <w:rsid w:val="00017B3A"/>
    <w:rsid w:val="00017C29"/>
    <w:rsid w:val="00017C7D"/>
    <w:rsid w:val="00017EF4"/>
    <w:rsid w:val="0002000C"/>
    <w:rsid w:val="0002001A"/>
    <w:rsid w:val="00020405"/>
    <w:rsid w:val="00020609"/>
    <w:rsid w:val="0002065C"/>
    <w:rsid w:val="0002072E"/>
    <w:rsid w:val="00020EAC"/>
    <w:rsid w:val="000217B7"/>
    <w:rsid w:val="000218D7"/>
    <w:rsid w:val="00021AA1"/>
    <w:rsid w:val="00022151"/>
    <w:rsid w:val="0002220A"/>
    <w:rsid w:val="0002227C"/>
    <w:rsid w:val="00022674"/>
    <w:rsid w:val="000227F7"/>
    <w:rsid w:val="00022941"/>
    <w:rsid w:val="00022D7F"/>
    <w:rsid w:val="00022D8E"/>
    <w:rsid w:val="00023EF0"/>
    <w:rsid w:val="00023F4D"/>
    <w:rsid w:val="00024697"/>
    <w:rsid w:val="00024920"/>
    <w:rsid w:val="00024995"/>
    <w:rsid w:val="00024B93"/>
    <w:rsid w:val="00025156"/>
    <w:rsid w:val="0002522B"/>
    <w:rsid w:val="000253CA"/>
    <w:rsid w:val="00025754"/>
    <w:rsid w:val="000259DE"/>
    <w:rsid w:val="00025CD2"/>
    <w:rsid w:val="000260C5"/>
    <w:rsid w:val="00026262"/>
    <w:rsid w:val="00026F16"/>
    <w:rsid w:val="000270B3"/>
    <w:rsid w:val="00027ADC"/>
    <w:rsid w:val="000300FB"/>
    <w:rsid w:val="000301E8"/>
    <w:rsid w:val="000303FD"/>
    <w:rsid w:val="00030C7C"/>
    <w:rsid w:val="00030EEC"/>
    <w:rsid w:val="000310C0"/>
    <w:rsid w:val="00031735"/>
    <w:rsid w:val="00031877"/>
    <w:rsid w:val="000318EA"/>
    <w:rsid w:val="00031A5A"/>
    <w:rsid w:val="00031CB5"/>
    <w:rsid w:val="00031D36"/>
    <w:rsid w:val="00031E6F"/>
    <w:rsid w:val="000324E8"/>
    <w:rsid w:val="000325EF"/>
    <w:rsid w:val="00032D0B"/>
    <w:rsid w:val="00032F2E"/>
    <w:rsid w:val="000334EB"/>
    <w:rsid w:val="00033C23"/>
    <w:rsid w:val="00033CB3"/>
    <w:rsid w:val="00034887"/>
    <w:rsid w:val="000356B1"/>
    <w:rsid w:val="000358D0"/>
    <w:rsid w:val="00035C93"/>
    <w:rsid w:val="000362D9"/>
    <w:rsid w:val="00036770"/>
    <w:rsid w:val="00036A16"/>
    <w:rsid w:val="00036F93"/>
    <w:rsid w:val="00036FE8"/>
    <w:rsid w:val="000373CF"/>
    <w:rsid w:val="000404AA"/>
    <w:rsid w:val="00040531"/>
    <w:rsid w:val="00040A76"/>
    <w:rsid w:val="00040F6E"/>
    <w:rsid w:val="0004125F"/>
    <w:rsid w:val="000416B2"/>
    <w:rsid w:val="00041B84"/>
    <w:rsid w:val="00041D2B"/>
    <w:rsid w:val="00042303"/>
    <w:rsid w:val="00042431"/>
    <w:rsid w:val="00042647"/>
    <w:rsid w:val="0004312F"/>
    <w:rsid w:val="000433F9"/>
    <w:rsid w:val="0004353A"/>
    <w:rsid w:val="000435D6"/>
    <w:rsid w:val="0004368D"/>
    <w:rsid w:val="00043A2C"/>
    <w:rsid w:val="00043D67"/>
    <w:rsid w:val="000440FA"/>
    <w:rsid w:val="00044B10"/>
    <w:rsid w:val="00044EF2"/>
    <w:rsid w:val="00045152"/>
    <w:rsid w:val="00045571"/>
    <w:rsid w:val="00045771"/>
    <w:rsid w:val="00045AB5"/>
    <w:rsid w:val="00045BE2"/>
    <w:rsid w:val="00045BF4"/>
    <w:rsid w:val="00045C20"/>
    <w:rsid w:val="00045E14"/>
    <w:rsid w:val="00046372"/>
    <w:rsid w:val="0004650A"/>
    <w:rsid w:val="00047580"/>
    <w:rsid w:val="000475B0"/>
    <w:rsid w:val="000476AE"/>
    <w:rsid w:val="00047975"/>
    <w:rsid w:val="00047AF2"/>
    <w:rsid w:val="00047B01"/>
    <w:rsid w:val="00047F99"/>
    <w:rsid w:val="00050434"/>
    <w:rsid w:val="000505C3"/>
    <w:rsid w:val="000505F8"/>
    <w:rsid w:val="00050B08"/>
    <w:rsid w:val="00050FD7"/>
    <w:rsid w:val="00051D8A"/>
    <w:rsid w:val="00051E83"/>
    <w:rsid w:val="0005208E"/>
    <w:rsid w:val="00052400"/>
    <w:rsid w:val="00052575"/>
    <w:rsid w:val="00052C78"/>
    <w:rsid w:val="000532F9"/>
    <w:rsid w:val="00053A10"/>
    <w:rsid w:val="00053B32"/>
    <w:rsid w:val="00054887"/>
    <w:rsid w:val="00054CAA"/>
    <w:rsid w:val="00054FEB"/>
    <w:rsid w:val="00055211"/>
    <w:rsid w:val="000552AC"/>
    <w:rsid w:val="0005582A"/>
    <w:rsid w:val="00055BB8"/>
    <w:rsid w:val="00055CB0"/>
    <w:rsid w:val="00055E5B"/>
    <w:rsid w:val="00056818"/>
    <w:rsid w:val="0005772C"/>
    <w:rsid w:val="00057ACB"/>
    <w:rsid w:val="00057B6A"/>
    <w:rsid w:val="00057F1D"/>
    <w:rsid w:val="0006022D"/>
    <w:rsid w:val="00060294"/>
    <w:rsid w:val="00060CEE"/>
    <w:rsid w:val="000612FF"/>
    <w:rsid w:val="00061645"/>
    <w:rsid w:val="00061C57"/>
    <w:rsid w:val="00062093"/>
    <w:rsid w:val="00062193"/>
    <w:rsid w:val="00062422"/>
    <w:rsid w:val="00062619"/>
    <w:rsid w:val="000628C5"/>
    <w:rsid w:val="000634CE"/>
    <w:rsid w:val="0006383A"/>
    <w:rsid w:val="00063921"/>
    <w:rsid w:val="00063B14"/>
    <w:rsid w:val="000642CF"/>
    <w:rsid w:val="000642EB"/>
    <w:rsid w:val="0006433F"/>
    <w:rsid w:val="00064831"/>
    <w:rsid w:val="00064B3E"/>
    <w:rsid w:val="00065020"/>
    <w:rsid w:val="00065DDD"/>
    <w:rsid w:val="00065E45"/>
    <w:rsid w:val="00066555"/>
    <w:rsid w:val="000665A2"/>
    <w:rsid w:val="00066DF5"/>
    <w:rsid w:val="00066EBD"/>
    <w:rsid w:val="00066F45"/>
    <w:rsid w:val="000670B0"/>
    <w:rsid w:val="000674AA"/>
    <w:rsid w:val="00067A35"/>
    <w:rsid w:val="00067EC8"/>
    <w:rsid w:val="00070433"/>
    <w:rsid w:val="00070D37"/>
    <w:rsid w:val="00070E97"/>
    <w:rsid w:val="00071CAE"/>
    <w:rsid w:val="0007288D"/>
    <w:rsid w:val="000731C7"/>
    <w:rsid w:val="00073952"/>
    <w:rsid w:val="000744A6"/>
    <w:rsid w:val="00074781"/>
    <w:rsid w:val="000749E6"/>
    <w:rsid w:val="00074BCC"/>
    <w:rsid w:val="0007535B"/>
    <w:rsid w:val="000755E5"/>
    <w:rsid w:val="00075796"/>
    <w:rsid w:val="00075B53"/>
    <w:rsid w:val="00075D9A"/>
    <w:rsid w:val="00076956"/>
    <w:rsid w:val="000769A5"/>
    <w:rsid w:val="00076B04"/>
    <w:rsid w:val="00076BB3"/>
    <w:rsid w:val="00076BCD"/>
    <w:rsid w:val="00076FAD"/>
    <w:rsid w:val="0008021F"/>
    <w:rsid w:val="000811AE"/>
    <w:rsid w:val="00081285"/>
    <w:rsid w:val="00082055"/>
    <w:rsid w:val="000821E0"/>
    <w:rsid w:val="00082F10"/>
    <w:rsid w:val="00082F63"/>
    <w:rsid w:val="00083029"/>
    <w:rsid w:val="0008385C"/>
    <w:rsid w:val="000839D6"/>
    <w:rsid w:val="00083AB7"/>
    <w:rsid w:val="00083D18"/>
    <w:rsid w:val="0008405D"/>
    <w:rsid w:val="00084334"/>
    <w:rsid w:val="00084565"/>
    <w:rsid w:val="0008482C"/>
    <w:rsid w:val="000853A8"/>
    <w:rsid w:val="00085656"/>
    <w:rsid w:val="000856A2"/>
    <w:rsid w:val="000859F2"/>
    <w:rsid w:val="000865FF"/>
    <w:rsid w:val="00086723"/>
    <w:rsid w:val="0008681C"/>
    <w:rsid w:val="00086908"/>
    <w:rsid w:val="00086D54"/>
    <w:rsid w:val="00086DD6"/>
    <w:rsid w:val="00087AB2"/>
    <w:rsid w:val="00087DA6"/>
    <w:rsid w:val="00087F5B"/>
    <w:rsid w:val="000902B6"/>
    <w:rsid w:val="00090AC3"/>
    <w:rsid w:val="00090C8A"/>
    <w:rsid w:val="00090EE1"/>
    <w:rsid w:val="00090F15"/>
    <w:rsid w:val="00091082"/>
    <w:rsid w:val="000912F0"/>
    <w:rsid w:val="000915C4"/>
    <w:rsid w:val="00091630"/>
    <w:rsid w:val="00091BF4"/>
    <w:rsid w:val="000920E3"/>
    <w:rsid w:val="000924F7"/>
    <w:rsid w:val="000926BE"/>
    <w:rsid w:val="00092A44"/>
    <w:rsid w:val="00092A4E"/>
    <w:rsid w:val="00092AC7"/>
    <w:rsid w:val="00092C82"/>
    <w:rsid w:val="0009316A"/>
    <w:rsid w:val="000932CE"/>
    <w:rsid w:val="00093A57"/>
    <w:rsid w:val="00093AD7"/>
    <w:rsid w:val="00094B9C"/>
    <w:rsid w:val="00094BBC"/>
    <w:rsid w:val="00094E52"/>
    <w:rsid w:val="00094FA6"/>
    <w:rsid w:val="0009500C"/>
    <w:rsid w:val="000955C5"/>
    <w:rsid w:val="0009570F"/>
    <w:rsid w:val="00095A7D"/>
    <w:rsid w:val="00095ADB"/>
    <w:rsid w:val="00095B1C"/>
    <w:rsid w:val="00095D47"/>
    <w:rsid w:val="0009615A"/>
    <w:rsid w:val="00096714"/>
    <w:rsid w:val="00096722"/>
    <w:rsid w:val="0009678E"/>
    <w:rsid w:val="00096C88"/>
    <w:rsid w:val="00096C99"/>
    <w:rsid w:val="00096E5A"/>
    <w:rsid w:val="000971BC"/>
    <w:rsid w:val="000974BB"/>
    <w:rsid w:val="00097B76"/>
    <w:rsid w:val="00097E4C"/>
    <w:rsid w:val="000A05DF"/>
    <w:rsid w:val="000A0CD5"/>
    <w:rsid w:val="000A103D"/>
    <w:rsid w:val="000A168F"/>
    <w:rsid w:val="000A1C65"/>
    <w:rsid w:val="000A1D65"/>
    <w:rsid w:val="000A1DC0"/>
    <w:rsid w:val="000A209E"/>
    <w:rsid w:val="000A21BA"/>
    <w:rsid w:val="000A2978"/>
    <w:rsid w:val="000A2F6C"/>
    <w:rsid w:val="000A2F92"/>
    <w:rsid w:val="000A3235"/>
    <w:rsid w:val="000A323A"/>
    <w:rsid w:val="000A3511"/>
    <w:rsid w:val="000A37A4"/>
    <w:rsid w:val="000A3E53"/>
    <w:rsid w:val="000A3F0D"/>
    <w:rsid w:val="000A4E57"/>
    <w:rsid w:val="000A5633"/>
    <w:rsid w:val="000A5D98"/>
    <w:rsid w:val="000A6330"/>
    <w:rsid w:val="000A6404"/>
    <w:rsid w:val="000A652C"/>
    <w:rsid w:val="000A6794"/>
    <w:rsid w:val="000A6C32"/>
    <w:rsid w:val="000A6D3B"/>
    <w:rsid w:val="000A724E"/>
    <w:rsid w:val="000A72E5"/>
    <w:rsid w:val="000A7603"/>
    <w:rsid w:val="000A7997"/>
    <w:rsid w:val="000A79AB"/>
    <w:rsid w:val="000A7C3D"/>
    <w:rsid w:val="000A7D0C"/>
    <w:rsid w:val="000B01BF"/>
    <w:rsid w:val="000B042E"/>
    <w:rsid w:val="000B06DE"/>
    <w:rsid w:val="000B080F"/>
    <w:rsid w:val="000B0A8E"/>
    <w:rsid w:val="000B0B7A"/>
    <w:rsid w:val="000B102E"/>
    <w:rsid w:val="000B1181"/>
    <w:rsid w:val="000B1229"/>
    <w:rsid w:val="000B15CD"/>
    <w:rsid w:val="000B1854"/>
    <w:rsid w:val="000B19C2"/>
    <w:rsid w:val="000B1B32"/>
    <w:rsid w:val="000B1E1B"/>
    <w:rsid w:val="000B1EE3"/>
    <w:rsid w:val="000B1FB8"/>
    <w:rsid w:val="000B2D1C"/>
    <w:rsid w:val="000B30B1"/>
    <w:rsid w:val="000B325F"/>
    <w:rsid w:val="000B38CA"/>
    <w:rsid w:val="000B398C"/>
    <w:rsid w:val="000B39D7"/>
    <w:rsid w:val="000B3B3D"/>
    <w:rsid w:val="000B3E38"/>
    <w:rsid w:val="000B413C"/>
    <w:rsid w:val="000B4DC1"/>
    <w:rsid w:val="000B4E44"/>
    <w:rsid w:val="000B545D"/>
    <w:rsid w:val="000B5F53"/>
    <w:rsid w:val="000B6171"/>
    <w:rsid w:val="000B62DA"/>
    <w:rsid w:val="000B691B"/>
    <w:rsid w:val="000B694B"/>
    <w:rsid w:val="000B6D1D"/>
    <w:rsid w:val="000B779F"/>
    <w:rsid w:val="000B7C89"/>
    <w:rsid w:val="000B7EA5"/>
    <w:rsid w:val="000B7F19"/>
    <w:rsid w:val="000C0730"/>
    <w:rsid w:val="000C0C6F"/>
    <w:rsid w:val="000C0D88"/>
    <w:rsid w:val="000C1505"/>
    <w:rsid w:val="000C2BC1"/>
    <w:rsid w:val="000C2F5C"/>
    <w:rsid w:val="000C306F"/>
    <w:rsid w:val="000C3309"/>
    <w:rsid w:val="000C384D"/>
    <w:rsid w:val="000C3CD2"/>
    <w:rsid w:val="000C3F05"/>
    <w:rsid w:val="000C3F2E"/>
    <w:rsid w:val="000C53A3"/>
    <w:rsid w:val="000C54BF"/>
    <w:rsid w:val="000C587B"/>
    <w:rsid w:val="000C5938"/>
    <w:rsid w:val="000C61B4"/>
    <w:rsid w:val="000C69EF"/>
    <w:rsid w:val="000C6A8C"/>
    <w:rsid w:val="000C6C68"/>
    <w:rsid w:val="000C6DF1"/>
    <w:rsid w:val="000C7304"/>
    <w:rsid w:val="000C7701"/>
    <w:rsid w:val="000C78BB"/>
    <w:rsid w:val="000C7916"/>
    <w:rsid w:val="000C7BBF"/>
    <w:rsid w:val="000C7D80"/>
    <w:rsid w:val="000C7E5B"/>
    <w:rsid w:val="000D03AF"/>
    <w:rsid w:val="000D04B2"/>
    <w:rsid w:val="000D0ECD"/>
    <w:rsid w:val="000D10E7"/>
    <w:rsid w:val="000D144B"/>
    <w:rsid w:val="000D1788"/>
    <w:rsid w:val="000D19E9"/>
    <w:rsid w:val="000D1EAB"/>
    <w:rsid w:val="000D1FC9"/>
    <w:rsid w:val="000D22E0"/>
    <w:rsid w:val="000D255B"/>
    <w:rsid w:val="000D2DAC"/>
    <w:rsid w:val="000D33AE"/>
    <w:rsid w:val="000D363D"/>
    <w:rsid w:val="000D3AEC"/>
    <w:rsid w:val="000D407F"/>
    <w:rsid w:val="000D4752"/>
    <w:rsid w:val="000D49D2"/>
    <w:rsid w:val="000D5683"/>
    <w:rsid w:val="000D576F"/>
    <w:rsid w:val="000D5E27"/>
    <w:rsid w:val="000D61BD"/>
    <w:rsid w:val="000D6AC0"/>
    <w:rsid w:val="000D6CBC"/>
    <w:rsid w:val="000D7292"/>
    <w:rsid w:val="000D7326"/>
    <w:rsid w:val="000D7481"/>
    <w:rsid w:val="000D7CEC"/>
    <w:rsid w:val="000E0A74"/>
    <w:rsid w:val="000E0C1F"/>
    <w:rsid w:val="000E1230"/>
    <w:rsid w:val="000E13D5"/>
    <w:rsid w:val="000E1799"/>
    <w:rsid w:val="000E1CF2"/>
    <w:rsid w:val="000E1D7F"/>
    <w:rsid w:val="000E1F43"/>
    <w:rsid w:val="000E2219"/>
    <w:rsid w:val="000E301D"/>
    <w:rsid w:val="000E34AF"/>
    <w:rsid w:val="000E3703"/>
    <w:rsid w:val="000E3814"/>
    <w:rsid w:val="000E3A8D"/>
    <w:rsid w:val="000E46DE"/>
    <w:rsid w:val="000E49A7"/>
    <w:rsid w:val="000E5015"/>
    <w:rsid w:val="000E52A9"/>
    <w:rsid w:val="000E5399"/>
    <w:rsid w:val="000E546C"/>
    <w:rsid w:val="000E5583"/>
    <w:rsid w:val="000E5871"/>
    <w:rsid w:val="000E5BAC"/>
    <w:rsid w:val="000E5D10"/>
    <w:rsid w:val="000E6040"/>
    <w:rsid w:val="000E6990"/>
    <w:rsid w:val="000E6AA8"/>
    <w:rsid w:val="000E73F5"/>
    <w:rsid w:val="000E7E5D"/>
    <w:rsid w:val="000F052D"/>
    <w:rsid w:val="000F0659"/>
    <w:rsid w:val="000F1176"/>
    <w:rsid w:val="000F1B08"/>
    <w:rsid w:val="000F1E78"/>
    <w:rsid w:val="000F2395"/>
    <w:rsid w:val="000F2A9C"/>
    <w:rsid w:val="000F2AED"/>
    <w:rsid w:val="000F2E2C"/>
    <w:rsid w:val="000F310E"/>
    <w:rsid w:val="000F370D"/>
    <w:rsid w:val="000F3780"/>
    <w:rsid w:val="000F4747"/>
    <w:rsid w:val="000F47AF"/>
    <w:rsid w:val="000F4AF8"/>
    <w:rsid w:val="000F4EF7"/>
    <w:rsid w:val="000F52F1"/>
    <w:rsid w:val="000F5735"/>
    <w:rsid w:val="000F5A7B"/>
    <w:rsid w:val="000F610D"/>
    <w:rsid w:val="000F63EA"/>
    <w:rsid w:val="000F69EE"/>
    <w:rsid w:val="000F74CC"/>
    <w:rsid w:val="000F7B10"/>
    <w:rsid w:val="00100620"/>
    <w:rsid w:val="001007AC"/>
    <w:rsid w:val="00100DA0"/>
    <w:rsid w:val="001015E2"/>
    <w:rsid w:val="00101746"/>
    <w:rsid w:val="001018F7"/>
    <w:rsid w:val="00102321"/>
    <w:rsid w:val="001025BA"/>
    <w:rsid w:val="0010263E"/>
    <w:rsid w:val="001027E5"/>
    <w:rsid w:val="00102ADF"/>
    <w:rsid w:val="00102C68"/>
    <w:rsid w:val="00103058"/>
    <w:rsid w:val="0010306C"/>
    <w:rsid w:val="00103161"/>
    <w:rsid w:val="001033BF"/>
    <w:rsid w:val="00103FA1"/>
    <w:rsid w:val="001040E7"/>
    <w:rsid w:val="00104A2E"/>
    <w:rsid w:val="00104E70"/>
    <w:rsid w:val="00104FC1"/>
    <w:rsid w:val="001051D9"/>
    <w:rsid w:val="00105268"/>
    <w:rsid w:val="001052BD"/>
    <w:rsid w:val="001055A7"/>
    <w:rsid w:val="0010574E"/>
    <w:rsid w:val="00105C0E"/>
    <w:rsid w:val="00105FF9"/>
    <w:rsid w:val="0010603B"/>
    <w:rsid w:val="001067A1"/>
    <w:rsid w:val="00106A0A"/>
    <w:rsid w:val="00106B44"/>
    <w:rsid w:val="0010715E"/>
    <w:rsid w:val="0010733A"/>
    <w:rsid w:val="001074D3"/>
    <w:rsid w:val="00107634"/>
    <w:rsid w:val="00107777"/>
    <w:rsid w:val="00107870"/>
    <w:rsid w:val="0011047D"/>
    <w:rsid w:val="001106F5"/>
    <w:rsid w:val="00110CA1"/>
    <w:rsid w:val="001119CB"/>
    <w:rsid w:val="00111A31"/>
    <w:rsid w:val="00112297"/>
    <w:rsid w:val="0011293C"/>
    <w:rsid w:val="00112BEC"/>
    <w:rsid w:val="0011319B"/>
    <w:rsid w:val="00113246"/>
    <w:rsid w:val="00113914"/>
    <w:rsid w:val="001139F4"/>
    <w:rsid w:val="001140BE"/>
    <w:rsid w:val="001141F1"/>
    <w:rsid w:val="00115421"/>
    <w:rsid w:val="00115494"/>
    <w:rsid w:val="0011666E"/>
    <w:rsid w:val="00116DAE"/>
    <w:rsid w:val="00117183"/>
    <w:rsid w:val="001173C1"/>
    <w:rsid w:val="00117493"/>
    <w:rsid w:val="001204FD"/>
    <w:rsid w:val="00120BE2"/>
    <w:rsid w:val="0012133D"/>
    <w:rsid w:val="00121530"/>
    <w:rsid w:val="001215FD"/>
    <w:rsid w:val="00121A8C"/>
    <w:rsid w:val="00121B8C"/>
    <w:rsid w:val="00121D72"/>
    <w:rsid w:val="00122444"/>
    <w:rsid w:val="00122849"/>
    <w:rsid w:val="00122958"/>
    <w:rsid w:val="00122EFC"/>
    <w:rsid w:val="001232C6"/>
    <w:rsid w:val="0012350B"/>
    <w:rsid w:val="0012368F"/>
    <w:rsid w:val="00123D50"/>
    <w:rsid w:val="00124066"/>
    <w:rsid w:val="00124A1E"/>
    <w:rsid w:val="00125165"/>
    <w:rsid w:val="00125226"/>
    <w:rsid w:val="00125726"/>
    <w:rsid w:val="0012589D"/>
    <w:rsid w:val="00125C6F"/>
    <w:rsid w:val="00125EF3"/>
    <w:rsid w:val="00125FF7"/>
    <w:rsid w:val="0012610F"/>
    <w:rsid w:val="0012625A"/>
    <w:rsid w:val="0012663C"/>
    <w:rsid w:val="0012664D"/>
    <w:rsid w:val="00126ED6"/>
    <w:rsid w:val="0012760C"/>
    <w:rsid w:val="00127D58"/>
    <w:rsid w:val="001301FE"/>
    <w:rsid w:val="001302FA"/>
    <w:rsid w:val="00130728"/>
    <w:rsid w:val="00130CE2"/>
    <w:rsid w:val="00131107"/>
    <w:rsid w:val="001311FE"/>
    <w:rsid w:val="00131201"/>
    <w:rsid w:val="001314CA"/>
    <w:rsid w:val="0013163D"/>
    <w:rsid w:val="0013183B"/>
    <w:rsid w:val="00131A6D"/>
    <w:rsid w:val="00131D6B"/>
    <w:rsid w:val="00131DCF"/>
    <w:rsid w:val="00131E00"/>
    <w:rsid w:val="00131E56"/>
    <w:rsid w:val="001320AA"/>
    <w:rsid w:val="001320B5"/>
    <w:rsid w:val="0013256D"/>
    <w:rsid w:val="001325B3"/>
    <w:rsid w:val="00132763"/>
    <w:rsid w:val="00132D2D"/>
    <w:rsid w:val="0013325C"/>
    <w:rsid w:val="001334AE"/>
    <w:rsid w:val="00133545"/>
    <w:rsid w:val="00133963"/>
    <w:rsid w:val="0013396A"/>
    <w:rsid w:val="00133DBC"/>
    <w:rsid w:val="001346BD"/>
    <w:rsid w:val="0013493D"/>
    <w:rsid w:val="00134BF7"/>
    <w:rsid w:val="00134D1E"/>
    <w:rsid w:val="00134F6B"/>
    <w:rsid w:val="001359A7"/>
    <w:rsid w:val="001359D2"/>
    <w:rsid w:val="00135DFE"/>
    <w:rsid w:val="00136A2E"/>
    <w:rsid w:val="00136D21"/>
    <w:rsid w:val="001371AD"/>
    <w:rsid w:val="00137296"/>
    <w:rsid w:val="0013735C"/>
    <w:rsid w:val="00137620"/>
    <w:rsid w:val="00137636"/>
    <w:rsid w:val="001376BD"/>
    <w:rsid w:val="00137E6D"/>
    <w:rsid w:val="001401B4"/>
    <w:rsid w:val="001401B9"/>
    <w:rsid w:val="001409D3"/>
    <w:rsid w:val="00140B45"/>
    <w:rsid w:val="00140DBB"/>
    <w:rsid w:val="00140E1E"/>
    <w:rsid w:val="001413C2"/>
    <w:rsid w:val="00141E2B"/>
    <w:rsid w:val="00142F5A"/>
    <w:rsid w:val="00143085"/>
    <w:rsid w:val="0014384A"/>
    <w:rsid w:val="00143DFC"/>
    <w:rsid w:val="001444DF"/>
    <w:rsid w:val="001452D3"/>
    <w:rsid w:val="00145494"/>
    <w:rsid w:val="00145880"/>
    <w:rsid w:val="00145A41"/>
    <w:rsid w:val="0014622A"/>
    <w:rsid w:val="00146614"/>
    <w:rsid w:val="00146A24"/>
    <w:rsid w:val="00146A4E"/>
    <w:rsid w:val="00146B9E"/>
    <w:rsid w:val="00146C34"/>
    <w:rsid w:val="00146E1B"/>
    <w:rsid w:val="001474AE"/>
    <w:rsid w:val="001474FF"/>
    <w:rsid w:val="001477E5"/>
    <w:rsid w:val="001479A1"/>
    <w:rsid w:val="00147D3B"/>
    <w:rsid w:val="00147F23"/>
    <w:rsid w:val="00150F01"/>
    <w:rsid w:val="0015124C"/>
    <w:rsid w:val="001517FE"/>
    <w:rsid w:val="001538DE"/>
    <w:rsid w:val="001538EB"/>
    <w:rsid w:val="001540CB"/>
    <w:rsid w:val="00154D19"/>
    <w:rsid w:val="0015508B"/>
    <w:rsid w:val="00155678"/>
    <w:rsid w:val="001558CE"/>
    <w:rsid w:val="00155E06"/>
    <w:rsid w:val="00155E29"/>
    <w:rsid w:val="00155E2B"/>
    <w:rsid w:val="00155F13"/>
    <w:rsid w:val="0015678A"/>
    <w:rsid w:val="00156EF4"/>
    <w:rsid w:val="00156F99"/>
    <w:rsid w:val="0015772C"/>
    <w:rsid w:val="0015782A"/>
    <w:rsid w:val="00157A33"/>
    <w:rsid w:val="001604DA"/>
    <w:rsid w:val="00160626"/>
    <w:rsid w:val="001607B7"/>
    <w:rsid w:val="001607EE"/>
    <w:rsid w:val="0016089D"/>
    <w:rsid w:val="00160F37"/>
    <w:rsid w:val="001613AA"/>
    <w:rsid w:val="00161613"/>
    <w:rsid w:val="00162460"/>
    <w:rsid w:val="00162DB7"/>
    <w:rsid w:val="00162F1D"/>
    <w:rsid w:val="001632B2"/>
    <w:rsid w:val="00163853"/>
    <w:rsid w:val="001639DC"/>
    <w:rsid w:val="00163D1B"/>
    <w:rsid w:val="001640A3"/>
    <w:rsid w:val="00164328"/>
    <w:rsid w:val="00164D48"/>
    <w:rsid w:val="00164E9D"/>
    <w:rsid w:val="001650AA"/>
    <w:rsid w:val="001650E2"/>
    <w:rsid w:val="001650F5"/>
    <w:rsid w:val="00165264"/>
    <w:rsid w:val="0016575A"/>
    <w:rsid w:val="00166D5A"/>
    <w:rsid w:val="00166D66"/>
    <w:rsid w:val="00166EF2"/>
    <w:rsid w:val="00167920"/>
    <w:rsid w:val="00167D04"/>
    <w:rsid w:val="00170191"/>
    <w:rsid w:val="0017047C"/>
    <w:rsid w:val="00170817"/>
    <w:rsid w:val="00170C78"/>
    <w:rsid w:val="00170D6C"/>
    <w:rsid w:val="00170E98"/>
    <w:rsid w:val="001713B7"/>
    <w:rsid w:val="001716DF"/>
    <w:rsid w:val="00171A05"/>
    <w:rsid w:val="00172244"/>
    <w:rsid w:val="00172C01"/>
    <w:rsid w:val="00172DDD"/>
    <w:rsid w:val="00173B64"/>
    <w:rsid w:val="00173CB3"/>
    <w:rsid w:val="00173D06"/>
    <w:rsid w:val="001744D3"/>
    <w:rsid w:val="00174518"/>
    <w:rsid w:val="00174D9A"/>
    <w:rsid w:val="001757E0"/>
    <w:rsid w:val="00175E82"/>
    <w:rsid w:val="00176124"/>
    <w:rsid w:val="00176385"/>
    <w:rsid w:val="00176540"/>
    <w:rsid w:val="0017673F"/>
    <w:rsid w:val="00176942"/>
    <w:rsid w:val="00176A13"/>
    <w:rsid w:val="00177B4B"/>
    <w:rsid w:val="00177C6F"/>
    <w:rsid w:val="001801F3"/>
    <w:rsid w:val="001813A0"/>
    <w:rsid w:val="001818B9"/>
    <w:rsid w:val="00181AD1"/>
    <w:rsid w:val="0018225B"/>
    <w:rsid w:val="00182279"/>
    <w:rsid w:val="00182638"/>
    <w:rsid w:val="001826E5"/>
    <w:rsid w:val="0018283E"/>
    <w:rsid w:val="001828D3"/>
    <w:rsid w:val="00183612"/>
    <w:rsid w:val="00183B7D"/>
    <w:rsid w:val="001842DD"/>
    <w:rsid w:val="001843AA"/>
    <w:rsid w:val="00184DD5"/>
    <w:rsid w:val="001855A0"/>
    <w:rsid w:val="00185870"/>
    <w:rsid w:val="00185F0F"/>
    <w:rsid w:val="00186277"/>
    <w:rsid w:val="0018656C"/>
    <w:rsid w:val="0018668B"/>
    <w:rsid w:val="0018680E"/>
    <w:rsid w:val="00186A56"/>
    <w:rsid w:val="00187BEF"/>
    <w:rsid w:val="00187D25"/>
    <w:rsid w:val="00190244"/>
    <w:rsid w:val="00190484"/>
    <w:rsid w:val="00190545"/>
    <w:rsid w:val="00190811"/>
    <w:rsid w:val="001909EE"/>
    <w:rsid w:val="00190E4C"/>
    <w:rsid w:val="001912C6"/>
    <w:rsid w:val="00191F10"/>
    <w:rsid w:val="00192C7C"/>
    <w:rsid w:val="00193464"/>
    <w:rsid w:val="00193628"/>
    <w:rsid w:val="00193AA7"/>
    <w:rsid w:val="00193AC0"/>
    <w:rsid w:val="00194467"/>
    <w:rsid w:val="00194617"/>
    <w:rsid w:val="00195360"/>
    <w:rsid w:val="00195396"/>
    <w:rsid w:val="001954CC"/>
    <w:rsid w:val="001956D8"/>
    <w:rsid w:val="001956E9"/>
    <w:rsid w:val="001958E0"/>
    <w:rsid w:val="00195E09"/>
    <w:rsid w:val="00196290"/>
    <w:rsid w:val="001968F0"/>
    <w:rsid w:val="00196D59"/>
    <w:rsid w:val="00196DFC"/>
    <w:rsid w:val="00196ED9"/>
    <w:rsid w:val="001971BD"/>
    <w:rsid w:val="00197F6F"/>
    <w:rsid w:val="00197F76"/>
    <w:rsid w:val="001A0082"/>
    <w:rsid w:val="001A0192"/>
    <w:rsid w:val="001A0256"/>
    <w:rsid w:val="001A0C6C"/>
    <w:rsid w:val="001A1650"/>
    <w:rsid w:val="001A179F"/>
    <w:rsid w:val="001A1B1A"/>
    <w:rsid w:val="001A1E2F"/>
    <w:rsid w:val="001A23E5"/>
    <w:rsid w:val="001A2423"/>
    <w:rsid w:val="001A24F3"/>
    <w:rsid w:val="001A260E"/>
    <w:rsid w:val="001A2927"/>
    <w:rsid w:val="001A2D83"/>
    <w:rsid w:val="001A3D15"/>
    <w:rsid w:val="001A419D"/>
    <w:rsid w:val="001A439F"/>
    <w:rsid w:val="001A46CE"/>
    <w:rsid w:val="001A4D03"/>
    <w:rsid w:val="001A4D8F"/>
    <w:rsid w:val="001A4F2A"/>
    <w:rsid w:val="001A530B"/>
    <w:rsid w:val="001A546D"/>
    <w:rsid w:val="001A56BB"/>
    <w:rsid w:val="001A571D"/>
    <w:rsid w:val="001A5927"/>
    <w:rsid w:val="001A5D7D"/>
    <w:rsid w:val="001A5E3E"/>
    <w:rsid w:val="001A5E55"/>
    <w:rsid w:val="001A5F66"/>
    <w:rsid w:val="001A6100"/>
    <w:rsid w:val="001A63C3"/>
    <w:rsid w:val="001A69FE"/>
    <w:rsid w:val="001A6D5D"/>
    <w:rsid w:val="001A6F16"/>
    <w:rsid w:val="001A73E0"/>
    <w:rsid w:val="001A7413"/>
    <w:rsid w:val="001A763F"/>
    <w:rsid w:val="001A7F18"/>
    <w:rsid w:val="001A7F58"/>
    <w:rsid w:val="001B00A2"/>
    <w:rsid w:val="001B01F4"/>
    <w:rsid w:val="001B021B"/>
    <w:rsid w:val="001B1116"/>
    <w:rsid w:val="001B11C5"/>
    <w:rsid w:val="001B18AD"/>
    <w:rsid w:val="001B19A1"/>
    <w:rsid w:val="001B19F7"/>
    <w:rsid w:val="001B1EF4"/>
    <w:rsid w:val="001B2268"/>
    <w:rsid w:val="001B2780"/>
    <w:rsid w:val="001B292F"/>
    <w:rsid w:val="001B2BA2"/>
    <w:rsid w:val="001B2D89"/>
    <w:rsid w:val="001B2E4D"/>
    <w:rsid w:val="001B2EB7"/>
    <w:rsid w:val="001B2F90"/>
    <w:rsid w:val="001B3A89"/>
    <w:rsid w:val="001B3CD8"/>
    <w:rsid w:val="001B3D82"/>
    <w:rsid w:val="001B401A"/>
    <w:rsid w:val="001B41D3"/>
    <w:rsid w:val="001B424B"/>
    <w:rsid w:val="001B4720"/>
    <w:rsid w:val="001B4C51"/>
    <w:rsid w:val="001B51AB"/>
    <w:rsid w:val="001B563D"/>
    <w:rsid w:val="001B56EE"/>
    <w:rsid w:val="001B5A2D"/>
    <w:rsid w:val="001B6DDA"/>
    <w:rsid w:val="001B71E3"/>
    <w:rsid w:val="001B73F4"/>
    <w:rsid w:val="001B7A31"/>
    <w:rsid w:val="001B7C99"/>
    <w:rsid w:val="001B7E79"/>
    <w:rsid w:val="001C0194"/>
    <w:rsid w:val="001C0273"/>
    <w:rsid w:val="001C04D4"/>
    <w:rsid w:val="001C1072"/>
    <w:rsid w:val="001C14C7"/>
    <w:rsid w:val="001C179A"/>
    <w:rsid w:val="001C18E2"/>
    <w:rsid w:val="001C1A72"/>
    <w:rsid w:val="001C1B7F"/>
    <w:rsid w:val="001C1E80"/>
    <w:rsid w:val="001C2208"/>
    <w:rsid w:val="001C28E5"/>
    <w:rsid w:val="001C3385"/>
    <w:rsid w:val="001C346F"/>
    <w:rsid w:val="001C3690"/>
    <w:rsid w:val="001C37ED"/>
    <w:rsid w:val="001C3953"/>
    <w:rsid w:val="001C3967"/>
    <w:rsid w:val="001C3B78"/>
    <w:rsid w:val="001C3D1E"/>
    <w:rsid w:val="001C474B"/>
    <w:rsid w:val="001C4851"/>
    <w:rsid w:val="001C4CC8"/>
    <w:rsid w:val="001C4E9E"/>
    <w:rsid w:val="001C4F70"/>
    <w:rsid w:val="001C5678"/>
    <w:rsid w:val="001C5781"/>
    <w:rsid w:val="001C5F17"/>
    <w:rsid w:val="001C63AA"/>
    <w:rsid w:val="001C65C4"/>
    <w:rsid w:val="001C6D7B"/>
    <w:rsid w:val="001C6DCB"/>
    <w:rsid w:val="001C6E60"/>
    <w:rsid w:val="001C7056"/>
    <w:rsid w:val="001C7174"/>
    <w:rsid w:val="001C72DB"/>
    <w:rsid w:val="001C72E4"/>
    <w:rsid w:val="001C7451"/>
    <w:rsid w:val="001C78B4"/>
    <w:rsid w:val="001C7B39"/>
    <w:rsid w:val="001D01DE"/>
    <w:rsid w:val="001D02D5"/>
    <w:rsid w:val="001D1085"/>
    <w:rsid w:val="001D278B"/>
    <w:rsid w:val="001D2FA5"/>
    <w:rsid w:val="001D301E"/>
    <w:rsid w:val="001D32BA"/>
    <w:rsid w:val="001D33F8"/>
    <w:rsid w:val="001D39FC"/>
    <w:rsid w:val="001D3CEC"/>
    <w:rsid w:val="001D4297"/>
    <w:rsid w:val="001D4F5C"/>
    <w:rsid w:val="001D50C9"/>
    <w:rsid w:val="001D568E"/>
    <w:rsid w:val="001D5C5E"/>
    <w:rsid w:val="001D63A2"/>
    <w:rsid w:val="001D66A0"/>
    <w:rsid w:val="001D6940"/>
    <w:rsid w:val="001D73F2"/>
    <w:rsid w:val="001D78B4"/>
    <w:rsid w:val="001E0DC2"/>
    <w:rsid w:val="001E1429"/>
    <w:rsid w:val="001E15DA"/>
    <w:rsid w:val="001E1799"/>
    <w:rsid w:val="001E1827"/>
    <w:rsid w:val="001E1A6C"/>
    <w:rsid w:val="001E1AFA"/>
    <w:rsid w:val="001E1DBB"/>
    <w:rsid w:val="001E1E9C"/>
    <w:rsid w:val="001E206C"/>
    <w:rsid w:val="001E26B8"/>
    <w:rsid w:val="001E2814"/>
    <w:rsid w:val="001E35F1"/>
    <w:rsid w:val="001E3642"/>
    <w:rsid w:val="001E3DDF"/>
    <w:rsid w:val="001E3EAA"/>
    <w:rsid w:val="001E4000"/>
    <w:rsid w:val="001E42FC"/>
    <w:rsid w:val="001E54CF"/>
    <w:rsid w:val="001E5A0B"/>
    <w:rsid w:val="001E5B75"/>
    <w:rsid w:val="001E6C45"/>
    <w:rsid w:val="001E6E5A"/>
    <w:rsid w:val="001E71DA"/>
    <w:rsid w:val="001E7328"/>
    <w:rsid w:val="001E7750"/>
    <w:rsid w:val="001E7A28"/>
    <w:rsid w:val="001E7C3C"/>
    <w:rsid w:val="001F0064"/>
    <w:rsid w:val="001F04F2"/>
    <w:rsid w:val="001F0888"/>
    <w:rsid w:val="001F0B24"/>
    <w:rsid w:val="001F0C1B"/>
    <w:rsid w:val="001F0CFF"/>
    <w:rsid w:val="001F0D2F"/>
    <w:rsid w:val="001F14A9"/>
    <w:rsid w:val="001F14F7"/>
    <w:rsid w:val="001F1EA0"/>
    <w:rsid w:val="001F2532"/>
    <w:rsid w:val="001F3935"/>
    <w:rsid w:val="001F39C0"/>
    <w:rsid w:val="001F3E4D"/>
    <w:rsid w:val="001F40F8"/>
    <w:rsid w:val="001F462F"/>
    <w:rsid w:val="001F48A8"/>
    <w:rsid w:val="001F4A99"/>
    <w:rsid w:val="001F5589"/>
    <w:rsid w:val="001F563E"/>
    <w:rsid w:val="001F59C7"/>
    <w:rsid w:val="001F5BE9"/>
    <w:rsid w:val="001F5EF2"/>
    <w:rsid w:val="001F62AA"/>
    <w:rsid w:val="001F696A"/>
    <w:rsid w:val="001F7092"/>
    <w:rsid w:val="001F7B7C"/>
    <w:rsid w:val="001F7BED"/>
    <w:rsid w:val="00200344"/>
    <w:rsid w:val="00200E11"/>
    <w:rsid w:val="0020103C"/>
    <w:rsid w:val="002011BC"/>
    <w:rsid w:val="0020135E"/>
    <w:rsid w:val="00201458"/>
    <w:rsid w:val="002016A0"/>
    <w:rsid w:val="00201A0C"/>
    <w:rsid w:val="00201CB7"/>
    <w:rsid w:val="00201CD2"/>
    <w:rsid w:val="00202243"/>
    <w:rsid w:val="00202E66"/>
    <w:rsid w:val="00203B7C"/>
    <w:rsid w:val="00203F72"/>
    <w:rsid w:val="0020469E"/>
    <w:rsid w:val="00204A32"/>
    <w:rsid w:val="00204A81"/>
    <w:rsid w:val="00204BE2"/>
    <w:rsid w:val="00204C4C"/>
    <w:rsid w:val="002056FF"/>
    <w:rsid w:val="0020577C"/>
    <w:rsid w:val="00206131"/>
    <w:rsid w:val="00206557"/>
    <w:rsid w:val="00206917"/>
    <w:rsid w:val="0020692B"/>
    <w:rsid w:val="0020695E"/>
    <w:rsid w:val="00206C91"/>
    <w:rsid w:val="00206C9A"/>
    <w:rsid w:val="0020719D"/>
    <w:rsid w:val="00207816"/>
    <w:rsid w:val="00207A0F"/>
    <w:rsid w:val="0021006A"/>
    <w:rsid w:val="00210186"/>
    <w:rsid w:val="002103E2"/>
    <w:rsid w:val="00210CAA"/>
    <w:rsid w:val="00210F78"/>
    <w:rsid w:val="0021117C"/>
    <w:rsid w:val="00211C5A"/>
    <w:rsid w:val="00211E2F"/>
    <w:rsid w:val="002122E8"/>
    <w:rsid w:val="00212669"/>
    <w:rsid w:val="002126C6"/>
    <w:rsid w:val="00212FAB"/>
    <w:rsid w:val="00213336"/>
    <w:rsid w:val="002138B5"/>
    <w:rsid w:val="00213A85"/>
    <w:rsid w:val="00213C9B"/>
    <w:rsid w:val="00213FC4"/>
    <w:rsid w:val="00213FCC"/>
    <w:rsid w:val="002141BD"/>
    <w:rsid w:val="0021420F"/>
    <w:rsid w:val="002149F4"/>
    <w:rsid w:val="00214AED"/>
    <w:rsid w:val="00215BA1"/>
    <w:rsid w:val="00215DE9"/>
    <w:rsid w:val="0021650E"/>
    <w:rsid w:val="0021673D"/>
    <w:rsid w:val="00216821"/>
    <w:rsid w:val="002168B9"/>
    <w:rsid w:val="00216D61"/>
    <w:rsid w:val="00216E37"/>
    <w:rsid w:val="00216E95"/>
    <w:rsid w:val="002172C2"/>
    <w:rsid w:val="0021746A"/>
    <w:rsid w:val="00217663"/>
    <w:rsid w:val="00220016"/>
    <w:rsid w:val="002203C1"/>
    <w:rsid w:val="00220463"/>
    <w:rsid w:val="002204E5"/>
    <w:rsid w:val="002205CF"/>
    <w:rsid w:val="0022092E"/>
    <w:rsid w:val="00221035"/>
    <w:rsid w:val="0022104F"/>
    <w:rsid w:val="002210F7"/>
    <w:rsid w:val="002212E7"/>
    <w:rsid w:val="002226BB"/>
    <w:rsid w:val="00222A22"/>
    <w:rsid w:val="00222B6A"/>
    <w:rsid w:val="00222C0A"/>
    <w:rsid w:val="002231DF"/>
    <w:rsid w:val="0022396A"/>
    <w:rsid w:val="00224906"/>
    <w:rsid w:val="00224943"/>
    <w:rsid w:val="00224CFE"/>
    <w:rsid w:val="00224F5E"/>
    <w:rsid w:val="002250AC"/>
    <w:rsid w:val="002254CE"/>
    <w:rsid w:val="00225525"/>
    <w:rsid w:val="0022565B"/>
    <w:rsid w:val="00225DC7"/>
    <w:rsid w:val="00225DF3"/>
    <w:rsid w:val="00225F19"/>
    <w:rsid w:val="002263AE"/>
    <w:rsid w:val="002265C6"/>
    <w:rsid w:val="00226775"/>
    <w:rsid w:val="002268DC"/>
    <w:rsid w:val="00226CA9"/>
    <w:rsid w:val="00226EE3"/>
    <w:rsid w:val="00227156"/>
    <w:rsid w:val="002278F2"/>
    <w:rsid w:val="00227A70"/>
    <w:rsid w:val="00227C1C"/>
    <w:rsid w:val="00227D0D"/>
    <w:rsid w:val="002301FA"/>
    <w:rsid w:val="00231B81"/>
    <w:rsid w:val="00232076"/>
    <w:rsid w:val="002333A4"/>
    <w:rsid w:val="0023351B"/>
    <w:rsid w:val="002339CA"/>
    <w:rsid w:val="00233AB2"/>
    <w:rsid w:val="00234053"/>
    <w:rsid w:val="0023438D"/>
    <w:rsid w:val="002352C3"/>
    <w:rsid w:val="00235302"/>
    <w:rsid w:val="002354C8"/>
    <w:rsid w:val="002357CB"/>
    <w:rsid w:val="00235AB4"/>
    <w:rsid w:val="00235CA1"/>
    <w:rsid w:val="00237A8B"/>
    <w:rsid w:val="00237D1E"/>
    <w:rsid w:val="00237EA4"/>
    <w:rsid w:val="00240609"/>
    <w:rsid w:val="0024093C"/>
    <w:rsid w:val="002413F2"/>
    <w:rsid w:val="002415C0"/>
    <w:rsid w:val="002421CF"/>
    <w:rsid w:val="002427D4"/>
    <w:rsid w:val="00242D0A"/>
    <w:rsid w:val="00243129"/>
    <w:rsid w:val="00244111"/>
    <w:rsid w:val="00244867"/>
    <w:rsid w:val="00244B2E"/>
    <w:rsid w:val="00244BE0"/>
    <w:rsid w:val="00244C81"/>
    <w:rsid w:val="00244D52"/>
    <w:rsid w:val="0024506F"/>
    <w:rsid w:val="00245C90"/>
    <w:rsid w:val="00245D5B"/>
    <w:rsid w:val="00245EA1"/>
    <w:rsid w:val="002462F0"/>
    <w:rsid w:val="00246A1F"/>
    <w:rsid w:val="002474E7"/>
    <w:rsid w:val="0024772C"/>
    <w:rsid w:val="00247FEB"/>
    <w:rsid w:val="0025039C"/>
    <w:rsid w:val="0025055D"/>
    <w:rsid w:val="002506FD"/>
    <w:rsid w:val="002508BC"/>
    <w:rsid w:val="00250B56"/>
    <w:rsid w:val="00251112"/>
    <w:rsid w:val="002514A5"/>
    <w:rsid w:val="00251742"/>
    <w:rsid w:val="002518C2"/>
    <w:rsid w:val="002519A2"/>
    <w:rsid w:val="00252088"/>
    <w:rsid w:val="00252175"/>
    <w:rsid w:val="00252668"/>
    <w:rsid w:val="00252994"/>
    <w:rsid w:val="00252E8D"/>
    <w:rsid w:val="00253346"/>
    <w:rsid w:val="00253493"/>
    <w:rsid w:val="00253679"/>
    <w:rsid w:val="0025380C"/>
    <w:rsid w:val="002540C9"/>
    <w:rsid w:val="00254F76"/>
    <w:rsid w:val="0025508A"/>
    <w:rsid w:val="002553A0"/>
    <w:rsid w:val="00255A23"/>
    <w:rsid w:val="00255D4F"/>
    <w:rsid w:val="002560C7"/>
    <w:rsid w:val="0025649A"/>
    <w:rsid w:val="002565AE"/>
    <w:rsid w:val="00256E4A"/>
    <w:rsid w:val="00256F3A"/>
    <w:rsid w:val="00256FFA"/>
    <w:rsid w:val="0025778B"/>
    <w:rsid w:val="002577B5"/>
    <w:rsid w:val="00257E50"/>
    <w:rsid w:val="00257E82"/>
    <w:rsid w:val="00260816"/>
    <w:rsid w:val="002609AE"/>
    <w:rsid w:val="00260E98"/>
    <w:rsid w:val="0026152D"/>
    <w:rsid w:val="002618B0"/>
    <w:rsid w:val="00261AD1"/>
    <w:rsid w:val="00261E49"/>
    <w:rsid w:val="00261E72"/>
    <w:rsid w:val="00261F65"/>
    <w:rsid w:val="0026200F"/>
    <w:rsid w:val="002621FE"/>
    <w:rsid w:val="00262370"/>
    <w:rsid w:val="002623A5"/>
    <w:rsid w:val="00262815"/>
    <w:rsid w:val="00262AB6"/>
    <w:rsid w:val="0026391E"/>
    <w:rsid w:val="00263C5B"/>
    <w:rsid w:val="0026403F"/>
    <w:rsid w:val="00264FCB"/>
    <w:rsid w:val="002652B6"/>
    <w:rsid w:val="002652EE"/>
    <w:rsid w:val="00265D4D"/>
    <w:rsid w:val="0026660A"/>
    <w:rsid w:val="0026662B"/>
    <w:rsid w:val="002667AF"/>
    <w:rsid w:val="00266F8D"/>
    <w:rsid w:val="002675C2"/>
    <w:rsid w:val="0026775C"/>
    <w:rsid w:val="00270079"/>
    <w:rsid w:val="00270320"/>
    <w:rsid w:val="00270D4A"/>
    <w:rsid w:val="00270E7D"/>
    <w:rsid w:val="00271512"/>
    <w:rsid w:val="00271B95"/>
    <w:rsid w:val="00272054"/>
    <w:rsid w:val="00272C71"/>
    <w:rsid w:val="00272FD6"/>
    <w:rsid w:val="0027352F"/>
    <w:rsid w:val="0027438A"/>
    <w:rsid w:val="00274A70"/>
    <w:rsid w:val="00274C7F"/>
    <w:rsid w:val="00274F6D"/>
    <w:rsid w:val="00274F6F"/>
    <w:rsid w:val="00275D21"/>
    <w:rsid w:val="002762F8"/>
    <w:rsid w:val="00276CB2"/>
    <w:rsid w:val="00276F96"/>
    <w:rsid w:val="00277102"/>
    <w:rsid w:val="0027734A"/>
    <w:rsid w:val="002773BB"/>
    <w:rsid w:val="002773FA"/>
    <w:rsid w:val="002775B7"/>
    <w:rsid w:val="0027778D"/>
    <w:rsid w:val="00277881"/>
    <w:rsid w:val="00277E9F"/>
    <w:rsid w:val="00277F98"/>
    <w:rsid w:val="002800D9"/>
    <w:rsid w:val="0028047C"/>
    <w:rsid w:val="002806CD"/>
    <w:rsid w:val="00280775"/>
    <w:rsid w:val="002809C5"/>
    <w:rsid w:val="002814C7"/>
    <w:rsid w:val="002817D9"/>
    <w:rsid w:val="00282496"/>
    <w:rsid w:val="0028251E"/>
    <w:rsid w:val="00282630"/>
    <w:rsid w:val="00282652"/>
    <w:rsid w:val="00282991"/>
    <w:rsid w:val="00283D0C"/>
    <w:rsid w:val="00283D7F"/>
    <w:rsid w:val="00283E54"/>
    <w:rsid w:val="00284112"/>
    <w:rsid w:val="0028421B"/>
    <w:rsid w:val="00284516"/>
    <w:rsid w:val="002848CD"/>
    <w:rsid w:val="00284FAA"/>
    <w:rsid w:val="00285A15"/>
    <w:rsid w:val="00285EF1"/>
    <w:rsid w:val="002863A4"/>
    <w:rsid w:val="0028641B"/>
    <w:rsid w:val="002864A1"/>
    <w:rsid w:val="00286C64"/>
    <w:rsid w:val="00286F70"/>
    <w:rsid w:val="00286F73"/>
    <w:rsid w:val="00287464"/>
    <w:rsid w:val="002876AE"/>
    <w:rsid w:val="0028773A"/>
    <w:rsid w:val="00287764"/>
    <w:rsid w:val="0028790B"/>
    <w:rsid w:val="002902F2"/>
    <w:rsid w:val="00290AE9"/>
    <w:rsid w:val="00291436"/>
    <w:rsid w:val="00291A88"/>
    <w:rsid w:val="00292562"/>
    <w:rsid w:val="00292B6C"/>
    <w:rsid w:val="00292CB1"/>
    <w:rsid w:val="0029371A"/>
    <w:rsid w:val="0029384B"/>
    <w:rsid w:val="00293B42"/>
    <w:rsid w:val="0029411E"/>
    <w:rsid w:val="002946ED"/>
    <w:rsid w:val="00294B28"/>
    <w:rsid w:val="00294C0B"/>
    <w:rsid w:val="00294E29"/>
    <w:rsid w:val="00295AE5"/>
    <w:rsid w:val="00295E4A"/>
    <w:rsid w:val="0029603D"/>
    <w:rsid w:val="00296335"/>
    <w:rsid w:val="00296563"/>
    <w:rsid w:val="00296BCD"/>
    <w:rsid w:val="00296FB7"/>
    <w:rsid w:val="002973AF"/>
    <w:rsid w:val="002976BA"/>
    <w:rsid w:val="0029794D"/>
    <w:rsid w:val="00297F45"/>
    <w:rsid w:val="002A04E1"/>
    <w:rsid w:val="002A07DD"/>
    <w:rsid w:val="002A09F5"/>
    <w:rsid w:val="002A0A9C"/>
    <w:rsid w:val="002A1476"/>
    <w:rsid w:val="002A1E29"/>
    <w:rsid w:val="002A21C8"/>
    <w:rsid w:val="002A3F2C"/>
    <w:rsid w:val="002A41C8"/>
    <w:rsid w:val="002A486A"/>
    <w:rsid w:val="002A48B5"/>
    <w:rsid w:val="002A5086"/>
    <w:rsid w:val="002A614A"/>
    <w:rsid w:val="002A61A7"/>
    <w:rsid w:val="002A6334"/>
    <w:rsid w:val="002A6825"/>
    <w:rsid w:val="002A69EC"/>
    <w:rsid w:val="002A6C96"/>
    <w:rsid w:val="002A72FC"/>
    <w:rsid w:val="002A72FD"/>
    <w:rsid w:val="002A7A3A"/>
    <w:rsid w:val="002B0733"/>
    <w:rsid w:val="002B0AB2"/>
    <w:rsid w:val="002B0CAA"/>
    <w:rsid w:val="002B1080"/>
    <w:rsid w:val="002B144D"/>
    <w:rsid w:val="002B1C79"/>
    <w:rsid w:val="002B22D8"/>
    <w:rsid w:val="002B2425"/>
    <w:rsid w:val="002B242D"/>
    <w:rsid w:val="002B2624"/>
    <w:rsid w:val="002B28F3"/>
    <w:rsid w:val="002B2C3A"/>
    <w:rsid w:val="002B2F44"/>
    <w:rsid w:val="002B3486"/>
    <w:rsid w:val="002B4003"/>
    <w:rsid w:val="002B423F"/>
    <w:rsid w:val="002B4528"/>
    <w:rsid w:val="002B458E"/>
    <w:rsid w:val="002B494E"/>
    <w:rsid w:val="002B4DCE"/>
    <w:rsid w:val="002B50F4"/>
    <w:rsid w:val="002B5169"/>
    <w:rsid w:val="002B5771"/>
    <w:rsid w:val="002B5E25"/>
    <w:rsid w:val="002B5F23"/>
    <w:rsid w:val="002B63D4"/>
    <w:rsid w:val="002B6435"/>
    <w:rsid w:val="002B6DD7"/>
    <w:rsid w:val="002B6FFE"/>
    <w:rsid w:val="002B71FB"/>
    <w:rsid w:val="002B7C54"/>
    <w:rsid w:val="002C03D4"/>
    <w:rsid w:val="002C06B7"/>
    <w:rsid w:val="002C1024"/>
    <w:rsid w:val="002C14D7"/>
    <w:rsid w:val="002C1A0C"/>
    <w:rsid w:val="002C3743"/>
    <w:rsid w:val="002C388D"/>
    <w:rsid w:val="002C3D52"/>
    <w:rsid w:val="002C3F58"/>
    <w:rsid w:val="002C4373"/>
    <w:rsid w:val="002C4519"/>
    <w:rsid w:val="002C4D25"/>
    <w:rsid w:val="002C4E57"/>
    <w:rsid w:val="002C533B"/>
    <w:rsid w:val="002C5860"/>
    <w:rsid w:val="002C5A95"/>
    <w:rsid w:val="002C5C30"/>
    <w:rsid w:val="002C5C40"/>
    <w:rsid w:val="002C5F34"/>
    <w:rsid w:val="002C698C"/>
    <w:rsid w:val="002C6A5A"/>
    <w:rsid w:val="002C6BB1"/>
    <w:rsid w:val="002C6BE5"/>
    <w:rsid w:val="002C7383"/>
    <w:rsid w:val="002C76A4"/>
    <w:rsid w:val="002C7C34"/>
    <w:rsid w:val="002D03F3"/>
    <w:rsid w:val="002D05A5"/>
    <w:rsid w:val="002D090A"/>
    <w:rsid w:val="002D108F"/>
    <w:rsid w:val="002D11D8"/>
    <w:rsid w:val="002D11D9"/>
    <w:rsid w:val="002D1484"/>
    <w:rsid w:val="002D14E2"/>
    <w:rsid w:val="002D15CA"/>
    <w:rsid w:val="002D17DD"/>
    <w:rsid w:val="002D1AB6"/>
    <w:rsid w:val="002D1CED"/>
    <w:rsid w:val="002D2798"/>
    <w:rsid w:val="002D288C"/>
    <w:rsid w:val="002D29EB"/>
    <w:rsid w:val="002D3024"/>
    <w:rsid w:val="002D3399"/>
    <w:rsid w:val="002D39DD"/>
    <w:rsid w:val="002D3CCD"/>
    <w:rsid w:val="002D3DF1"/>
    <w:rsid w:val="002D42BF"/>
    <w:rsid w:val="002D478D"/>
    <w:rsid w:val="002D4C95"/>
    <w:rsid w:val="002D4CF2"/>
    <w:rsid w:val="002D4D41"/>
    <w:rsid w:val="002D502E"/>
    <w:rsid w:val="002D5301"/>
    <w:rsid w:val="002D5398"/>
    <w:rsid w:val="002D54D8"/>
    <w:rsid w:val="002D5A90"/>
    <w:rsid w:val="002D5AEB"/>
    <w:rsid w:val="002D5C0B"/>
    <w:rsid w:val="002D632E"/>
    <w:rsid w:val="002D75FE"/>
    <w:rsid w:val="002D77FD"/>
    <w:rsid w:val="002D781B"/>
    <w:rsid w:val="002D785A"/>
    <w:rsid w:val="002D7BCE"/>
    <w:rsid w:val="002D7E1C"/>
    <w:rsid w:val="002E0287"/>
    <w:rsid w:val="002E06A8"/>
    <w:rsid w:val="002E0C71"/>
    <w:rsid w:val="002E1547"/>
    <w:rsid w:val="002E1670"/>
    <w:rsid w:val="002E1D4E"/>
    <w:rsid w:val="002E1D99"/>
    <w:rsid w:val="002E2E92"/>
    <w:rsid w:val="002E3011"/>
    <w:rsid w:val="002E312D"/>
    <w:rsid w:val="002E333D"/>
    <w:rsid w:val="002E3763"/>
    <w:rsid w:val="002E3EFB"/>
    <w:rsid w:val="002E4019"/>
    <w:rsid w:val="002E426B"/>
    <w:rsid w:val="002E437B"/>
    <w:rsid w:val="002E442D"/>
    <w:rsid w:val="002E4599"/>
    <w:rsid w:val="002E4B6D"/>
    <w:rsid w:val="002E4F86"/>
    <w:rsid w:val="002E50BF"/>
    <w:rsid w:val="002E5603"/>
    <w:rsid w:val="002E56B0"/>
    <w:rsid w:val="002E5EA3"/>
    <w:rsid w:val="002E5F5D"/>
    <w:rsid w:val="002E60F9"/>
    <w:rsid w:val="002E641C"/>
    <w:rsid w:val="002E6961"/>
    <w:rsid w:val="002E7133"/>
    <w:rsid w:val="002E7357"/>
    <w:rsid w:val="002E77EA"/>
    <w:rsid w:val="002E7ECE"/>
    <w:rsid w:val="002E7FAE"/>
    <w:rsid w:val="002F03B1"/>
    <w:rsid w:val="002F17A3"/>
    <w:rsid w:val="002F18D3"/>
    <w:rsid w:val="002F27C4"/>
    <w:rsid w:val="002F3267"/>
    <w:rsid w:val="002F3461"/>
    <w:rsid w:val="002F36AB"/>
    <w:rsid w:val="002F39C4"/>
    <w:rsid w:val="002F3D9A"/>
    <w:rsid w:val="002F49C0"/>
    <w:rsid w:val="002F4AB0"/>
    <w:rsid w:val="002F4E38"/>
    <w:rsid w:val="002F510F"/>
    <w:rsid w:val="002F51A7"/>
    <w:rsid w:val="002F51F3"/>
    <w:rsid w:val="002F53B4"/>
    <w:rsid w:val="002F5641"/>
    <w:rsid w:val="002F5960"/>
    <w:rsid w:val="002F5D39"/>
    <w:rsid w:val="002F5DE0"/>
    <w:rsid w:val="002F5E8B"/>
    <w:rsid w:val="002F6619"/>
    <w:rsid w:val="002F7049"/>
    <w:rsid w:val="002F7643"/>
    <w:rsid w:val="002F7A0B"/>
    <w:rsid w:val="002F7F49"/>
    <w:rsid w:val="00300378"/>
    <w:rsid w:val="00301170"/>
    <w:rsid w:val="003014C6"/>
    <w:rsid w:val="0030158E"/>
    <w:rsid w:val="0030177F"/>
    <w:rsid w:val="00301836"/>
    <w:rsid w:val="00301C37"/>
    <w:rsid w:val="003022B7"/>
    <w:rsid w:val="00303364"/>
    <w:rsid w:val="0030367D"/>
    <w:rsid w:val="00303D05"/>
    <w:rsid w:val="00304C24"/>
    <w:rsid w:val="00304DC5"/>
    <w:rsid w:val="00304E03"/>
    <w:rsid w:val="00304FB5"/>
    <w:rsid w:val="00305149"/>
    <w:rsid w:val="0030532E"/>
    <w:rsid w:val="00305515"/>
    <w:rsid w:val="00305784"/>
    <w:rsid w:val="00305DF4"/>
    <w:rsid w:val="00306064"/>
    <w:rsid w:val="00306299"/>
    <w:rsid w:val="00306522"/>
    <w:rsid w:val="00306F61"/>
    <w:rsid w:val="00307415"/>
    <w:rsid w:val="003078F2"/>
    <w:rsid w:val="003079B4"/>
    <w:rsid w:val="00310F73"/>
    <w:rsid w:val="003115A5"/>
    <w:rsid w:val="00311A6C"/>
    <w:rsid w:val="00311D8A"/>
    <w:rsid w:val="00311E37"/>
    <w:rsid w:val="003121C0"/>
    <w:rsid w:val="003123A0"/>
    <w:rsid w:val="0031240B"/>
    <w:rsid w:val="00312A6D"/>
    <w:rsid w:val="0031310F"/>
    <w:rsid w:val="0031369C"/>
    <w:rsid w:val="003137BF"/>
    <w:rsid w:val="00313BCA"/>
    <w:rsid w:val="00313E49"/>
    <w:rsid w:val="00313F20"/>
    <w:rsid w:val="003140E6"/>
    <w:rsid w:val="0031425E"/>
    <w:rsid w:val="003143CB"/>
    <w:rsid w:val="003145DA"/>
    <w:rsid w:val="003149E9"/>
    <w:rsid w:val="00314B40"/>
    <w:rsid w:val="00314D41"/>
    <w:rsid w:val="00314EE1"/>
    <w:rsid w:val="003153A9"/>
    <w:rsid w:val="00315774"/>
    <w:rsid w:val="00315F30"/>
    <w:rsid w:val="003162CF"/>
    <w:rsid w:val="00316CEC"/>
    <w:rsid w:val="00316D2A"/>
    <w:rsid w:val="00317038"/>
    <w:rsid w:val="003176EC"/>
    <w:rsid w:val="003177CD"/>
    <w:rsid w:val="003200E0"/>
    <w:rsid w:val="00321129"/>
    <w:rsid w:val="0032119F"/>
    <w:rsid w:val="003215FC"/>
    <w:rsid w:val="0032236C"/>
    <w:rsid w:val="003229C8"/>
    <w:rsid w:val="00322D60"/>
    <w:rsid w:val="0032396C"/>
    <w:rsid w:val="00323AD0"/>
    <w:rsid w:val="00323FB3"/>
    <w:rsid w:val="0032419E"/>
    <w:rsid w:val="003242E4"/>
    <w:rsid w:val="00324418"/>
    <w:rsid w:val="0032467C"/>
    <w:rsid w:val="003247BB"/>
    <w:rsid w:val="00324D24"/>
    <w:rsid w:val="00326456"/>
    <w:rsid w:val="00326632"/>
    <w:rsid w:val="003266DD"/>
    <w:rsid w:val="00326943"/>
    <w:rsid w:val="00326C3F"/>
    <w:rsid w:val="00326CE7"/>
    <w:rsid w:val="00327089"/>
    <w:rsid w:val="003271B5"/>
    <w:rsid w:val="0032735F"/>
    <w:rsid w:val="003273FC"/>
    <w:rsid w:val="00327642"/>
    <w:rsid w:val="003276C6"/>
    <w:rsid w:val="003304E9"/>
    <w:rsid w:val="00330501"/>
    <w:rsid w:val="00330B97"/>
    <w:rsid w:val="0033133B"/>
    <w:rsid w:val="0033190E"/>
    <w:rsid w:val="00331A54"/>
    <w:rsid w:val="00331C50"/>
    <w:rsid w:val="00331DF1"/>
    <w:rsid w:val="003326FE"/>
    <w:rsid w:val="0033273A"/>
    <w:rsid w:val="00332888"/>
    <w:rsid w:val="00332A4B"/>
    <w:rsid w:val="00332DDA"/>
    <w:rsid w:val="003330F7"/>
    <w:rsid w:val="00333969"/>
    <w:rsid w:val="00333A5A"/>
    <w:rsid w:val="00333B84"/>
    <w:rsid w:val="0033401D"/>
    <w:rsid w:val="0033441B"/>
    <w:rsid w:val="003344D4"/>
    <w:rsid w:val="0033495D"/>
    <w:rsid w:val="00334C1D"/>
    <w:rsid w:val="00334EBC"/>
    <w:rsid w:val="0033532F"/>
    <w:rsid w:val="00335348"/>
    <w:rsid w:val="0033534E"/>
    <w:rsid w:val="00335960"/>
    <w:rsid w:val="0033612B"/>
    <w:rsid w:val="00336251"/>
    <w:rsid w:val="00336328"/>
    <w:rsid w:val="00336BD6"/>
    <w:rsid w:val="00337F9A"/>
    <w:rsid w:val="003403A2"/>
    <w:rsid w:val="003404BE"/>
    <w:rsid w:val="00340649"/>
    <w:rsid w:val="00340CAD"/>
    <w:rsid w:val="00340CE8"/>
    <w:rsid w:val="00340EB3"/>
    <w:rsid w:val="00340EC3"/>
    <w:rsid w:val="00341228"/>
    <w:rsid w:val="00341733"/>
    <w:rsid w:val="003417D3"/>
    <w:rsid w:val="00341F2F"/>
    <w:rsid w:val="00342826"/>
    <w:rsid w:val="00342F14"/>
    <w:rsid w:val="00343221"/>
    <w:rsid w:val="0034333E"/>
    <w:rsid w:val="0034343F"/>
    <w:rsid w:val="003435EF"/>
    <w:rsid w:val="00343972"/>
    <w:rsid w:val="00343B74"/>
    <w:rsid w:val="00343D3A"/>
    <w:rsid w:val="00343D5F"/>
    <w:rsid w:val="00343E9A"/>
    <w:rsid w:val="003445B6"/>
    <w:rsid w:val="003448D8"/>
    <w:rsid w:val="0034530A"/>
    <w:rsid w:val="0034577B"/>
    <w:rsid w:val="0034600F"/>
    <w:rsid w:val="003469A1"/>
    <w:rsid w:val="00346EBF"/>
    <w:rsid w:val="003478CC"/>
    <w:rsid w:val="00347A51"/>
    <w:rsid w:val="00347EF2"/>
    <w:rsid w:val="0035007C"/>
    <w:rsid w:val="00350283"/>
    <w:rsid w:val="003505C8"/>
    <w:rsid w:val="00350C4D"/>
    <w:rsid w:val="00350D9E"/>
    <w:rsid w:val="00351147"/>
    <w:rsid w:val="00351154"/>
    <w:rsid w:val="00351A43"/>
    <w:rsid w:val="00351A45"/>
    <w:rsid w:val="00351B13"/>
    <w:rsid w:val="00351D50"/>
    <w:rsid w:val="00351DA0"/>
    <w:rsid w:val="003524FC"/>
    <w:rsid w:val="00352594"/>
    <w:rsid w:val="003525DF"/>
    <w:rsid w:val="0035260A"/>
    <w:rsid w:val="0035265B"/>
    <w:rsid w:val="00352755"/>
    <w:rsid w:val="00352946"/>
    <w:rsid w:val="00352C3B"/>
    <w:rsid w:val="00353DBC"/>
    <w:rsid w:val="00353DE0"/>
    <w:rsid w:val="00353F65"/>
    <w:rsid w:val="003548FE"/>
    <w:rsid w:val="003549A8"/>
    <w:rsid w:val="00354C70"/>
    <w:rsid w:val="00354EF4"/>
    <w:rsid w:val="00355713"/>
    <w:rsid w:val="003560EE"/>
    <w:rsid w:val="003562C1"/>
    <w:rsid w:val="00356385"/>
    <w:rsid w:val="003568B7"/>
    <w:rsid w:val="00357681"/>
    <w:rsid w:val="00357A4C"/>
    <w:rsid w:val="00357A79"/>
    <w:rsid w:val="0036012B"/>
    <w:rsid w:val="003604FB"/>
    <w:rsid w:val="0036065D"/>
    <w:rsid w:val="00360B90"/>
    <w:rsid w:val="00360BFA"/>
    <w:rsid w:val="00360F87"/>
    <w:rsid w:val="003612EC"/>
    <w:rsid w:val="00361916"/>
    <w:rsid w:val="00361E23"/>
    <w:rsid w:val="00361E8F"/>
    <w:rsid w:val="00362087"/>
    <w:rsid w:val="00362610"/>
    <w:rsid w:val="0036297B"/>
    <w:rsid w:val="00362D18"/>
    <w:rsid w:val="00362F8E"/>
    <w:rsid w:val="00363564"/>
    <w:rsid w:val="00363F86"/>
    <w:rsid w:val="003640FC"/>
    <w:rsid w:val="003643C9"/>
    <w:rsid w:val="00365277"/>
    <w:rsid w:val="0036542C"/>
    <w:rsid w:val="003658F5"/>
    <w:rsid w:val="0036678B"/>
    <w:rsid w:val="00366DB6"/>
    <w:rsid w:val="00366E1B"/>
    <w:rsid w:val="00366E82"/>
    <w:rsid w:val="003700AA"/>
    <w:rsid w:val="0037061C"/>
    <w:rsid w:val="003708A0"/>
    <w:rsid w:val="00370973"/>
    <w:rsid w:val="00370A76"/>
    <w:rsid w:val="00370C5A"/>
    <w:rsid w:val="00370D0D"/>
    <w:rsid w:val="00370D54"/>
    <w:rsid w:val="003712AA"/>
    <w:rsid w:val="0037151E"/>
    <w:rsid w:val="0037171A"/>
    <w:rsid w:val="00371A67"/>
    <w:rsid w:val="00372017"/>
    <w:rsid w:val="00372635"/>
    <w:rsid w:val="003726B6"/>
    <w:rsid w:val="0037377B"/>
    <w:rsid w:val="00373C6A"/>
    <w:rsid w:val="00374216"/>
    <w:rsid w:val="00374351"/>
    <w:rsid w:val="00374C24"/>
    <w:rsid w:val="00375062"/>
    <w:rsid w:val="0037547D"/>
    <w:rsid w:val="003757E3"/>
    <w:rsid w:val="00375C4E"/>
    <w:rsid w:val="00375DB2"/>
    <w:rsid w:val="0037657C"/>
    <w:rsid w:val="0037673B"/>
    <w:rsid w:val="00376887"/>
    <w:rsid w:val="003772D1"/>
    <w:rsid w:val="00377318"/>
    <w:rsid w:val="00377742"/>
    <w:rsid w:val="003777FE"/>
    <w:rsid w:val="0037786D"/>
    <w:rsid w:val="00380341"/>
    <w:rsid w:val="00380D09"/>
    <w:rsid w:val="00380EDB"/>
    <w:rsid w:val="00381301"/>
    <w:rsid w:val="0038183D"/>
    <w:rsid w:val="00381985"/>
    <w:rsid w:val="00381FF9"/>
    <w:rsid w:val="003824C9"/>
    <w:rsid w:val="003828AB"/>
    <w:rsid w:val="003831B7"/>
    <w:rsid w:val="0038374B"/>
    <w:rsid w:val="00383791"/>
    <w:rsid w:val="0038398B"/>
    <w:rsid w:val="00383B3F"/>
    <w:rsid w:val="003844E5"/>
    <w:rsid w:val="0038455F"/>
    <w:rsid w:val="00384874"/>
    <w:rsid w:val="00384C95"/>
    <w:rsid w:val="00385750"/>
    <w:rsid w:val="00385863"/>
    <w:rsid w:val="00385B50"/>
    <w:rsid w:val="0038601C"/>
    <w:rsid w:val="00386096"/>
    <w:rsid w:val="003862D7"/>
    <w:rsid w:val="003865CA"/>
    <w:rsid w:val="00386837"/>
    <w:rsid w:val="00386852"/>
    <w:rsid w:val="00386D3A"/>
    <w:rsid w:val="003878A1"/>
    <w:rsid w:val="00387A5D"/>
    <w:rsid w:val="00387EC9"/>
    <w:rsid w:val="00390FD5"/>
    <w:rsid w:val="003917F2"/>
    <w:rsid w:val="00391C66"/>
    <w:rsid w:val="0039217F"/>
    <w:rsid w:val="003922A0"/>
    <w:rsid w:val="003925BC"/>
    <w:rsid w:val="003925C0"/>
    <w:rsid w:val="0039286D"/>
    <w:rsid w:val="00392A07"/>
    <w:rsid w:val="00393126"/>
    <w:rsid w:val="003939D4"/>
    <w:rsid w:val="00393B67"/>
    <w:rsid w:val="00393C13"/>
    <w:rsid w:val="00393E88"/>
    <w:rsid w:val="00394166"/>
    <w:rsid w:val="003946EB"/>
    <w:rsid w:val="00394880"/>
    <w:rsid w:val="003953F5"/>
    <w:rsid w:val="003954F4"/>
    <w:rsid w:val="003954FC"/>
    <w:rsid w:val="003957C6"/>
    <w:rsid w:val="00395C23"/>
    <w:rsid w:val="0039633D"/>
    <w:rsid w:val="003969A0"/>
    <w:rsid w:val="0039713B"/>
    <w:rsid w:val="00397336"/>
    <w:rsid w:val="00397670"/>
    <w:rsid w:val="003979F9"/>
    <w:rsid w:val="003A05A9"/>
    <w:rsid w:val="003A05C3"/>
    <w:rsid w:val="003A065F"/>
    <w:rsid w:val="003A0AF0"/>
    <w:rsid w:val="003A0CEC"/>
    <w:rsid w:val="003A1552"/>
    <w:rsid w:val="003A19C9"/>
    <w:rsid w:val="003A2164"/>
    <w:rsid w:val="003A3154"/>
    <w:rsid w:val="003A3EFF"/>
    <w:rsid w:val="003A3FE9"/>
    <w:rsid w:val="003A433E"/>
    <w:rsid w:val="003A4349"/>
    <w:rsid w:val="003A468E"/>
    <w:rsid w:val="003A4886"/>
    <w:rsid w:val="003A4BA0"/>
    <w:rsid w:val="003A5130"/>
    <w:rsid w:val="003A52DF"/>
    <w:rsid w:val="003A562E"/>
    <w:rsid w:val="003A5A10"/>
    <w:rsid w:val="003A5FF7"/>
    <w:rsid w:val="003A6628"/>
    <w:rsid w:val="003A6ABE"/>
    <w:rsid w:val="003A701F"/>
    <w:rsid w:val="003A73AA"/>
    <w:rsid w:val="003A75A5"/>
    <w:rsid w:val="003A77BD"/>
    <w:rsid w:val="003B01D7"/>
    <w:rsid w:val="003B06AA"/>
    <w:rsid w:val="003B12AA"/>
    <w:rsid w:val="003B1372"/>
    <w:rsid w:val="003B18FC"/>
    <w:rsid w:val="003B21D1"/>
    <w:rsid w:val="003B2A5D"/>
    <w:rsid w:val="003B3FAD"/>
    <w:rsid w:val="003B47F1"/>
    <w:rsid w:val="003B496B"/>
    <w:rsid w:val="003B53F2"/>
    <w:rsid w:val="003B5626"/>
    <w:rsid w:val="003B5AC9"/>
    <w:rsid w:val="003B5FA4"/>
    <w:rsid w:val="003B6249"/>
    <w:rsid w:val="003B6B5E"/>
    <w:rsid w:val="003B6BE2"/>
    <w:rsid w:val="003B74AF"/>
    <w:rsid w:val="003B75BD"/>
    <w:rsid w:val="003B75FE"/>
    <w:rsid w:val="003B7A5A"/>
    <w:rsid w:val="003C0247"/>
    <w:rsid w:val="003C024C"/>
    <w:rsid w:val="003C036F"/>
    <w:rsid w:val="003C067A"/>
    <w:rsid w:val="003C0855"/>
    <w:rsid w:val="003C15A3"/>
    <w:rsid w:val="003C25AA"/>
    <w:rsid w:val="003C2697"/>
    <w:rsid w:val="003C2B79"/>
    <w:rsid w:val="003C2D22"/>
    <w:rsid w:val="003C2EE9"/>
    <w:rsid w:val="003C369C"/>
    <w:rsid w:val="003C3D73"/>
    <w:rsid w:val="003C3EC9"/>
    <w:rsid w:val="003C4538"/>
    <w:rsid w:val="003C45A9"/>
    <w:rsid w:val="003C4717"/>
    <w:rsid w:val="003C499F"/>
    <w:rsid w:val="003C4CFA"/>
    <w:rsid w:val="003C50B8"/>
    <w:rsid w:val="003C51F4"/>
    <w:rsid w:val="003C571D"/>
    <w:rsid w:val="003C5762"/>
    <w:rsid w:val="003C5847"/>
    <w:rsid w:val="003C58BA"/>
    <w:rsid w:val="003C61F3"/>
    <w:rsid w:val="003C6216"/>
    <w:rsid w:val="003C62CA"/>
    <w:rsid w:val="003C6389"/>
    <w:rsid w:val="003C6465"/>
    <w:rsid w:val="003C661C"/>
    <w:rsid w:val="003C73D4"/>
    <w:rsid w:val="003C7ACB"/>
    <w:rsid w:val="003C7C70"/>
    <w:rsid w:val="003C7E6C"/>
    <w:rsid w:val="003C7F75"/>
    <w:rsid w:val="003D149C"/>
    <w:rsid w:val="003D15ED"/>
    <w:rsid w:val="003D1AA2"/>
    <w:rsid w:val="003D2376"/>
    <w:rsid w:val="003D28C0"/>
    <w:rsid w:val="003D2BC1"/>
    <w:rsid w:val="003D2FF2"/>
    <w:rsid w:val="003D3213"/>
    <w:rsid w:val="003D3CE8"/>
    <w:rsid w:val="003D3D3F"/>
    <w:rsid w:val="003D4746"/>
    <w:rsid w:val="003D492E"/>
    <w:rsid w:val="003D561E"/>
    <w:rsid w:val="003D58B8"/>
    <w:rsid w:val="003D5E9B"/>
    <w:rsid w:val="003D62AB"/>
    <w:rsid w:val="003D65EF"/>
    <w:rsid w:val="003D663E"/>
    <w:rsid w:val="003D6A77"/>
    <w:rsid w:val="003D6B3E"/>
    <w:rsid w:val="003D7194"/>
    <w:rsid w:val="003E0956"/>
    <w:rsid w:val="003E0B60"/>
    <w:rsid w:val="003E11B7"/>
    <w:rsid w:val="003E14D5"/>
    <w:rsid w:val="003E1965"/>
    <w:rsid w:val="003E1B6A"/>
    <w:rsid w:val="003E1E64"/>
    <w:rsid w:val="003E2AD5"/>
    <w:rsid w:val="003E2C79"/>
    <w:rsid w:val="003E2D5F"/>
    <w:rsid w:val="003E2F00"/>
    <w:rsid w:val="003E32A3"/>
    <w:rsid w:val="003E42B2"/>
    <w:rsid w:val="003E4C55"/>
    <w:rsid w:val="003E4C93"/>
    <w:rsid w:val="003E4EEF"/>
    <w:rsid w:val="003E4FA0"/>
    <w:rsid w:val="003E5498"/>
    <w:rsid w:val="003E5B7A"/>
    <w:rsid w:val="003E5F46"/>
    <w:rsid w:val="003E611A"/>
    <w:rsid w:val="003E6848"/>
    <w:rsid w:val="003E6D0E"/>
    <w:rsid w:val="003E6E5A"/>
    <w:rsid w:val="003E7124"/>
    <w:rsid w:val="003E7EA0"/>
    <w:rsid w:val="003F0780"/>
    <w:rsid w:val="003F0CC7"/>
    <w:rsid w:val="003F14FD"/>
    <w:rsid w:val="003F1728"/>
    <w:rsid w:val="003F2127"/>
    <w:rsid w:val="003F30EC"/>
    <w:rsid w:val="003F32C2"/>
    <w:rsid w:val="003F3507"/>
    <w:rsid w:val="003F37A5"/>
    <w:rsid w:val="003F3D5A"/>
    <w:rsid w:val="003F41D3"/>
    <w:rsid w:val="003F5AB8"/>
    <w:rsid w:val="003F5BA6"/>
    <w:rsid w:val="003F5CE8"/>
    <w:rsid w:val="003F5E07"/>
    <w:rsid w:val="003F5EC8"/>
    <w:rsid w:val="003F5F1F"/>
    <w:rsid w:val="003F5FDF"/>
    <w:rsid w:val="003F61D8"/>
    <w:rsid w:val="003F61E3"/>
    <w:rsid w:val="003F65BF"/>
    <w:rsid w:val="003F6C08"/>
    <w:rsid w:val="003F6D3A"/>
    <w:rsid w:val="003F71F7"/>
    <w:rsid w:val="003F79F7"/>
    <w:rsid w:val="00400292"/>
    <w:rsid w:val="0040057F"/>
    <w:rsid w:val="0040065A"/>
    <w:rsid w:val="00400CB0"/>
    <w:rsid w:val="0040122F"/>
    <w:rsid w:val="004014A1"/>
    <w:rsid w:val="00401935"/>
    <w:rsid w:val="00402102"/>
    <w:rsid w:val="00402626"/>
    <w:rsid w:val="00402656"/>
    <w:rsid w:val="004027BF"/>
    <w:rsid w:val="004029D8"/>
    <w:rsid w:val="00402BF7"/>
    <w:rsid w:val="00403105"/>
    <w:rsid w:val="00403201"/>
    <w:rsid w:val="004035FE"/>
    <w:rsid w:val="00403820"/>
    <w:rsid w:val="00403B60"/>
    <w:rsid w:val="00403CC9"/>
    <w:rsid w:val="00404324"/>
    <w:rsid w:val="004043F0"/>
    <w:rsid w:val="00404814"/>
    <w:rsid w:val="00404821"/>
    <w:rsid w:val="00404EF0"/>
    <w:rsid w:val="00405063"/>
    <w:rsid w:val="004053CE"/>
    <w:rsid w:val="004053DB"/>
    <w:rsid w:val="004053E0"/>
    <w:rsid w:val="004058F6"/>
    <w:rsid w:val="00406245"/>
    <w:rsid w:val="0040653F"/>
    <w:rsid w:val="004067DA"/>
    <w:rsid w:val="00406816"/>
    <w:rsid w:val="00407293"/>
    <w:rsid w:val="00407532"/>
    <w:rsid w:val="00407B9C"/>
    <w:rsid w:val="00407DA0"/>
    <w:rsid w:val="0041049D"/>
    <w:rsid w:val="00410A3D"/>
    <w:rsid w:val="00410C77"/>
    <w:rsid w:val="00410DE2"/>
    <w:rsid w:val="004113F3"/>
    <w:rsid w:val="0041144E"/>
    <w:rsid w:val="00412056"/>
    <w:rsid w:val="00412058"/>
    <w:rsid w:val="00412560"/>
    <w:rsid w:val="00412608"/>
    <w:rsid w:val="00412A8F"/>
    <w:rsid w:val="00412BCC"/>
    <w:rsid w:val="00412CCA"/>
    <w:rsid w:val="00412F50"/>
    <w:rsid w:val="00413029"/>
    <w:rsid w:val="00413081"/>
    <w:rsid w:val="00413551"/>
    <w:rsid w:val="00413902"/>
    <w:rsid w:val="00413B45"/>
    <w:rsid w:val="00414B7F"/>
    <w:rsid w:val="00414DA3"/>
    <w:rsid w:val="00414EC9"/>
    <w:rsid w:val="00414EDE"/>
    <w:rsid w:val="0041510B"/>
    <w:rsid w:val="00415205"/>
    <w:rsid w:val="00415A87"/>
    <w:rsid w:val="00415DCB"/>
    <w:rsid w:val="00415EDE"/>
    <w:rsid w:val="0041608D"/>
    <w:rsid w:val="00416CEF"/>
    <w:rsid w:val="00417095"/>
    <w:rsid w:val="004171E9"/>
    <w:rsid w:val="00417FEA"/>
    <w:rsid w:val="004200A0"/>
    <w:rsid w:val="00420666"/>
    <w:rsid w:val="00420761"/>
    <w:rsid w:val="00420870"/>
    <w:rsid w:val="00420A1F"/>
    <w:rsid w:val="004213D7"/>
    <w:rsid w:val="00421DEF"/>
    <w:rsid w:val="00422007"/>
    <w:rsid w:val="004222DC"/>
    <w:rsid w:val="00422516"/>
    <w:rsid w:val="0042330E"/>
    <w:rsid w:val="00424392"/>
    <w:rsid w:val="0042488E"/>
    <w:rsid w:val="00424EA5"/>
    <w:rsid w:val="00424F15"/>
    <w:rsid w:val="0042524E"/>
    <w:rsid w:val="004255C7"/>
    <w:rsid w:val="0042560C"/>
    <w:rsid w:val="004257CE"/>
    <w:rsid w:val="00425CFD"/>
    <w:rsid w:val="004262F9"/>
    <w:rsid w:val="00427924"/>
    <w:rsid w:val="004302CE"/>
    <w:rsid w:val="0043070D"/>
    <w:rsid w:val="004307FC"/>
    <w:rsid w:val="00430AE5"/>
    <w:rsid w:val="00430D3A"/>
    <w:rsid w:val="00430F95"/>
    <w:rsid w:val="00431138"/>
    <w:rsid w:val="00431500"/>
    <w:rsid w:val="004315D7"/>
    <w:rsid w:val="00431E60"/>
    <w:rsid w:val="00431F61"/>
    <w:rsid w:val="0043221C"/>
    <w:rsid w:val="00432749"/>
    <w:rsid w:val="00432842"/>
    <w:rsid w:val="00432B1B"/>
    <w:rsid w:val="004330E6"/>
    <w:rsid w:val="00433121"/>
    <w:rsid w:val="00433653"/>
    <w:rsid w:val="00433713"/>
    <w:rsid w:val="004342F3"/>
    <w:rsid w:val="0043431B"/>
    <w:rsid w:val="0043432A"/>
    <w:rsid w:val="0043476F"/>
    <w:rsid w:val="00434B42"/>
    <w:rsid w:val="00434C4B"/>
    <w:rsid w:val="00434D72"/>
    <w:rsid w:val="00434E0E"/>
    <w:rsid w:val="00434EF9"/>
    <w:rsid w:val="004352EB"/>
    <w:rsid w:val="004356E9"/>
    <w:rsid w:val="00435E24"/>
    <w:rsid w:val="0043629F"/>
    <w:rsid w:val="004368C7"/>
    <w:rsid w:val="00436D6E"/>
    <w:rsid w:val="00436D99"/>
    <w:rsid w:val="00436E86"/>
    <w:rsid w:val="00437142"/>
    <w:rsid w:val="004372F7"/>
    <w:rsid w:val="00437991"/>
    <w:rsid w:val="00437F51"/>
    <w:rsid w:val="00440821"/>
    <w:rsid w:val="00440896"/>
    <w:rsid w:val="004409CE"/>
    <w:rsid w:val="00440A51"/>
    <w:rsid w:val="00440AFD"/>
    <w:rsid w:val="00440F28"/>
    <w:rsid w:val="00441121"/>
    <w:rsid w:val="0044120E"/>
    <w:rsid w:val="0044199D"/>
    <w:rsid w:val="00441A8D"/>
    <w:rsid w:val="00442F08"/>
    <w:rsid w:val="00442F48"/>
    <w:rsid w:val="00443125"/>
    <w:rsid w:val="00443297"/>
    <w:rsid w:val="004435BE"/>
    <w:rsid w:val="00443610"/>
    <w:rsid w:val="00444054"/>
    <w:rsid w:val="004444CB"/>
    <w:rsid w:val="004446D9"/>
    <w:rsid w:val="0044502A"/>
    <w:rsid w:val="004458AC"/>
    <w:rsid w:val="004459BE"/>
    <w:rsid w:val="00445A40"/>
    <w:rsid w:val="00445BA5"/>
    <w:rsid w:val="00445D58"/>
    <w:rsid w:val="00446249"/>
    <w:rsid w:val="00446343"/>
    <w:rsid w:val="00446831"/>
    <w:rsid w:val="00447BC4"/>
    <w:rsid w:val="00447EA2"/>
    <w:rsid w:val="0045030F"/>
    <w:rsid w:val="0045040A"/>
    <w:rsid w:val="00450729"/>
    <w:rsid w:val="004509FD"/>
    <w:rsid w:val="004511C0"/>
    <w:rsid w:val="00451275"/>
    <w:rsid w:val="004513CA"/>
    <w:rsid w:val="00451F8B"/>
    <w:rsid w:val="00451FB5"/>
    <w:rsid w:val="004522B0"/>
    <w:rsid w:val="004524C0"/>
    <w:rsid w:val="004527E4"/>
    <w:rsid w:val="00452AA3"/>
    <w:rsid w:val="00452CA0"/>
    <w:rsid w:val="00452E8D"/>
    <w:rsid w:val="00453029"/>
    <w:rsid w:val="004531AB"/>
    <w:rsid w:val="0045354A"/>
    <w:rsid w:val="0045397B"/>
    <w:rsid w:val="00453AB1"/>
    <w:rsid w:val="004542D3"/>
    <w:rsid w:val="00454513"/>
    <w:rsid w:val="00454EA6"/>
    <w:rsid w:val="00454F36"/>
    <w:rsid w:val="00455069"/>
    <w:rsid w:val="00455524"/>
    <w:rsid w:val="00455741"/>
    <w:rsid w:val="00455A02"/>
    <w:rsid w:val="00455B77"/>
    <w:rsid w:val="00455EDE"/>
    <w:rsid w:val="00455F4C"/>
    <w:rsid w:val="00456CFD"/>
    <w:rsid w:val="00457367"/>
    <w:rsid w:val="00457625"/>
    <w:rsid w:val="004578CE"/>
    <w:rsid w:val="004602C6"/>
    <w:rsid w:val="00460302"/>
    <w:rsid w:val="0046062F"/>
    <w:rsid w:val="0046084F"/>
    <w:rsid w:val="00460BA8"/>
    <w:rsid w:val="00461179"/>
    <w:rsid w:val="00461248"/>
    <w:rsid w:val="004615A8"/>
    <w:rsid w:val="004616A2"/>
    <w:rsid w:val="004617CA"/>
    <w:rsid w:val="00461A9F"/>
    <w:rsid w:val="00461EF7"/>
    <w:rsid w:val="00462064"/>
    <w:rsid w:val="00462252"/>
    <w:rsid w:val="00462566"/>
    <w:rsid w:val="00462688"/>
    <w:rsid w:val="00462757"/>
    <w:rsid w:val="00462969"/>
    <w:rsid w:val="00462C54"/>
    <w:rsid w:val="004632E8"/>
    <w:rsid w:val="004634D8"/>
    <w:rsid w:val="00463704"/>
    <w:rsid w:val="00464160"/>
    <w:rsid w:val="004642A0"/>
    <w:rsid w:val="00464476"/>
    <w:rsid w:val="004644AF"/>
    <w:rsid w:val="00464653"/>
    <w:rsid w:val="0046478C"/>
    <w:rsid w:val="00464853"/>
    <w:rsid w:val="00464CE1"/>
    <w:rsid w:val="00465728"/>
    <w:rsid w:val="00465E14"/>
    <w:rsid w:val="00465F59"/>
    <w:rsid w:val="00465F7D"/>
    <w:rsid w:val="00465FE1"/>
    <w:rsid w:val="004664DE"/>
    <w:rsid w:val="0046770D"/>
    <w:rsid w:val="00467718"/>
    <w:rsid w:val="004677F7"/>
    <w:rsid w:val="00467917"/>
    <w:rsid w:val="00467C0C"/>
    <w:rsid w:val="00470C79"/>
    <w:rsid w:val="00470D83"/>
    <w:rsid w:val="00471096"/>
    <w:rsid w:val="00471722"/>
    <w:rsid w:val="0047175D"/>
    <w:rsid w:val="004717B5"/>
    <w:rsid w:val="00471AEF"/>
    <w:rsid w:val="00471F0E"/>
    <w:rsid w:val="00472462"/>
    <w:rsid w:val="00472B7B"/>
    <w:rsid w:val="00472BE8"/>
    <w:rsid w:val="00472CBD"/>
    <w:rsid w:val="00472D8F"/>
    <w:rsid w:val="00473366"/>
    <w:rsid w:val="004738A5"/>
    <w:rsid w:val="00473CA5"/>
    <w:rsid w:val="00473E24"/>
    <w:rsid w:val="004746A0"/>
    <w:rsid w:val="004747F5"/>
    <w:rsid w:val="00474825"/>
    <w:rsid w:val="00474BE1"/>
    <w:rsid w:val="004750EA"/>
    <w:rsid w:val="00475ED0"/>
    <w:rsid w:val="004760BF"/>
    <w:rsid w:val="00476277"/>
    <w:rsid w:val="00476A2B"/>
    <w:rsid w:val="00476F36"/>
    <w:rsid w:val="00476F95"/>
    <w:rsid w:val="00477348"/>
    <w:rsid w:val="00477599"/>
    <w:rsid w:val="00477615"/>
    <w:rsid w:val="00477CEA"/>
    <w:rsid w:val="004802EA"/>
    <w:rsid w:val="00480469"/>
    <w:rsid w:val="004804B6"/>
    <w:rsid w:val="00480A93"/>
    <w:rsid w:val="00480AFD"/>
    <w:rsid w:val="00480E54"/>
    <w:rsid w:val="00480FDB"/>
    <w:rsid w:val="00481125"/>
    <w:rsid w:val="004811C6"/>
    <w:rsid w:val="00481309"/>
    <w:rsid w:val="004814B8"/>
    <w:rsid w:val="004816AB"/>
    <w:rsid w:val="0048183E"/>
    <w:rsid w:val="004818D2"/>
    <w:rsid w:val="00481AE8"/>
    <w:rsid w:val="00481D69"/>
    <w:rsid w:val="00481EE3"/>
    <w:rsid w:val="00482D67"/>
    <w:rsid w:val="00483D06"/>
    <w:rsid w:val="00483FF9"/>
    <w:rsid w:val="004841ED"/>
    <w:rsid w:val="004842FE"/>
    <w:rsid w:val="00484A5B"/>
    <w:rsid w:val="00484B22"/>
    <w:rsid w:val="00484C19"/>
    <w:rsid w:val="00484FC5"/>
    <w:rsid w:val="00485066"/>
    <w:rsid w:val="00485B94"/>
    <w:rsid w:val="00485E02"/>
    <w:rsid w:val="00485E45"/>
    <w:rsid w:val="0048619D"/>
    <w:rsid w:val="00486FF4"/>
    <w:rsid w:val="004873B1"/>
    <w:rsid w:val="0048782F"/>
    <w:rsid w:val="00487984"/>
    <w:rsid w:val="00487C75"/>
    <w:rsid w:val="00491510"/>
    <w:rsid w:val="00491635"/>
    <w:rsid w:val="00491875"/>
    <w:rsid w:val="00491934"/>
    <w:rsid w:val="00491C87"/>
    <w:rsid w:val="00491DDD"/>
    <w:rsid w:val="00492152"/>
    <w:rsid w:val="0049270D"/>
    <w:rsid w:val="004927F5"/>
    <w:rsid w:val="0049286A"/>
    <w:rsid w:val="00492A2E"/>
    <w:rsid w:val="00492D79"/>
    <w:rsid w:val="00492F95"/>
    <w:rsid w:val="004931C1"/>
    <w:rsid w:val="004936C9"/>
    <w:rsid w:val="00493879"/>
    <w:rsid w:val="00493927"/>
    <w:rsid w:val="0049497F"/>
    <w:rsid w:val="00495A64"/>
    <w:rsid w:val="00495DF4"/>
    <w:rsid w:val="00495E05"/>
    <w:rsid w:val="00495E63"/>
    <w:rsid w:val="004962FC"/>
    <w:rsid w:val="00496549"/>
    <w:rsid w:val="00496A4D"/>
    <w:rsid w:val="00496ABD"/>
    <w:rsid w:val="00497356"/>
    <w:rsid w:val="004973A0"/>
    <w:rsid w:val="0049740F"/>
    <w:rsid w:val="00497463"/>
    <w:rsid w:val="004975B9"/>
    <w:rsid w:val="004977BF"/>
    <w:rsid w:val="00497D9F"/>
    <w:rsid w:val="00497F86"/>
    <w:rsid w:val="004A03FB"/>
    <w:rsid w:val="004A0726"/>
    <w:rsid w:val="004A0DA5"/>
    <w:rsid w:val="004A0FBB"/>
    <w:rsid w:val="004A1C91"/>
    <w:rsid w:val="004A1DF4"/>
    <w:rsid w:val="004A2B58"/>
    <w:rsid w:val="004A40B4"/>
    <w:rsid w:val="004A4381"/>
    <w:rsid w:val="004A4561"/>
    <w:rsid w:val="004A45A4"/>
    <w:rsid w:val="004A45D1"/>
    <w:rsid w:val="004A4D5A"/>
    <w:rsid w:val="004A520B"/>
    <w:rsid w:val="004A52A5"/>
    <w:rsid w:val="004A542A"/>
    <w:rsid w:val="004A55A7"/>
    <w:rsid w:val="004A5825"/>
    <w:rsid w:val="004A5FF3"/>
    <w:rsid w:val="004A60B2"/>
    <w:rsid w:val="004A6575"/>
    <w:rsid w:val="004A6719"/>
    <w:rsid w:val="004A67BE"/>
    <w:rsid w:val="004A6D95"/>
    <w:rsid w:val="004A6E62"/>
    <w:rsid w:val="004A784C"/>
    <w:rsid w:val="004B11A4"/>
    <w:rsid w:val="004B241D"/>
    <w:rsid w:val="004B2561"/>
    <w:rsid w:val="004B3900"/>
    <w:rsid w:val="004B3BC5"/>
    <w:rsid w:val="004B42C6"/>
    <w:rsid w:val="004B4489"/>
    <w:rsid w:val="004B4567"/>
    <w:rsid w:val="004B4764"/>
    <w:rsid w:val="004B48FD"/>
    <w:rsid w:val="004B4DBA"/>
    <w:rsid w:val="004B5882"/>
    <w:rsid w:val="004B5DC8"/>
    <w:rsid w:val="004B6980"/>
    <w:rsid w:val="004B7047"/>
    <w:rsid w:val="004B7985"/>
    <w:rsid w:val="004B7CA5"/>
    <w:rsid w:val="004B7E2A"/>
    <w:rsid w:val="004C02B5"/>
    <w:rsid w:val="004C03A8"/>
    <w:rsid w:val="004C0831"/>
    <w:rsid w:val="004C0850"/>
    <w:rsid w:val="004C0A21"/>
    <w:rsid w:val="004C0A28"/>
    <w:rsid w:val="004C0AB2"/>
    <w:rsid w:val="004C0C5C"/>
    <w:rsid w:val="004C10CB"/>
    <w:rsid w:val="004C1381"/>
    <w:rsid w:val="004C1886"/>
    <w:rsid w:val="004C19C1"/>
    <w:rsid w:val="004C1A9D"/>
    <w:rsid w:val="004C1B42"/>
    <w:rsid w:val="004C1C17"/>
    <w:rsid w:val="004C1E3A"/>
    <w:rsid w:val="004C1FE5"/>
    <w:rsid w:val="004C20E5"/>
    <w:rsid w:val="004C2741"/>
    <w:rsid w:val="004C2805"/>
    <w:rsid w:val="004C2C09"/>
    <w:rsid w:val="004C3128"/>
    <w:rsid w:val="004C34F6"/>
    <w:rsid w:val="004C369A"/>
    <w:rsid w:val="004C3AE0"/>
    <w:rsid w:val="004C3F52"/>
    <w:rsid w:val="004C432C"/>
    <w:rsid w:val="004C449B"/>
    <w:rsid w:val="004C46C0"/>
    <w:rsid w:val="004C49AB"/>
    <w:rsid w:val="004C4D31"/>
    <w:rsid w:val="004C4EB5"/>
    <w:rsid w:val="004C4F32"/>
    <w:rsid w:val="004C4F63"/>
    <w:rsid w:val="004C51C4"/>
    <w:rsid w:val="004C59E9"/>
    <w:rsid w:val="004C61AB"/>
    <w:rsid w:val="004C6AD7"/>
    <w:rsid w:val="004C71F1"/>
    <w:rsid w:val="004C72A9"/>
    <w:rsid w:val="004C731F"/>
    <w:rsid w:val="004C785B"/>
    <w:rsid w:val="004C7D87"/>
    <w:rsid w:val="004D06EA"/>
    <w:rsid w:val="004D0833"/>
    <w:rsid w:val="004D0A1D"/>
    <w:rsid w:val="004D0E60"/>
    <w:rsid w:val="004D117D"/>
    <w:rsid w:val="004D14D5"/>
    <w:rsid w:val="004D1565"/>
    <w:rsid w:val="004D1588"/>
    <w:rsid w:val="004D1986"/>
    <w:rsid w:val="004D213E"/>
    <w:rsid w:val="004D2182"/>
    <w:rsid w:val="004D2876"/>
    <w:rsid w:val="004D2C4B"/>
    <w:rsid w:val="004D2ED7"/>
    <w:rsid w:val="004D2FEA"/>
    <w:rsid w:val="004D31C5"/>
    <w:rsid w:val="004D3E30"/>
    <w:rsid w:val="004D4126"/>
    <w:rsid w:val="004D42A1"/>
    <w:rsid w:val="004D4A19"/>
    <w:rsid w:val="004D4BAB"/>
    <w:rsid w:val="004D4E2B"/>
    <w:rsid w:val="004D54EB"/>
    <w:rsid w:val="004D57A4"/>
    <w:rsid w:val="004D5F1E"/>
    <w:rsid w:val="004D5F4A"/>
    <w:rsid w:val="004D6222"/>
    <w:rsid w:val="004D6397"/>
    <w:rsid w:val="004D7B4E"/>
    <w:rsid w:val="004D7C89"/>
    <w:rsid w:val="004E018F"/>
    <w:rsid w:val="004E03C2"/>
    <w:rsid w:val="004E042A"/>
    <w:rsid w:val="004E068D"/>
    <w:rsid w:val="004E0A3E"/>
    <w:rsid w:val="004E160D"/>
    <w:rsid w:val="004E169C"/>
    <w:rsid w:val="004E1BFA"/>
    <w:rsid w:val="004E1CE2"/>
    <w:rsid w:val="004E1E25"/>
    <w:rsid w:val="004E22AF"/>
    <w:rsid w:val="004E2461"/>
    <w:rsid w:val="004E2562"/>
    <w:rsid w:val="004E2EAA"/>
    <w:rsid w:val="004E2FF7"/>
    <w:rsid w:val="004E3054"/>
    <w:rsid w:val="004E31D6"/>
    <w:rsid w:val="004E3266"/>
    <w:rsid w:val="004E3577"/>
    <w:rsid w:val="004E3643"/>
    <w:rsid w:val="004E36B6"/>
    <w:rsid w:val="004E39D1"/>
    <w:rsid w:val="004E3B1F"/>
    <w:rsid w:val="004E3BB2"/>
    <w:rsid w:val="004E4C28"/>
    <w:rsid w:val="004E4D8D"/>
    <w:rsid w:val="004E4EB9"/>
    <w:rsid w:val="004E4F1C"/>
    <w:rsid w:val="004E540C"/>
    <w:rsid w:val="004E54BA"/>
    <w:rsid w:val="004E55DF"/>
    <w:rsid w:val="004E56B0"/>
    <w:rsid w:val="004E56B4"/>
    <w:rsid w:val="004E594D"/>
    <w:rsid w:val="004E662E"/>
    <w:rsid w:val="004E7AF0"/>
    <w:rsid w:val="004F023F"/>
    <w:rsid w:val="004F03EB"/>
    <w:rsid w:val="004F06B0"/>
    <w:rsid w:val="004F08ED"/>
    <w:rsid w:val="004F0DD7"/>
    <w:rsid w:val="004F115B"/>
    <w:rsid w:val="004F13D9"/>
    <w:rsid w:val="004F1407"/>
    <w:rsid w:val="004F1739"/>
    <w:rsid w:val="004F179C"/>
    <w:rsid w:val="004F1BED"/>
    <w:rsid w:val="004F256D"/>
    <w:rsid w:val="004F2D2A"/>
    <w:rsid w:val="004F2F74"/>
    <w:rsid w:val="004F3117"/>
    <w:rsid w:val="004F3813"/>
    <w:rsid w:val="004F3967"/>
    <w:rsid w:val="004F3DF6"/>
    <w:rsid w:val="004F4017"/>
    <w:rsid w:val="004F40C2"/>
    <w:rsid w:val="004F493E"/>
    <w:rsid w:val="004F4EA8"/>
    <w:rsid w:val="004F5029"/>
    <w:rsid w:val="004F529F"/>
    <w:rsid w:val="004F540E"/>
    <w:rsid w:val="004F5482"/>
    <w:rsid w:val="004F59A3"/>
    <w:rsid w:val="004F5B1B"/>
    <w:rsid w:val="004F5B61"/>
    <w:rsid w:val="004F5E2B"/>
    <w:rsid w:val="004F6052"/>
    <w:rsid w:val="004F7362"/>
    <w:rsid w:val="004F73EF"/>
    <w:rsid w:val="004F7605"/>
    <w:rsid w:val="004F7752"/>
    <w:rsid w:val="004F7762"/>
    <w:rsid w:val="004F7BF3"/>
    <w:rsid w:val="004F7F32"/>
    <w:rsid w:val="00500673"/>
    <w:rsid w:val="005007F9"/>
    <w:rsid w:val="00500A48"/>
    <w:rsid w:val="00500DFF"/>
    <w:rsid w:val="00500E41"/>
    <w:rsid w:val="00501300"/>
    <w:rsid w:val="00501463"/>
    <w:rsid w:val="0050146A"/>
    <w:rsid w:val="00501B49"/>
    <w:rsid w:val="00502500"/>
    <w:rsid w:val="00502E2A"/>
    <w:rsid w:val="0050303D"/>
    <w:rsid w:val="00503093"/>
    <w:rsid w:val="0050312B"/>
    <w:rsid w:val="00504001"/>
    <w:rsid w:val="005041E7"/>
    <w:rsid w:val="00504656"/>
    <w:rsid w:val="005048CF"/>
    <w:rsid w:val="00504C2F"/>
    <w:rsid w:val="0050516A"/>
    <w:rsid w:val="005056BE"/>
    <w:rsid w:val="0050578B"/>
    <w:rsid w:val="00505BF0"/>
    <w:rsid w:val="00505DE0"/>
    <w:rsid w:val="0050611D"/>
    <w:rsid w:val="005063BE"/>
    <w:rsid w:val="0050670B"/>
    <w:rsid w:val="0050752E"/>
    <w:rsid w:val="00507D14"/>
    <w:rsid w:val="00507FA7"/>
    <w:rsid w:val="00510108"/>
    <w:rsid w:val="00510824"/>
    <w:rsid w:val="00510871"/>
    <w:rsid w:val="005109B6"/>
    <w:rsid w:val="00510AA9"/>
    <w:rsid w:val="00510CF6"/>
    <w:rsid w:val="00510F9C"/>
    <w:rsid w:val="005110A4"/>
    <w:rsid w:val="005111BF"/>
    <w:rsid w:val="0051133C"/>
    <w:rsid w:val="005115BE"/>
    <w:rsid w:val="00511658"/>
    <w:rsid w:val="00511AB6"/>
    <w:rsid w:val="00512003"/>
    <w:rsid w:val="005121A8"/>
    <w:rsid w:val="005123C9"/>
    <w:rsid w:val="00512635"/>
    <w:rsid w:val="00512693"/>
    <w:rsid w:val="00512776"/>
    <w:rsid w:val="00513633"/>
    <w:rsid w:val="00513AF6"/>
    <w:rsid w:val="00513BA1"/>
    <w:rsid w:val="00513CE1"/>
    <w:rsid w:val="00514323"/>
    <w:rsid w:val="005144E1"/>
    <w:rsid w:val="005146B1"/>
    <w:rsid w:val="005149A6"/>
    <w:rsid w:val="00514E84"/>
    <w:rsid w:val="00514F63"/>
    <w:rsid w:val="005153B7"/>
    <w:rsid w:val="00515ABA"/>
    <w:rsid w:val="0051643D"/>
    <w:rsid w:val="0051666D"/>
    <w:rsid w:val="005166A5"/>
    <w:rsid w:val="00516A14"/>
    <w:rsid w:val="00516A91"/>
    <w:rsid w:val="005170DF"/>
    <w:rsid w:val="005175AC"/>
    <w:rsid w:val="00517753"/>
    <w:rsid w:val="00517A34"/>
    <w:rsid w:val="00517DF9"/>
    <w:rsid w:val="00517E71"/>
    <w:rsid w:val="00517EA2"/>
    <w:rsid w:val="0052046D"/>
    <w:rsid w:val="00520A5A"/>
    <w:rsid w:val="00521083"/>
    <w:rsid w:val="00521918"/>
    <w:rsid w:val="005219DC"/>
    <w:rsid w:val="00522344"/>
    <w:rsid w:val="00522525"/>
    <w:rsid w:val="005225C6"/>
    <w:rsid w:val="005229EC"/>
    <w:rsid w:val="00522CCE"/>
    <w:rsid w:val="00522E4F"/>
    <w:rsid w:val="005233D3"/>
    <w:rsid w:val="005236B1"/>
    <w:rsid w:val="005236B6"/>
    <w:rsid w:val="00523B96"/>
    <w:rsid w:val="0052437C"/>
    <w:rsid w:val="00524D67"/>
    <w:rsid w:val="00524F71"/>
    <w:rsid w:val="0052525A"/>
    <w:rsid w:val="00525AB5"/>
    <w:rsid w:val="0052607A"/>
    <w:rsid w:val="005266AF"/>
    <w:rsid w:val="005267CB"/>
    <w:rsid w:val="00526ADF"/>
    <w:rsid w:val="00526B66"/>
    <w:rsid w:val="0052767D"/>
    <w:rsid w:val="0052789E"/>
    <w:rsid w:val="0053063A"/>
    <w:rsid w:val="005306F8"/>
    <w:rsid w:val="0053102E"/>
    <w:rsid w:val="0053118F"/>
    <w:rsid w:val="005311CD"/>
    <w:rsid w:val="0053130B"/>
    <w:rsid w:val="00531549"/>
    <w:rsid w:val="00531690"/>
    <w:rsid w:val="005316AD"/>
    <w:rsid w:val="0053177C"/>
    <w:rsid w:val="005318F3"/>
    <w:rsid w:val="00531A1D"/>
    <w:rsid w:val="00531AEF"/>
    <w:rsid w:val="00531B13"/>
    <w:rsid w:val="00531C52"/>
    <w:rsid w:val="005321BC"/>
    <w:rsid w:val="0053244E"/>
    <w:rsid w:val="00532541"/>
    <w:rsid w:val="00532682"/>
    <w:rsid w:val="005327ED"/>
    <w:rsid w:val="00532D6E"/>
    <w:rsid w:val="00532DDB"/>
    <w:rsid w:val="005332F7"/>
    <w:rsid w:val="005337AE"/>
    <w:rsid w:val="00533A53"/>
    <w:rsid w:val="00534314"/>
    <w:rsid w:val="0053445E"/>
    <w:rsid w:val="00534D76"/>
    <w:rsid w:val="005355B6"/>
    <w:rsid w:val="005363D6"/>
    <w:rsid w:val="00536451"/>
    <w:rsid w:val="0053666F"/>
    <w:rsid w:val="00536F35"/>
    <w:rsid w:val="0053703A"/>
    <w:rsid w:val="00537136"/>
    <w:rsid w:val="0053764E"/>
    <w:rsid w:val="00537D40"/>
    <w:rsid w:val="00537D71"/>
    <w:rsid w:val="00537D91"/>
    <w:rsid w:val="00540104"/>
    <w:rsid w:val="005401B9"/>
    <w:rsid w:val="005404F8"/>
    <w:rsid w:val="005405B0"/>
    <w:rsid w:val="00540829"/>
    <w:rsid w:val="00540938"/>
    <w:rsid w:val="00540A3A"/>
    <w:rsid w:val="00541F96"/>
    <w:rsid w:val="005436E3"/>
    <w:rsid w:val="0054375C"/>
    <w:rsid w:val="005437CD"/>
    <w:rsid w:val="005439B9"/>
    <w:rsid w:val="00543D9B"/>
    <w:rsid w:val="0054467E"/>
    <w:rsid w:val="0054477D"/>
    <w:rsid w:val="00544798"/>
    <w:rsid w:val="00544E71"/>
    <w:rsid w:val="00544F18"/>
    <w:rsid w:val="00544F81"/>
    <w:rsid w:val="00545119"/>
    <w:rsid w:val="0054522F"/>
    <w:rsid w:val="0054534B"/>
    <w:rsid w:val="0054587A"/>
    <w:rsid w:val="00545DE6"/>
    <w:rsid w:val="00545F1D"/>
    <w:rsid w:val="005460CA"/>
    <w:rsid w:val="005462CB"/>
    <w:rsid w:val="0054633C"/>
    <w:rsid w:val="005464D8"/>
    <w:rsid w:val="00546BF1"/>
    <w:rsid w:val="00547AFD"/>
    <w:rsid w:val="00547B8B"/>
    <w:rsid w:val="00547C9A"/>
    <w:rsid w:val="00550470"/>
    <w:rsid w:val="0055126B"/>
    <w:rsid w:val="00552CC6"/>
    <w:rsid w:val="00552E09"/>
    <w:rsid w:val="00554131"/>
    <w:rsid w:val="00554FE9"/>
    <w:rsid w:val="00555135"/>
    <w:rsid w:val="0055554F"/>
    <w:rsid w:val="00555C65"/>
    <w:rsid w:val="005565D9"/>
    <w:rsid w:val="005569DC"/>
    <w:rsid w:val="00556DC4"/>
    <w:rsid w:val="00557281"/>
    <w:rsid w:val="00560122"/>
    <w:rsid w:val="00560734"/>
    <w:rsid w:val="005608DE"/>
    <w:rsid w:val="00560E6C"/>
    <w:rsid w:val="00560F55"/>
    <w:rsid w:val="00561A20"/>
    <w:rsid w:val="00561AB5"/>
    <w:rsid w:val="00561C34"/>
    <w:rsid w:val="00561FB6"/>
    <w:rsid w:val="005620E0"/>
    <w:rsid w:val="00562845"/>
    <w:rsid w:val="005632C0"/>
    <w:rsid w:val="00563A60"/>
    <w:rsid w:val="00563E5C"/>
    <w:rsid w:val="00563EB1"/>
    <w:rsid w:val="005643E7"/>
    <w:rsid w:val="0056489E"/>
    <w:rsid w:val="0056490C"/>
    <w:rsid w:val="00564EEC"/>
    <w:rsid w:val="005650BA"/>
    <w:rsid w:val="00565170"/>
    <w:rsid w:val="0056534C"/>
    <w:rsid w:val="00565798"/>
    <w:rsid w:val="005657CB"/>
    <w:rsid w:val="00565954"/>
    <w:rsid w:val="00566088"/>
    <w:rsid w:val="005660C8"/>
    <w:rsid w:val="0056639D"/>
    <w:rsid w:val="00566440"/>
    <w:rsid w:val="005670C1"/>
    <w:rsid w:val="00567522"/>
    <w:rsid w:val="00567F0A"/>
    <w:rsid w:val="00570667"/>
    <w:rsid w:val="00570BCE"/>
    <w:rsid w:val="00570D5B"/>
    <w:rsid w:val="0057148B"/>
    <w:rsid w:val="005719DD"/>
    <w:rsid w:val="00571EC4"/>
    <w:rsid w:val="00571ED5"/>
    <w:rsid w:val="005723F8"/>
    <w:rsid w:val="00572A64"/>
    <w:rsid w:val="00572CF4"/>
    <w:rsid w:val="00573F8E"/>
    <w:rsid w:val="005740D8"/>
    <w:rsid w:val="0057421E"/>
    <w:rsid w:val="00574BFD"/>
    <w:rsid w:val="005752BA"/>
    <w:rsid w:val="005757B6"/>
    <w:rsid w:val="005760A9"/>
    <w:rsid w:val="00576144"/>
    <w:rsid w:val="0057627A"/>
    <w:rsid w:val="0057656A"/>
    <w:rsid w:val="00577A53"/>
    <w:rsid w:val="00577E68"/>
    <w:rsid w:val="005801F1"/>
    <w:rsid w:val="0058042C"/>
    <w:rsid w:val="005805FB"/>
    <w:rsid w:val="00580B36"/>
    <w:rsid w:val="00580C11"/>
    <w:rsid w:val="00580E38"/>
    <w:rsid w:val="00580EFC"/>
    <w:rsid w:val="0058100E"/>
    <w:rsid w:val="005811BA"/>
    <w:rsid w:val="005812FB"/>
    <w:rsid w:val="00581497"/>
    <w:rsid w:val="0058241C"/>
    <w:rsid w:val="00582429"/>
    <w:rsid w:val="005829BB"/>
    <w:rsid w:val="0058320C"/>
    <w:rsid w:val="00583D6E"/>
    <w:rsid w:val="00583F63"/>
    <w:rsid w:val="00583F76"/>
    <w:rsid w:val="0058439F"/>
    <w:rsid w:val="00586065"/>
    <w:rsid w:val="00586676"/>
    <w:rsid w:val="00586769"/>
    <w:rsid w:val="005873E7"/>
    <w:rsid w:val="0058769F"/>
    <w:rsid w:val="00587838"/>
    <w:rsid w:val="00587881"/>
    <w:rsid w:val="00587C36"/>
    <w:rsid w:val="00587E4D"/>
    <w:rsid w:val="00587F67"/>
    <w:rsid w:val="0059040D"/>
    <w:rsid w:val="00590582"/>
    <w:rsid w:val="005905A0"/>
    <w:rsid w:val="00591003"/>
    <w:rsid w:val="005914AF"/>
    <w:rsid w:val="00591847"/>
    <w:rsid w:val="005921E4"/>
    <w:rsid w:val="005921FD"/>
    <w:rsid w:val="005924A2"/>
    <w:rsid w:val="005928D2"/>
    <w:rsid w:val="00593267"/>
    <w:rsid w:val="00593328"/>
    <w:rsid w:val="005933DC"/>
    <w:rsid w:val="00593E01"/>
    <w:rsid w:val="00594979"/>
    <w:rsid w:val="00594C14"/>
    <w:rsid w:val="00594DBB"/>
    <w:rsid w:val="005953E8"/>
    <w:rsid w:val="005954EC"/>
    <w:rsid w:val="0059704E"/>
    <w:rsid w:val="00597C01"/>
    <w:rsid w:val="005A0603"/>
    <w:rsid w:val="005A0B90"/>
    <w:rsid w:val="005A0C84"/>
    <w:rsid w:val="005A18AA"/>
    <w:rsid w:val="005A1B55"/>
    <w:rsid w:val="005A1BDD"/>
    <w:rsid w:val="005A1C1B"/>
    <w:rsid w:val="005A1D86"/>
    <w:rsid w:val="005A1F54"/>
    <w:rsid w:val="005A266C"/>
    <w:rsid w:val="005A3502"/>
    <w:rsid w:val="005A35D1"/>
    <w:rsid w:val="005A3EA6"/>
    <w:rsid w:val="005A4022"/>
    <w:rsid w:val="005A4096"/>
    <w:rsid w:val="005A4444"/>
    <w:rsid w:val="005A4459"/>
    <w:rsid w:val="005A46B0"/>
    <w:rsid w:val="005A488F"/>
    <w:rsid w:val="005A5200"/>
    <w:rsid w:val="005A5D5E"/>
    <w:rsid w:val="005A5E5E"/>
    <w:rsid w:val="005A5EF2"/>
    <w:rsid w:val="005A6313"/>
    <w:rsid w:val="005A68BC"/>
    <w:rsid w:val="005A6926"/>
    <w:rsid w:val="005A6A5B"/>
    <w:rsid w:val="005A6C41"/>
    <w:rsid w:val="005A7C12"/>
    <w:rsid w:val="005B01D1"/>
    <w:rsid w:val="005B0648"/>
    <w:rsid w:val="005B08FF"/>
    <w:rsid w:val="005B0A28"/>
    <w:rsid w:val="005B0A8C"/>
    <w:rsid w:val="005B0D02"/>
    <w:rsid w:val="005B0ED7"/>
    <w:rsid w:val="005B117C"/>
    <w:rsid w:val="005B1540"/>
    <w:rsid w:val="005B19F2"/>
    <w:rsid w:val="005B1ACD"/>
    <w:rsid w:val="005B1B05"/>
    <w:rsid w:val="005B209C"/>
    <w:rsid w:val="005B27FC"/>
    <w:rsid w:val="005B299C"/>
    <w:rsid w:val="005B2A0C"/>
    <w:rsid w:val="005B2B93"/>
    <w:rsid w:val="005B2D77"/>
    <w:rsid w:val="005B35A3"/>
    <w:rsid w:val="005B3BA2"/>
    <w:rsid w:val="005B3C4B"/>
    <w:rsid w:val="005B3ED2"/>
    <w:rsid w:val="005B5243"/>
    <w:rsid w:val="005B53CE"/>
    <w:rsid w:val="005B5519"/>
    <w:rsid w:val="005B5705"/>
    <w:rsid w:val="005B57F3"/>
    <w:rsid w:val="005B58CE"/>
    <w:rsid w:val="005B6031"/>
    <w:rsid w:val="005B631E"/>
    <w:rsid w:val="005B647C"/>
    <w:rsid w:val="005B651D"/>
    <w:rsid w:val="005B7043"/>
    <w:rsid w:val="005B782D"/>
    <w:rsid w:val="005B7A91"/>
    <w:rsid w:val="005C027F"/>
    <w:rsid w:val="005C0A70"/>
    <w:rsid w:val="005C0B48"/>
    <w:rsid w:val="005C1021"/>
    <w:rsid w:val="005C10BA"/>
    <w:rsid w:val="005C19C8"/>
    <w:rsid w:val="005C1DE9"/>
    <w:rsid w:val="005C2103"/>
    <w:rsid w:val="005C221A"/>
    <w:rsid w:val="005C2545"/>
    <w:rsid w:val="005C2644"/>
    <w:rsid w:val="005C26CB"/>
    <w:rsid w:val="005C2890"/>
    <w:rsid w:val="005C2A72"/>
    <w:rsid w:val="005C2F13"/>
    <w:rsid w:val="005C3066"/>
    <w:rsid w:val="005C4200"/>
    <w:rsid w:val="005C42F0"/>
    <w:rsid w:val="005C447D"/>
    <w:rsid w:val="005C4CF9"/>
    <w:rsid w:val="005C50D7"/>
    <w:rsid w:val="005C521D"/>
    <w:rsid w:val="005C5839"/>
    <w:rsid w:val="005C5C00"/>
    <w:rsid w:val="005C63B6"/>
    <w:rsid w:val="005C63DC"/>
    <w:rsid w:val="005C6811"/>
    <w:rsid w:val="005C6A97"/>
    <w:rsid w:val="005C6FE0"/>
    <w:rsid w:val="005C7274"/>
    <w:rsid w:val="005C72C8"/>
    <w:rsid w:val="005C73B7"/>
    <w:rsid w:val="005C75A0"/>
    <w:rsid w:val="005C7822"/>
    <w:rsid w:val="005C7B54"/>
    <w:rsid w:val="005C7D3F"/>
    <w:rsid w:val="005C7E6F"/>
    <w:rsid w:val="005D0272"/>
    <w:rsid w:val="005D1193"/>
    <w:rsid w:val="005D13CC"/>
    <w:rsid w:val="005D160F"/>
    <w:rsid w:val="005D177B"/>
    <w:rsid w:val="005D227C"/>
    <w:rsid w:val="005D2616"/>
    <w:rsid w:val="005D284F"/>
    <w:rsid w:val="005D2DD3"/>
    <w:rsid w:val="005D2F89"/>
    <w:rsid w:val="005D31FD"/>
    <w:rsid w:val="005D32E6"/>
    <w:rsid w:val="005D3CEA"/>
    <w:rsid w:val="005D3F0E"/>
    <w:rsid w:val="005D44E8"/>
    <w:rsid w:val="005D44FC"/>
    <w:rsid w:val="005D4B05"/>
    <w:rsid w:val="005D4CAD"/>
    <w:rsid w:val="005D4D8C"/>
    <w:rsid w:val="005D54BD"/>
    <w:rsid w:val="005D591A"/>
    <w:rsid w:val="005D666A"/>
    <w:rsid w:val="005D68AB"/>
    <w:rsid w:val="005D7255"/>
    <w:rsid w:val="005D7391"/>
    <w:rsid w:val="005D7530"/>
    <w:rsid w:val="005D766A"/>
    <w:rsid w:val="005D78D5"/>
    <w:rsid w:val="005D7F6A"/>
    <w:rsid w:val="005E054E"/>
    <w:rsid w:val="005E0692"/>
    <w:rsid w:val="005E0B96"/>
    <w:rsid w:val="005E0F23"/>
    <w:rsid w:val="005E0F32"/>
    <w:rsid w:val="005E12B2"/>
    <w:rsid w:val="005E1C92"/>
    <w:rsid w:val="005E1DE3"/>
    <w:rsid w:val="005E20DB"/>
    <w:rsid w:val="005E24D4"/>
    <w:rsid w:val="005E2AA1"/>
    <w:rsid w:val="005E2DA0"/>
    <w:rsid w:val="005E303A"/>
    <w:rsid w:val="005E30BD"/>
    <w:rsid w:val="005E3192"/>
    <w:rsid w:val="005E3964"/>
    <w:rsid w:val="005E3C6F"/>
    <w:rsid w:val="005E4353"/>
    <w:rsid w:val="005E45E2"/>
    <w:rsid w:val="005E4933"/>
    <w:rsid w:val="005E4C17"/>
    <w:rsid w:val="005E5148"/>
    <w:rsid w:val="005E52E6"/>
    <w:rsid w:val="005E5496"/>
    <w:rsid w:val="005E5831"/>
    <w:rsid w:val="005E5835"/>
    <w:rsid w:val="005E5894"/>
    <w:rsid w:val="005E5990"/>
    <w:rsid w:val="005E5F5E"/>
    <w:rsid w:val="005E6339"/>
    <w:rsid w:val="005E69ED"/>
    <w:rsid w:val="005E6AD2"/>
    <w:rsid w:val="005E6D42"/>
    <w:rsid w:val="005E70C9"/>
    <w:rsid w:val="005E70D5"/>
    <w:rsid w:val="005E7125"/>
    <w:rsid w:val="005E7840"/>
    <w:rsid w:val="005E7AE0"/>
    <w:rsid w:val="005E7BD3"/>
    <w:rsid w:val="005E7C21"/>
    <w:rsid w:val="005F0494"/>
    <w:rsid w:val="005F0708"/>
    <w:rsid w:val="005F0F79"/>
    <w:rsid w:val="005F1038"/>
    <w:rsid w:val="005F11CC"/>
    <w:rsid w:val="005F15A4"/>
    <w:rsid w:val="005F15D3"/>
    <w:rsid w:val="005F1993"/>
    <w:rsid w:val="005F1A0F"/>
    <w:rsid w:val="005F1F1B"/>
    <w:rsid w:val="005F25E8"/>
    <w:rsid w:val="005F33EE"/>
    <w:rsid w:val="005F33FF"/>
    <w:rsid w:val="005F3406"/>
    <w:rsid w:val="005F345E"/>
    <w:rsid w:val="005F3559"/>
    <w:rsid w:val="005F3811"/>
    <w:rsid w:val="005F3AF3"/>
    <w:rsid w:val="005F4932"/>
    <w:rsid w:val="005F4AB3"/>
    <w:rsid w:val="005F4D2C"/>
    <w:rsid w:val="005F577B"/>
    <w:rsid w:val="005F5968"/>
    <w:rsid w:val="005F598B"/>
    <w:rsid w:val="005F5DD9"/>
    <w:rsid w:val="005F6120"/>
    <w:rsid w:val="005F65A1"/>
    <w:rsid w:val="005F70EB"/>
    <w:rsid w:val="005F74F3"/>
    <w:rsid w:val="005F7734"/>
    <w:rsid w:val="005F7EF6"/>
    <w:rsid w:val="006003C5"/>
    <w:rsid w:val="0060057F"/>
    <w:rsid w:val="00600BC1"/>
    <w:rsid w:val="00600BDF"/>
    <w:rsid w:val="00600D9B"/>
    <w:rsid w:val="0060182D"/>
    <w:rsid w:val="00601D1F"/>
    <w:rsid w:val="00601E01"/>
    <w:rsid w:val="0060211A"/>
    <w:rsid w:val="00602AC3"/>
    <w:rsid w:val="006032F7"/>
    <w:rsid w:val="00603867"/>
    <w:rsid w:val="00603AEF"/>
    <w:rsid w:val="006046C7"/>
    <w:rsid w:val="00604FD0"/>
    <w:rsid w:val="00604FF4"/>
    <w:rsid w:val="0060513B"/>
    <w:rsid w:val="0060545E"/>
    <w:rsid w:val="006055AB"/>
    <w:rsid w:val="0060567F"/>
    <w:rsid w:val="00605733"/>
    <w:rsid w:val="00605A4F"/>
    <w:rsid w:val="00605DB6"/>
    <w:rsid w:val="00605FF6"/>
    <w:rsid w:val="0060601E"/>
    <w:rsid w:val="006060FA"/>
    <w:rsid w:val="0060664A"/>
    <w:rsid w:val="006066BF"/>
    <w:rsid w:val="00606A6F"/>
    <w:rsid w:val="00606D9E"/>
    <w:rsid w:val="006070C9"/>
    <w:rsid w:val="006073A8"/>
    <w:rsid w:val="00607B63"/>
    <w:rsid w:val="00607BB0"/>
    <w:rsid w:val="006108F0"/>
    <w:rsid w:val="006111CE"/>
    <w:rsid w:val="006112D8"/>
    <w:rsid w:val="0061147E"/>
    <w:rsid w:val="00611E2C"/>
    <w:rsid w:val="00612140"/>
    <w:rsid w:val="00612C01"/>
    <w:rsid w:val="00612EE7"/>
    <w:rsid w:val="00612EFC"/>
    <w:rsid w:val="00613155"/>
    <w:rsid w:val="006131C8"/>
    <w:rsid w:val="006136CA"/>
    <w:rsid w:val="0061409D"/>
    <w:rsid w:val="0061492D"/>
    <w:rsid w:val="006151F9"/>
    <w:rsid w:val="0061689F"/>
    <w:rsid w:val="00616924"/>
    <w:rsid w:val="006169D5"/>
    <w:rsid w:val="00616F3D"/>
    <w:rsid w:val="00617359"/>
    <w:rsid w:val="00617A14"/>
    <w:rsid w:val="00617AA9"/>
    <w:rsid w:val="00617DF1"/>
    <w:rsid w:val="00617E94"/>
    <w:rsid w:val="006203A3"/>
    <w:rsid w:val="0062047B"/>
    <w:rsid w:val="006205BC"/>
    <w:rsid w:val="00620EC5"/>
    <w:rsid w:val="006211D0"/>
    <w:rsid w:val="00621738"/>
    <w:rsid w:val="006217E6"/>
    <w:rsid w:val="00621FA1"/>
    <w:rsid w:val="0062226E"/>
    <w:rsid w:val="006222DA"/>
    <w:rsid w:val="0062253F"/>
    <w:rsid w:val="006226B5"/>
    <w:rsid w:val="00622999"/>
    <w:rsid w:val="0062348A"/>
    <w:rsid w:val="006238BB"/>
    <w:rsid w:val="006238D0"/>
    <w:rsid w:val="006241F0"/>
    <w:rsid w:val="00624D9E"/>
    <w:rsid w:val="00624EA7"/>
    <w:rsid w:val="00624F5E"/>
    <w:rsid w:val="006259D6"/>
    <w:rsid w:val="00625EA5"/>
    <w:rsid w:val="00625F8A"/>
    <w:rsid w:val="00626411"/>
    <w:rsid w:val="006268DC"/>
    <w:rsid w:val="00626CB7"/>
    <w:rsid w:val="00627516"/>
    <w:rsid w:val="00627A47"/>
    <w:rsid w:val="00627C26"/>
    <w:rsid w:val="00627E06"/>
    <w:rsid w:val="0063097F"/>
    <w:rsid w:val="00630CB2"/>
    <w:rsid w:val="00630EB6"/>
    <w:rsid w:val="006310CA"/>
    <w:rsid w:val="006312D1"/>
    <w:rsid w:val="0063140B"/>
    <w:rsid w:val="00631CC4"/>
    <w:rsid w:val="00631CC9"/>
    <w:rsid w:val="00631E93"/>
    <w:rsid w:val="0063242F"/>
    <w:rsid w:val="00632803"/>
    <w:rsid w:val="006328A8"/>
    <w:rsid w:val="006328C8"/>
    <w:rsid w:val="006328F8"/>
    <w:rsid w:val="00632B83"/>
    <w:rsid w:val="00632D5B"/>
    <w:rsid w:val="00632E7F"/>
    <w:rsid w:val="00632F34"/>
    <w:rsid w:val="00632F79"/>
    <w:rsid w:val="00632FD5"/>
    <w:rsid w:val="0063397E"/>
    <w:rsid w:val="00633C18"/>
    <w:rsid w:val="0063418B"/>
    <w:rsid w:val="00634905"/>
    <w:rsid w:val="00634BE3"/>
    <w:rsid w:val="00634DBB"/>
    <w:rsid w:val="00634ED5"/>
    <w:rsid w:val="00635825"/>
    <w:rsid w:val="0063664A"/>
    <w:rsid w:val="0063682D"/>
    <w:rsid w:val="006368CD"/>
    <w:rsid w:val="00637020"/>
    <w:rsid w:val="0063702B"/>
    <w:rsid w:val="00637DD6"/>
    <w:rsid w:val="00640054"/>
    <w:rsid w:val="006406A5"/>
    <w:rsid w:val="00640A0C"/>
    <w:rsid w:val="00640AFC"/>
    <w:rsid w:val="00640B9E"/>
    <w:rsid w:val="0064118D"/>
    <w:rsid w:val="00641502"/>
    <w:rsid w:val="00641505"/>
    <w:rsid w:val="0064169E"/>
    <w:rsid w:val="00641804"/>
    <w:rsid w:val="00641BBD"/>
    <w:rsid w:val="00641C7E"/>
    <w:rsid w:val="006429A0"/>
    <w:rsid w:val="006429DC"/>
    <w:rsid w:val="00642E5C"/>
    <w:rsid w:val="00643065"/>
    <w:rsid w:val="006432E7"/>
    <w:rsid w:val="00643CE6"/>
    <w:rsid w:val="006444F9"/>
    <w:rsid w:val="006452DC"/>
    <w:rsid w:val="00645614"/>
    <w:rsid w:val="00645E80"/>
    <w:rsid w:val="00645E9F"/>
    <w:rsid w:val="006460FA"/>
    <w:rsid w:val="006465D9"/>
    <w:rsid w:val="00646769"/>
    <w:rsid w:val="00646B70"/>
    <w:rsid w:val="00646D36"/>
    <w:rsid w:val="00646E8C"/>
    <w:rsid w:val="00646FC7"/>
    <w:rsid w:val="006473F9"/>
    <w:rsid w:val="006475FE"/>
    <w:rsid w:val="0064791A"/>
    <w:rsid w:val="00647A00"/>
    <w:rsid w:val="00647BA7"/>
    <w:rsid w:val="0065018E"/>
    <w:rsid w:val="0065021E"/>
    <w:rsid w:val="00650750"/>
    <w:rsid w:val="00650AB3"/>
    <w:rsid w:val="00650D97"/>
    <w:rsid w:val="00650FC9"/>
    <w:rsid w:val="00651C69"/>
    <w:rsid w:val="00651F6E"/>
    <w:rsid w:val="006523B6"/>
    <w:rsid w:val="006526FD"/>
    <w:rsid w:val="0065275F"/>
    <w:rsid w:val="006528FF"/>
    <w:rsid w:val="00652BDA"/>
    <w:rsid w:val="00652E6E"/>
    <w:rsid w:val="00652F0C"/>
    <w:rsid w:val="00653538"/>
    <w:rsid w:val="00653576"/>
    <w:rsid w:val="00653679"/>
    <w:rsid w:val="006539E3"/>
    <w:rsid w:val="00653B14"/>
    <w:rsid w:val="00654259"/>
    <w:rsid w:val="00654496"/>
    <w:rsid w:val="00654F18"/>
    <w:rsid w:val="00655612"/>
    <w:rsid w:val="006559B4"/>
    <w:rsid w:val="00655B15"/>
    <w:rsid w:val="00655B9F"/>
    <w:rsid w:val="00656188"/>
    <w:rsid w:val="006563C6"/>
    <w:rsid w:val="00656555"/>
    <w:rsid w:val="00656705"/>
    <w:rsid w:val="00656A32"/>
    <w:rsid w:val="00656BBF"/>
    <w:rsid w:val="00656DF6"/>
    <w:rsid w:val="00656E39"/>
    <w:rsid w:val="00656E61"/>
    <w:rsid w:val="00657907"/>
    <w:rsid w:val="006603A5"/>
    <w:rsid w:val="0066097D"/>
    <w:rsid w:val="00660AEB"/>
    <w:rsid w:val="0066101D"/>
    <w:rsid w:val="00661163"/>
    <w:rsid w:val="006613E2"/>
    <w:rsid w:val="006619D6"/>
    <w:rsid w:val="00662BCF"/>
    <w:rsid w:val="00662DA1"/>
    <w:rsid w:val="0066343F"/>
    <w:rsid w:val="0066392E"/>
    <w:rsid w:val="00663F42"/>
    <w:rsid w:val="00664388"/>
    <w:rsid w:val="0066552B"/>
    <w:rsid w:val="00665833"/>
    <w:rsid w:val="00665877"/>
    <w:rsid w:val="0066652B"/>
    <w:rsid w:val="00666603"/>
    <w:rsid w:val="0066699A"/>
    <w:rsid w:val="00666C08"/>
    <w:rsid w:val="00666C9F"/>
    <w:rsid w:val="00666DE5"/>
    <w:rsid w:val="00666E29"/>
    <w:rsid w:val="0066701A"/>
    <w:rsid w:val="006671F3"/>
    <w:rsid w:val="00667279"/>
    <w:rsid w:val="00667494"/>
    <w:rsid w:val="006674D1"/>
    <w:rsid w:val="006676BF"/>
    <w:rsid w:val="006679A6"/>
    <w:rsid w:val="00667AA7"/>
    <w:rsid w:val="00667DE5"/>
    <w:rsid w:val="006700CA"/>
    <w:rsid w:val="0067026D"/>
    <w:rsid w:val="006702D7"/>
    <w:rsid w:val="00670667"/>
    <w:rsid w:val="00670B7A"/>
    <w:rsid w:val="0067103F"/>
    <w:rsid w:val="00671544"/>
    <w:rsid w:val="006715D9"/>
    <w:rsid w:val="0067180F"/>
    <w:rsid w:val="00671865"/>
    <w:rsid w:val="00671A1E"/>
    <w:rsid w:val="00671C52"/>
    <w:rsid w:val="00671C6F"/>
    <w:rsid w:val="00671FDC"/>
    <w:rsid w:val="00672787"/>
    <w:rsid w:val="00674822"/>
    <w:rsid w:val="006749D6"/>
    <w:rsid w:val="00674D14"/>
    <w:rsid w:val="00675B2E"/>
    <w:rsid w:val="00675F35"/>
    <w:rsid w:val="006760EE"/>
    <w:rsid w:val="00676444"/>
    <w:rsid w:val="0067694C"/>
    <w:rsid w:val="00676E99"/>
    <w:rsid w:val="0067725E"/>
    <w:rsid w:val="006772E3"/>
    <w:rsid w:val="00677533"/>
    <w:rsid w:val="006778E8"/>
    <w:rsid w:val="00677925"/>
    <w:rsid w:val="00677964"/>
    <w:rsid w:val="00677A11"/>
    <w:rsid w:val="00677AC0"/>
    <w:rsid w:val="00680177"/>
    <w:rsid w:val="00680435"/>
    <w:rsid w:val="0068052D"/>
    <w:rsid w:val="00680E47"/>
    <w:rsid w:val="006810E3"/>
    <w:rsid w:val="006814DF"/>
    <w:rsid w:val="00681818"/>
    <w:rsid w:val="00681D72"/>
    <w:rsid w:val="00681DB0"/>
    <w:rsid w:val="00682347"/>
    <w:rsid w:val="00682371"/>
    <w:rsid w:val="00682BEB"/>
    <w:rsid w:val="00682C7F"/>
    <w:rsid w:val="006834EA"/>
    <w:rsid w:val="006835A9"/>
    <w:rsid w:val="0068374D"/>
    <w:rsid w:val="006838D7"/>
    <w:rsid w:val="00683F2D"/>
    <w:rsid w:val="00684378"/>
    <w:rsid w:val="00684BE1"/>
    <w:rsid w:val="00684DA3"/>
    <w:rsid w:val="00685568"/>
    <w:rsid w:val="0068650B"/>
    <w:rsid w:val="00686602"/>
    <w:rsid w:val="00686E0A"/>
    <w:rsid w:val="00686FE4"/>
    <w:rsid w:val="00686FF3"/>
    <w:rsid w:val="0068721C"/>
    <w:rsid w:val="00687746"/>
    <w:rsid w:val="0068775F"/>
    <w:rsid w:val="0068783B"/>
    <w:rsid w:val="00687CCC"/>
    <w:rsid w:val="006906D1"/>
    <w:rsid w:val="0069082A"/>
    <w:rsid w:val="00690920"/>
    <w:rsid w:val="00691077"/>
    <w:rsid w:val="006914D0"/>
    <w:rsid w:val="0069170E"/>
    <w:rsid w:val="0069192D"/>
    <w:rsid w:val="00691A9A"/>
    <w:rsid w:val="00691EF2"/>
    <w:rsid w:val="0069217B"/>
    <w:rsid w:val="0069279F"/>
    <w:rsid w:val="006927D0"/>
    <w:rsid w:val="006929CA"/>
    <w:rsid w:val="00692AF1"/>
    <w:rsid w:val="00692D75"/>
    <w:rsid w:val="00693008"/>
    <w:rsid w:val="0069355B"/>
    <w:rsid w:val="0069384F"/>
    <w:rsid w:val="00693AFF"/>
    <w:rsid w:val="00693D29"/>
    <w:rsid w:val="00693EDE"/>
    <w:rsid w:val="00694004"/>
    <w:rsid w:val="0069419A"/>
    <w:rsid w:val="006941B9"/>
    <w:rsid w:val="00694BD2"/>
    <w:rsid w:val="006951E9"/>
    <w:rsid w:val="0069576F"/>
    <w:rsid w:val="006957B3"/>
    <w:rsid w:val="00695908"/>
    <w:rsid w:val="00695E19"/>
    <w:rsid w:val="00695E61"/>
    <w:rsid w:val="00695F8B"/>
    <w:rsid w:val="006964C2"/>
    <w:rsid w:val="0069661B"/>
    <w:rsid w:val="00696A81"/>
    <w:rsid w:val="00696B8F"/>
    <w:rsid w:val="00697A0B"/>
    <w:rsid w:val="00697C1D"/>
    <w:rsid w:val="00697C2D"/>
    <w:rsid w:val="00697FF3"/>
    <w:rsid w:val="006A0127"/>
    <w:rsid w:val="006A016C"/>
    <w:rsid w:val="006A0AE9"/>
    <w:rsid w:val="006A0EE0"/>
    <w:rsid w:val="006A0F44"/>
    <w:rsid w:val="006A1068"/>
    <w:rsid w:val="006A1B6F"/>
    <w:rsid w:val="006A1C26"/>
    <w:rsid w:val="006A1E8C"/>
    <w:rsid w:val="006A24A9"/>
    <w:rsid w:val="006A2706"/>
    <w:rsid w:val="006A2BC8"/>
    <w:rsid w:val="006A35EF"/>
    <w:rsid w:val="006A38FB"/>
    <w:rsid w:val="006A3C9C"/>
    <w:rsid w:val="006A3E54"/>
    <w:rsid w:val="006A49F9"/>
    <w:rsid w:val="006A4A3A"/>
    <w:rsid w:val="006A5010"/>
    <w:rsid w:val="006A502E"/>
    <w:rsid w:val="006A5378"/>
    <w:rsid w:val="006A546A"/>
    <w:rsid w:val="006A59A9"/>
    <w:rsid w:val="006A5D0D"/>
    <w:rsid w:val="006A5F3E"/>
    <w:rsid w:val="006A6024"/>
    <w:rsid w:val="006A653E"/>
    <w:rsid w:val="006A6C46"/>
    <w:rsid w:val="006A6E15"/>
    <w:rsid w:val="006A6E90"/>
    <w:rsid w:val="006A710D"/>
    <w:rsid w:val="006A7348"/>
    <w:rsid w:val="006A740A"/>
    <w:rsid w:val="006A7849"/>
    <w:rsid w:val="006A7B0C"/>
    <w:rsid w:val="006A7C3C"/>
    <w:rsid w:val="006B02BD"/>
    <w:rsid w:val="006B058D"/>
    <w:rsid w:val="006B06D6"/>
    <w:rsid w:val="006B0872"/>
    <w:rsid w:val="006B08F6"/>
    <w:rsid w:val="006B09DA"/>
    <w:rsid w:val="006B09FD"/>
    <w:rsid w:val="006B10A4"/>
    <w:rsid w:val="006B112A"/>
    <w:rsid w:val="006B1431"/>
    <w:rsid w:val="006B21DD"/>
    <w:rsid w:val="006B220D"/>
    <w:rsid w:val="006B2243"/>
    <w:rsid w:val="006B27A8"/>
    <w:rsid w:val="006B286A"/>
    <w:rsid w:val="006B2B13"/>
    <w:rsid w:val="006B2EFE"/>
    <w:rsid w:val="006B30BE"/>
    <w:rsid w:val="006B33F3"/>
    <w:rsid w:val="006B3562"/>
    <w:rsid w:val="006B4438"/>
    <w:rsid w:val="006B4937"/>
    <w:rsid w:val="006B4B12"/>
    <w:rsid w:val="006B4D27"/>
    <w:rsid w:val="006B4ECF"/>
    <w:rsid w:val="006B57A4"/>
    <w:rsid w:val="006B64BE"/>
    <w:rsid w:val="006B6787"/>
    <w:rsid w:val="006B6AC4"/>
    <w:rsid w:val="006B6BEB"/>
    <w:rsid w:val="006B6D4F"/>
    <w:rsid w:val="006B706A"/>
    <w:rsid w:val="006B71E9"/>
    <w:rsid w:val="006B730F"/>
    <w:rsid w:val="006B760C"/>
    <w:rsid w:val="006B77F1"/>
    <w:rsid w:val="006B789D"/>
    <w:rsid w:val="006B78DF"/>
    <w:rsid w:val="006B7C01"/>
    <w:rsid w:val="006C051D"/>
    <w:rsid w:val="006C09D8"/>
    <w:rsid w:val="006C09F1"/>
    <w:rsid w:val="006C09FC"/>
    <w:rsid w:val="006C1585"/>
    <w:rsid w:val="006C2475"/>
    <w:rsid w:val="006C2A6D"/>
    <w:rsid w:val="006C2B70"/>
    <w:rsid w:val="006C2EA6"/>
    <w:rsid w:val="006C302B"/>
    <w:rsid w:val="006C332D"/>
    <w:rsid w:val="006C37E1"/>
    <w:rsid w:val="006C3AE5"/>
    <w:rsid w:val="006C41F7"/>
    <w:rsid w:val="006C46AB"/>
    <w:rsid w:val="006C4DA5"/>
    <w:rsid w:val="006C5288"/>
    <w:rsid w:val="006C5C83"/>
    <w:rsid w:val="006C5DEB"/>
    <w:rsid w:val="006C5EBF"/>
    <w:rsid w:val="006C664A"/>
    <w:rsid w:val="006C79D8"/>
    <w:rsid w:val="006C7B2E"/>
    <w:rsid w:val="006C7B8D"/>
    <w:rsid w:val="006D0B3A"/>
    <w:rsid w:val="006D0DC8"/>
    <w:rsid w:val="006D0DF5"/>
    <w:rsid w:val="006D11CF"/>
    <w:rsid w:val="006D142A"/>
    <w:rsid w:val="006D1613"/>
    <w:rsid w:val="006D1BFA"/>
    <w:rsid w:val="006D1D5F"/>
    <w:rsid w:val="006D22BA"/>
    <w:rsid w:val="006D27E2"/>
    <w:rsid w:val="006D28FE"/>
    <w:rsid w:val="006D3317"/>
    <w:rsid w:val="006D393E"/>
    <w:rsid w:val="006D3AD9"/>
    <w:rsid w:val="006D3E6D"/>
    <w:rsid w:val="006D3EBB"/>
    <w:rsid w:val="006D3F95"/>
    <w:rsid w:val="006D4635"/>
    <w:rsid w:val="006D47BE"/>
    <w:rsid w:val="006D4898"/>
    <w:rsid w:val="006D4EBA"/>
    <w:rsid w:val="006D4F82"/>
    <w:rsid w:val="006D5181"/>
    <w:rsid w:val="006D555A"/>
    <w:rsid w:val="006D5B16"/>
    <w:rsid w:val="006D5DF9"/>
    <w:rsid w:val="006D5E44"/>
    <w:rsid w:val="006D5EEC"/>
    <w:rsid w:val="006D645E"/>
    <w:rsid w:val="006D671A"/>
    <w:rsid w:val="006D6D2D"/>
    <w:rsid w:val="006D7528"/>
    <w:rsid w:val="006D7BD2"/>
    <w:rsid w:val="006D7EFE"/>
    <w:rsid w:val="006E056B"/>
    <w:rsid w:val="006E0669"/>
    <w:rsid w:val="006E067E"/>
    <w:rsid w:val="006E0B73"/>
    <w:rsid w:val="006E0FDE"/>
    <w:rsid w:val="006E0FDF"/>
    <w:rsid w:val="006E15CD"/>
    <w:rsid w:val="006E16C0"/>
    <w:rsid w:val="006E2622"/>
    <w:rsid w:val="006E2886"/>
    <w:rsid w:val="006E28A8"/>
    <w:rsid w:val="006E3863"/>
    <w:rsid w:val="006E3AE6"/>
    <w:rsid w:val="006E46AA"/>
    <w:rsid w:val="006E485E"/>
    <w:rsid w:val="006E493E"/>
    <w:rsid w:val="006E49F2"/>
    <w:rsid w:val="006E4E13"/>
    <w:rsid w:val="006E5AF0"/>
    <w:rsid w:val="006E5B2E"/>
    <w:rsid w:val="006E680E"/>
    <w:rsid w:val="006E6848"/>
    <w:rsid w:val="006E69CE"/>
    <w:rsid w:val="006E7618"/>
    <w:rsid w:val="006E7933"/>
    <w:rsid w:val="006E7ECA"/>
    <w:rsid w:val="006F00D3"/>
    <w:rsid w:val="006F0328"/>
    <w:rsid w:val="006F0E3F"/>
    <w:rsid w:val="006F0EA6"/>
    <w:rsid w:val="006F13C9"/>
    <w:rsid w:val="006F18E2"/>
    <w:rsid w:val="006F1B16"/>
    <w:rsid w:val="006F1E26"/>
    <w:rsid w:val="006F233A"/>
    <w:rsid w:val="006F2655"/>
    <w:rsid w:val="006F2F16"/>
    <w:rsid w:val="006F3AC2"/>
    <w:rsid w:val="006F40F4"/>
    <w:rsid w:val="006F443A"/>
    <w:rsid w:val="006F44A4"/>
    <w:rsid w:val="006F45F9"/>
    <w:rsid w:val="006F5B1C"/>
    <w:rsid w:val="006F5D82"/>
    <w:rsid w:val="006F5D9E"/>
    <w:rsid w:val="006F6193"/>
    <w:rsid w:val="006F63FD"/>
    <w:rsid w:val="006F6A02"/>
    <w:rsid w:val="006F6EF8"/>
    <w:rsid w:val="006F6FC1"/>
    <w:rsid w:val="006F723C"/>
    <w:rsid w:val="006F7441"/>
    <w:rsid w:val="006F7D8C"/>
    <w:rsid w:val="007000C3"/>
    <w:rsid w:val="007003D1"/>
    <w:rsid w:val="007004BA"/>
    <w:rsid w:val="007008C7"/>
    <w:rsid w:val="00700BC9"/>
    <w:rsid w:val="00700BE8"/>
    <w:rsid w:val="00700EC2"/>
    <w:rsid w:val="00700FFD"/>
    <w:rsid w:val="0070113A"/>
    <w:rsid w:val="007012BD"/>
    <w:rsid w:val="0070157D"/>
    <w:rsid w:val="007017CE"/>
    <w:rsid w:val="00701856"/>
    <w:rsid w:val="00701D7C"/>
    <w:rsid w:val="00701E6C"/>
    <w:rsid w:val="007021DB"/>
    <w:rsid w:val="007021EB"/>
    <w:rsid w:val="00702CBD"/>
    <w:rsid w:val="007038D8"/>
    <w:rsid w:val="00703B95"/>
    <w:rsid w:val="00703E0C"/>
    <w:rsid w:val="00704773"/>
    <w:rsid w:val="00704ADC"/>
    <w:rsid w:val="00704B3D"/>
    <w:rsid w:val="00704BA9"/>
    <w:rsid w:val="00704E98"/>
    <w:rsid w:val="00704F89"/>
    <w:rsid w:val="00705222"/>
    <w:rsid w:val="00705CCC"/>
    <w:rsid w:val="00705D5F"/>
    <w:rsid w:val="00705F6F"/>
    <w:rsid w:val="0070639C"/>
    <w:rsid w:val="00706515"/>
    <w:rsid w:val="00706A48"/>
    <w:rsid w:val="00706C6C"/>
    <w:rsid w:val="00707398"/>
    <w:rsid w:val="0070778A"/>
    <w:rsid w:val="00707AEF"/>
    <w:rsid w:val="007101D9"/>
    <w:rsid w:val="00710203"/>
    <w:rsid w:val="0071040E"/>
    <w:rsid w:val="00711379"/>
    <w:rsid w:val="007114C2"/>
    <w:rsid w:val="00711C22"/>
    <w:rsid w:val="00711EDE"/>
    <w:rsid w:val="00712182"/>
    <w:rsid w:val="007126F8"/>
    <w:rsid w:val="0071273F"/>
    <w:rsid w:val="007127AB"/>
    <w:rsid w:val="007129D5"/>
    <w:rsid w:val="00712C8B"/>
    <w:rsid w:val="00713D06"/>
    <w:rsid w:val="007144B2"/>
    <w:rsid w:val="00714596"/>
    <w:rsid w:val="00714CD4"/>
    <w:rsid w:val="007152D4"/>
    <w:rsid w:val="00715B07"/>
    <w:rsid w:val="00715C4E"/>
    <w:rsid w:val="007160FD"/>
    <w:rsid w:val="007166F8"/>
    <w:rsid w:val="00716EA8"/>
    <w:rsid w:val="007178F5"/>
    <w:rsid w:val="00717A16"/>
    <w:rsid w:val="00720A08"/>
    <w:rsid w:val="00721147"/>
    <w:rsid w:val="007215A6"/>
    <w:rsid w:val="00721C6E"/>
    <w:rsid w:val="00722509"/>
    <w:rsid w:val="007229D3"/>
    <w:rsid w:val="00722C15"/>
    <w:rsid w:val="00722FDD"/>
    <w:rsid w:val="007233EA"/>
    <w:rsid w:val="00723631"/>
    <w:rsid w:val="007236EE"/>
    <w:rsid w:val="00723856"/>
    <w:rsid w:val="007238BB"/>
    <w:rsid w:val="00724243"/>
    <w:rsid w:val="00724971"/>
    <w:rsid w:val="00724A17"/>
    <w:rsid w:val="00725389"/>
    <w:rsid w:val="007253CD"/>
    <w:rsid w:val="00725B36"/>
    <w:rsid w:val="00725E2B"/>
    <w:rsid w:val="00726097"/>
    <w:rsid w:val="00726279"/>
    <w:rsid w:val="007264CD"/>
    <w:rsid w:val="00726CF4"/>
    <w:rsid w:val="007275F5"/>
    <w:rsid w:val="00727912"/>
    <w:rsid w:val="00727A43"/>
    <w:rsid w:val="00730510"/>
    <w:rsid w:val="0073064E"/>
    <w:rsid w:val="00730A5F"/>
    <w:rsid w:val="0073144D"/>
    <w:rsid w:val="007315D8"/>
    <w:rsid w:val="007317A5"/>
    <w:rsid w:val="007317FC"/>
    <w:rsid w:val="0073241B"/>
    <w:rsid w:val="007327FD"/>
    <w:rsid w:val="00732A62"/>
    <w:rsid w:val="0073302D"/>
    <w:rsid w:val="0073338B"/>
    <w:rsid w:val="00733514"/>
    <w:rsid w:val="00733778"/>
    <w:rsid w:val="0073388B"/>
    <w:rsid w:val="00733DD6"/>
    <w:rsid w:val="007349EC"/>
    <w:rsid w:val="00734A82"/>
    <w:rsid w:val="00734FDD"/>
    <w:rsid w:val="0073535D"/>
    <w:rsid w:val="00735AE1"/>
    <w:rsid w:val="00735FDE"/>
    <w:rsid w:val="00736123"/>
    <w:rsid w:val="00736272"/>
    <w:rsid w:val="00736434"/>
    <w:rsid w:val="00736628"/>
    <w:rsid w:val="00736B4D"/>
    <w:rsid w:val="007377AE"/>
    <w:rsid w:val="007379C6"/>
    <w:rsid w:val="00737A77"/>
    <w:rsid w:val="00737B14"/>
    <w:rsid w:val="00737D78"/>
    <w:rsid w:val="00737F59"/>
    <w:rsid w:val="007402A3"/>
    <w:rsid w:val="00740F10"/>
    <w:rsid w:val="00741068"/>
    <w:rsid w:val="00741B6F"/>
    <w:rsid w:val="00741BF5"/>
    <w:rsid w:val="00741D27"/>
    <w:rsid w:val="00741DB4"/>
    <w:rsid w:val="007427AF"/>
    <w:rsid w:val="00742977"/>
    <w:rsid w:val="00742F0B"/>
    <w:rsid w:val="007437E8"/>
    <w:rsid w:val="00743DFD"/>
    <w:rsid w:val="00743F5B"/>
    <w:rsid w:val="00744120"/>
    <w:rsid w:val="0074457B"/>
    <w:rsid w:val="00744605"/>
    <w:rsid w:val="00744D2C"/>
    <w:rsid w:val="00744F6B"/>
    <w:rsid w:val="007452FF"/>
    <w:rsid w:val="007454A6"/>
    <w:rsid w:val="0074567A"/>
    <w:rsid w:val="00745DE5"/>
    <w:rsid w:val="00745E43"/>
    <w:rsid w:val="00746172"/>
    <w:rsid w:val="00746516"/>
    <w:rsid w:val="00746742"/>
    <w:rsid w:val="007468A2"/>
    <w:rsid w:val="007468AD"/>
    <w:rsid w:val="007468D1"/>
    <w:rsid w:val="0074735B"/>
    <w:rsid w:val="00747AE6"/>
    <w:rsid w:val="007500A0"/>
    <w:rsid w:val="007502E7"/>
    <w:rsid w:val="00750851"/>
    <w:rsid w:val="00750B0C"/>
    <w:rsid w:val="00750D03"/>
    <w:rsid w:val="00750DBE"/>
    <w:rsid w:val="00751154"/>
    <w:rsid w:val="007511CD"/>
    <w:rsid w:val="00751322"/>
    <w:rsid w:val="00751A12"/>
    <w:rsid w:val="00751BCD"/>
    <w:rsid w:val="00752281"/>
    <w:rsid w:val="00752841"/>
    <w:rsid w:val="00752A7A"/>
    <w:rsid w:val="00752B4B"/>
    <w:rsid w:val="00752CBE"/>
    <w:rsid w:val="00752DA4"/>
    <w:rsid w:val="00752E2C"/>
    <w:rsid w:val="00752EA5"/>
    <w:rsid w:val="00753920"/>
    <w:rsid w:val="00753EC3"/>
    <w:rsid w:val="00753FCE"/>
    <w:rsid w:val="0075415F"/>
    <w:rsid w:val="00754561"/>
    <w:rsid w:val="00754AA4"/>
    <w:rsid w:val="00755022"/>
    <w:rsid w:val="0075578E"/>
    <w:rsid w:val="00755950"/>
    <w:rsid w:val="00755F6A"/>
    <w:rsid w:val="0075621A"/>
    <w:rsid w:val="0075623F"/>
    <w:rsid w:val="00756FFE"/>
    <w:rsid w:val="0075720B"/>
    <w:rsid w:val="007575D2"/>
    <w:rsid w:val="00757B35"/>
    <w:rsid w:val="00760154"/>
    <w:rsid w:val="0076044A"/>
    <w:rsid w:val="00760C4C"/>
    <w:rsid w:val="0076113D"/>
    <w:rsid w:val="00761522"/>
    <w:rsid w:val="0076173C"/>
    <w:rsid w:val="00761763"/>
    <w:rsid w:val="00761798"/>
    <w:rsid w:val="00761AC2"/>
    <w:rsid w:val="00761B57"/>
    <w:rsid w:val="00761BF1"/>
    <w:rsid w:val="00762505"/>
    <w:rsid w:val="00762619"/>
    <w:rsid w:val="00762A16"/>
    <w:rsid w:val="0076303E"/>
    <w:rsid w:val="0076319D"/>
    <w:rsid w:val="007633E6"/>
    <w:rsid w:val="007639D3"/>
    <w:rsid w:val="00763B6F"/>
    <w:rsid w:val="0076426D"/>
    <w:rsid w:val="00764296"/>
    <w:rsid w:val="007646A6"/>
    <w:rsid w:val="007648F7"/>
    <w:rsid w:val="00764962"/>
    <w:rsid w:val="007649C2"/>
    <w:rsid w:val="00764A57"/>
    <w:rsid w:val="00765429"/>
    <w:rsid w:val="00766096"/>
    <w:rsid w:val="007661A3"/>
    <w:rsid w:val="00766494"/>
    <w:rsid w:val="0076656D"/>
    <w:rsid w:val="007666FB"/>
    <w:rsid w:val="0076677C"/>
    <w:rsid w:val="00766797"/>
    <w:rsid w:val="007669FC"/>
    <w:rsid w:val="00766BA2"/>
    <w:rsid w:val="007679CD"/>
    <w:rsid w:val="00767ACE"/>
    <w:rsid w:val="00767C3C"/>
    <w:rsid w:val="00767F7F"/>
    <w:rsid w:val="00770694"/>
    <w:rsid w:val="007707EC"/>
    <w:rsid w:val="00770BA8"/>
    <w:rsid w:val="00770CE1"/>
    <w:rsid w:val="00770F40"/>
    <w:rsid w:val="0077175D"/>
    <w:rsid w:val="00771964"/>
    <w:rsid w:val="00772467"/>
    <w:rsid w:val="007726C5"/>
    <w:rsid w:val="00772E52"/>
    <w:rsid w:val="007730C1"/>
    <w:rsid w:val="00773364"/>
    <w:rsid w:val="007733AF"/>
    <w:rsid w:val="007735D2"/>
    <w:rsid w:val="007739BD"/>
    <w:rsid w:val="00773A9A"/>
    <w:rsid w:val="00773B78"/>
    <w:rsid w:val="00773DB4"/>
    <w:rsid w:val="00774827"/>
    <w:rsid w:val="00774AAE"/>
    <w:rsid w:val="00774AD7"/>
    <w:rsid w:val="00774D24"/>
    <w:rsid w:val="00774D8C"/>
    <w:rsid w:val="00774E83"/>
    <w:rsid w:val="0077503B"/>
    <w:rsid w:val="007751AF"/>
    <w:rsid w:val="0077625F"/>
    <w:rsid w:val="00776465"/>
    <w:rsid w:val="00776633"/>
    <w:rsid w:val="007766DB"/>
    <w:rsid w:val="00776F67"/>
    <w:rsid w:val="0077719A"/>
    <w:rsid w:val="00777F6D"/>
    <w:rsid w:val="007803A1"/>
    <w:rsid w:val="007806EA"/>
    <w:rsid w:val="00780D33"/>
    <w:rsid w:val="0078215B"/>
    <w:rsid w:val="007824A4"/>
    <w:rsid w:val="00782A78"/>
    <w:rsid w:val="00783261"/>
    <w:rsid w:val="0078345B"/>
    <w:rsid w:val="0078376C"/>
    <w:rsid w:val="007842A7"/>
    <w:rsid w:val="0078438F"/>
    <w:rsid w:val="0078481F"/>
    <w:rsid w:val="00784AA6"/>
    <w:rsid w:val="00784C03"/>
    <w:rsid w:val="00784C8B"/>
    <w:rsid w:val="00784ED1"/>
    <w:rsid w:val="007850BC"/>
    <w:rsid w:val="00785397"/>
    <w:rsid w:val="00785B9E"/>
    <w:rsid w:val="00785DB1"/>
    <w:rsid w:val="00785FE5"/>
    <w:rsid w:val="00786437"/>
    <w:rsid w:val="00786439"/>
    <w:rsid w:val="00786732"/>
    <w:rsid w:val="00786794"/>
    <w:rsid w:val="007868BC"/>
    <w:rsid w:val="0078737D"/>
    <w:rsid w:val="00787674"/>
    <w:rsid w:val="007879FD"/>
    <w:rsid w:val="00787D72"/>
    <w:rsid w:val="007901A7"/>
    <w:rsid w:val="007902B3"/>
    <w:rsid w:val="00790FAD"/>
    <w:rsid w:val="00791C12"/>
    <w:rsid w:val="0079200D"/>
    <w:rsid w:val="00792684"/>
    <w:rsid w:val="00792859"/>
    <w:rsid w:val="007928FC"/>
    <w:rsid w:val="007929A0"/>
    <w:rsid w:val="00792B86"/>
    <w:rsid w:val="0079357A"/>
    <w:rsid w:val="00793BCE"/>
    <w:rsid w:val="00794062"/>
    <w:rsid w:val="007941B0"/>
    <w:rsid w:val="00794572"/>
    <w:rsid w:val="0079491D"/>
    <w:rsid w:val="00794A53"/>
    <w:rsid w:val="00794A95"/>
    <w:rsid w:val="00795196"/>
    <w:rsid w:val="007952F8"/>
    <w:rsid w:val="0079532E"/>
    <w:rsid w:val="007962FE"/>
    <w:rsid w:val="0079652F"/>
    <w:rsid w:val="00796DBD"/>
    <w:rsid w:val="007973F3"/>
    <w:rsid w:val="00797873"/>
    <w:rsid w:val="007A0DA9"/>
    <w:rsid w:val="007A0F8B"/>
    <w:rsid w:val="007A1529"/>
    <w:rsid w:val="007A1B0F"/>
    <w:rsid w:val="007A24FB"/>
    <w:rsid w:val="007A2A53"/>
    <w:rsid w:val="007A2B05"/>
    <w:rsid w:val="007A2B28"/>
    <w:rsid w:val="007A2D1E"/>
    <w:rsid w:val="007A2FDB"/>
    <w:rsid w:val="007A3534"/>
    <w:rsid w:val="007A354B"/>
    <w:rsid w:val="007A3569"/>
    <w:rsid w:val="007A3809"/>
    <w:rsid w:val="007A3B7C"/>
    <w:rsid w:val="007A3C49"/>
    <w:rsid w:val="007A4266"/>
    <w:rsid w:val="007A45A0"/>
    <w:rsid w:val="007A4F99"/>
    <w:rsid w:val="007A4FEE"/>
    <w:rsid w:val="007A50C7"/>
    <w:rsid w:val="007A5299"/>
    <w:rsid w:val="007A5551"/>
    <w:rsid w:val="007A5653"/>
    <w:rsid w:val="007A5B70"/>
    <w:rsid w:val="007A5D24"/>
    <w:rsid w:val="007A5FA1"/>
    <w:rsid w:val="007A6188"/>
    <w:rsid w:val="007A6694"/>
    <w:rsid w:val="007A695E"/>
    <w:rsid w:val="007A6D7C"/>
    <w:rsid w:val="007A6E92"/>
    <w:rsid w:val="007A6ECC"/>
    <w:rsid w:val="007A73FE"/>
    <w:rsid w:val="007A7EED"/>
    <w:rsid w:val="007B0064"/>
    <w:rsid w:val="007B00D5"/>
    <w:rsid w:val="007B04E2"/>
    <w:rsid w:val="007B0CAE"/>
    <w:rsid w:val="007B0D1D"/>
    <w:rsid w:val="007B0E0A"/>
    <w:rsid w:val="007B1E3F"/>
    <w:rsid w:val="007B224C"/>
    <w:rsid w:val="007B2705"/>
    <w:rsid w:val="007B2CE6"/>
    <w:rsid w:val="007B2E3A"/>
    <w:rsid w:val="007B31B6"/>
    <w:rsid w:val="007B33C3"/>
    <w:rsid w:val="007B4032"/>
    <w:rsid w:val="007B43F2"/>
    <w:rsid w:val="007B476D"/>
    <w:rsid w:val="007B49EF"/>
    <w:rsid w:val="007B4B21"/>
    <w:rsid w:val="007B4CEA"/>
    <w:rsid w:val="007B52C8"/>
    <w:rsid w:val="007B5B60"/>
    <w:rsid w:val="007B5C5E"/>
    <w:rsid w:val="007B5C8F"/>
    <w:rsid w:val="007B5CBB"/>
    <w:rsid w:val="007B611B"/>
    <w:rsid w:val="007B63BC"/>
    <w:rsid w:val="007B6B44"/>
    <w:rsid w:val="007B6D57"/>
    <w:rsid w:val="007B7479"/>
    <w:rsid w:val="007B76F1"/>
    <w:rsid w:val="007B77FD"/>
    <w:rsid w:val="007B7917"/>
    <w:rsid w:val="007B793E"/>
    <w:rsid w:val="007B79D8"/>
    <w:rsid w:val="007C02D7"/>
    <w:rsid w:val="007C0301"/>
    <w:rsid w:val="007C067F"/>
    <w:rsid w:val="007C0889"/>
    <w:rsid w:val="007C1D99"/>
    <w:rsid w:val="007C2035"/>
    <w:rsid w:val="007C26DE"/>
    <w:rsid w:val="007C2828"/>
    <w:rsid w:val="007C2BB2"/>
    <w:rsid w:val="007C3CE8"/>
    <w:rsid w:val="007C458F"/>
    <w:rsid w:val="007C4748"/>
    <w:rsid w:val="007C47D3"/>
    <w:rsid w:val="007C47EE"/>
    <w:rsid w:val="007C50FC"/>
    <w:rsid w:val="007C604F"/>
    <w:rsid w:val="007C6506"/>
    <w:rsid w:val="007C6A76"/>
    <w:rsid w:val="007C6B16"/>
    <w:rsid w:val="007C6E43"/>
    <w:rsid w:val="007C6EB0"/>
    <w:rsid w:val="007C7315"/>
    <w:rsid w:val="007C7565"/>
    <w:rsid w:val="007C79FF"/>
    <w:rsid w:val="007C7B1C"/>
    <w:rsid w:val="007C7D4D"/>
    <w:rsid w:val="007C7EEC"/>
    <w:rsid w:val="007C7F24"/>
    <w:rsid w:val="007D017B"/>
    <w:rsid w:val="007D03D9"/>
    <w:rsid w:val="007D04C5"/>
    <w:rsid w:val="007D04DA"/>
    <w:rsid w:val="007D0948"/>
    <w:rsid w:val="007D0CC9"/>
    <w:rsid w:val="007D0F10"/>
    <w:rsid w:val="007D0F6F"/>
    <w:rsid w:val="007D0F8B"/>
    <w:rsid w:val="007D2517"/>
    <w:rsid w:val="007D29AC"/>
    <w:rsid w:val="007D2B4E"/>
    <w:rsid w:val="007D2D09"/>
    <w:rsid w:val="007D2ED8"/>
    <w:rsid w:val="007D3398"/>
    <w:rsid w:val="007D353C"/>
    <w:rsid w:val="007D35F2"/>
    <w:rsid w:val="007D35FE"/>
    <w:rsid w:val="007D36C0"/>
    <w:rsid w:val="007D3878"/>
    <w:rsid w:val="007D38E2"/>
    <w:rsid w:val="007D3D8D"/>
    <w:rsid w:val="007D450A"/>
    <w:rsid w:val="007D4616"/>
    <w:rsid w:val="007D4AAC"/>
    <w:rsid w:val="007D5A0B"/>
    <w:rsid w:val="007D5E3F"/>
    <w:rsid w:val="007D6189"/>
    <w:rsid w:val="007D64BD"/>
    <w:rsid w:val="007D6ACF"/>
    <w:rsid w:val="007D74D0"/>
    <w:rsid w:val="007D7538"/>
    <w:rsid w:val="007D7CB3"/>
    <w:rsid w:val="007D7FFB"/>
    <w:rsid w:val="007E051E"/>
    <w:rsid w:val="007E0DB5"/>
    <w:rsid w:val="007E1333"/>
    <w:rsid w:val="007E139E"/>
    <w:rsid w:val="007E16C1"/>
    <w:rsid w:val="007E200D"/>
    <w:rsid w:val="007E2139"/>
    <w:rsid w:val="007E2619"/>
    <w:rsid w:val="007E26A3"/>
    <w:rsid w:val="007E2C84"/>
    <w:rsid w:val="007E3AC6"/>
    <w:rsid w:val="007E3C84"/>
    <w:rsid w:val="007E3E85"/>
    <w:rsid w:val="007E5473"/>
    <w:rsid w:val="007E5B48"/>
    <w:rsid w:val="007E5BF5"/>
    <w:rsid w:val="007E613A"/>
    <w:rsid w:val="007E694B"/>
    <w:rsid w:val="007E6A0D"/>
    <w:rsid w:val="007E6A95"/>
    <w:rsid w:val="007E6B9B"/>
    <w:rsid w:val="007E6DDB"/>
    <w:rsid w:val="007E71C1"/>
    <w:rsid w:val="007E71F2"/>
    <w:rsid w:val="007E7396"/>
    <w:rsid w:val="007E769F"/>
    <w:rsid w:val="007E7CA2"/>
    <w:rsid w:val="007E7EB2"/>
    <w:rsid w:val="007F00A1"/>
    <w:rsid w:val="007F0606"/>
    <w:rsid w:val="007F0686"/>
    <w:rsid w:val="007F0D24"/>
    <w:rsid w:val="007F1C14"/>
    <w:rsid w:val="007F1EBE"/>
    <w:rsid w:val="007F1FC3"/>
    <w:rsid w:val="007F2007"/>
    <w:rsid w:val="007F2371"/>
    <w:rsid w:val="007F2651"/>
    <w:rsid w:val="007F26B4"/>
    <w:rsid w:val="007F31C5"/>
    <w:rsid w:val="007F3218"/>
    <w:rsid w:val="007F382D"/>
    <w:rsid w:val="007F3896"/>
    <w:rsid w:val="007F39FF"/>
    <w:rsid w:val="007F3A39"/>
    <w:rsid w:val="007F3BF4"/>
    <w:rsid w:val="007F3F5A"/>
    <w:rsid w:val="007F4470"/>
    <w:rsid w:val="007F4A32"/>
    <w:rsid w:val="007F4BD0"/>
    <w:rsid w:val="007F5276"/>
    <w:rsid w:val="007F543C"/>
    <w:rsid w:val="007F54A5"/>
    <w:rsid w:val="007F54E3"/>
    <w:rsid w:val="007F571A"/>
    <w:rsid w:val="007F57C7"/>
    <w:rsid w:val="007F57CF"/>
    <w:rsid w:val="007F658E"/>
    <w:rsid w:val="007F6A12"/>
    <w:rsid w:val="007F6BF4"/>
    <w:rsid w:val="007F6C20"/>
    <w:rsid w:val="007F700E"/>
    <w:rsid w:val="007F792F"/>
    <w:rsid w:val="007F7933"/>
    <w:rsid w:val="007F7BAB"/>
    <w:rsid w:val="007F7C2E"/>
    <w:rsid w:val="007F7D14"/>
    <w:rsid w:val="007F7E34"/>
    <w:rsid w:val="00800261"/>
    <w:rsid w:val="00800B52"/>
    <w:rsid w:val="00800D75"/>
    <w:rsid w:val="00801BE3"/>
    <w:rsid w:val="00801C49"/>
    <w:rsid w:val="00801D71"/>
    <w:rsid w:val="00802014"/>
    <w:rsid w:val="00802127"/>
    <w:rsid w:val="00802151"/>
    <w:rsid w:val="008026A6"/>
    <w:rsid w:val="00802E1E"/>
    <w:rsid w:val="0080308A"/>
    <w:rsid w:val="00803818"/>
    <w:rsid w:val="00803BE6"/>
    <w:rsid w:val="008040D1"/>
    <w:rsid w:val="00804504"/>
    <w:rsid w:val="00804A90"/>
    <w:rsid w:val="00805492"/>
    <w:rsid w:val="00805826"/>
    <w:rsid w:val="00805832"/>
    <w:rsid w:val="00805C93"/>
    <w:rsid w:val="00805EB5"/>
    <w:rsid w:val="008064E4"/>
    <w:rsid w:val="0080660C"/>
    <w:rsid w:val="008066A1"/>
    <w:rsid w:val="008069BA"/>
    <w:rsid w:val="00806B78"/>
    <w:rsid w:val="00806B89"/>
    <w:rsid w:val="008071FD"/>
    <w:rsid w:val="0080723A"/>
    <w:rsid w:val="008073A9"/>
    <w:rsid w:val="00807650"/>
    <w:rsid w:val="0080785F"/>
    <w:rsid w:val="00807960"/>
    <w:rsid w:val="00807A66"/>
    <w:rsid w:val="00807ABE"/>
    <w:rsid w:val="00810456"/>
    <w:rsid w:val="0081101B"/>
    <w:rsid w:val="0081127D"/>
    <w:rsid w:val="00811E76"/>
    <w:rsid w:val="00811EE8"/>
    <w:rsid w:val="00811FD0"/>
    <w:rsid w:val="00812725"/>
    <w:rsid w:val="008129A4"/>
    <w:rsid w:val="00813EDF"/>
    <w:rsid w:val="00813FF4"/>
    <w:rsid w:val="00814311"/>
    <w:rsid w:val="008146B7"/>
    <w:rsid w:val="008152FC"/>
    <w:rsid w:val="00815B8E"/>
    <w:rsid w:val="00815E08"/>
    <w:rsid w:val="00816851"/>
    <w:rsid w:val="0082006C"/>
    <w:rsid w:val="00820645"/>
    <w:rsid w:val="00820C77"/>
    <w:rsid w:val="00820DED"/>
    <w:rsid w:val="00820EF6"/>
    <w:rsid w:val="008211EE"/>
    <w:rsid w:val="0082124D"/>
    <w:rsid w:val="008212DF"/>
    <w:rsid w:val="00821DE0"/>
    <w:rsid w:val="008221B9"/>
    <w:rsid w:val="008222D9"/>
    <w:rsid w:val="008228CF"/>
    <w:rsid w:val="00822A73"/>
    <w:rsid w:val="00822B10"/>
    <w:rsid w:val="00822B67"/>
    <w:rsid w:val="00822FA7"/>
    <w:rsid w:val="00823573"/>
    <w:rsid w:val="008237F2"/>
    <w:rsid w:val="00823891"/>
    <w:rsid w:val="00823F90"/>
    <w:rsid w:val="00824111"/>
    <w:rsid w:val="008246F7"/>
    <w:rsid w:val="00824719"/>
    <w:rsid w:val="00824AC7"/>
    <w:rsid w:val="00824F42"/>
    <w:rsid w:val="0082528B"/>
    <w:rsid w:val="008253C2"/>
    <w:rsid w:val="00825446"/>
    <w:rsid w:val="00825CE6"/>
    <w:rsid w:val="00825DDB"/>
    <w:rsid w:val="00825E9E"/>
    <w:rsid w:val="00826030"/>
    <w:rsid w:val="00826566"/>
    <w:rsid w:val="0082695B"/>
    <w:rsid w:val="00826F9A"/>
    <w:rsid w:val="00827CC8"/>
    <w:rsid w:val="008304BF"/>
    <w:rsid w:val="008306CF"/>
    <w:rsid w:val="00832925"/>
    <w:rsid w:val="00832967"/>
    <w:rsid w:val="00833141"/>
    <w:rsid w:val="008335CC"/>
    <w:rsid w:val="00833C3E"/>
    <w:rsid w:val="00834074"/>
    <w:rsid w:val="008340E1"/>
    <w:rsid w:val="00834108"/>
    <w:rsid w:val="0083418C"/>
    <w:rsid w:val="00834440"/>
    <w:rsid w:val="00834526"/>
    <w:rsid w:val="00834BBA"/>
    <w:rsid w:val="0083572D"/>
    <w:rsid w:val="0083602B"/>
    <w:rsid w:val="00836056"/>
    <w:rsid w:val="008361D8"/>
    <w:rsid w:val="00836488"/>
    <w:rsid w:val="00836C21"/>
    <w:rsid w:val="00836C74"/>
    <w:rsid w:val="008375B4"/>
    <w:rsid w:val="00837A0A"/>
    <w:rsid w:val="00837AB0"/>
    <w:rsid w:val="00837BA6"/>
    <w:rsid w:val="00837CBE"/>
    <w:rsid w:val="00837CFA"/>
    <w:rsid w:val="008404A8"/>
    <w:rsid w:val="0084069D"/>
    <w:rsid w:val="008416D3"/>
    <w:rsid w:val="00841A7D"/>
    <w:rsid w:val="00841B3A"/>
    <w:rsid w:val="00841D27"/>
    <w:rsid w:val="00841DC3"/>
    <w:rsid w:val="0084219A"/>
    <w:rsid w:val="008421E3"/>
    <w:rsid w:val="00844107"/>
    <w:rsid w:val="0084419A"/>
    <w:rsid w:val="0084526C"/>
    <w:rsid w:val="008453CF"/>
    <w:rsid w:val="00845D81"/>
    <w:rsid w:val="00846460"/>
    <w:rsid w:val="0084695E"/>
    <w:rsid w:val="00847B59"/>
    <w:rsid w:val="00847C03"/>
    <w:rsid w:val="00847EAD"/>
    <w:rsid w:val="00847F46"/>
    <w:rsid w:val="00850336"/>
    <w:rsid w:val="00850374"/>
    <w:rsid w:val="0085079B"/>
    <w:rsid w:val="008508F3"/>
    <w:rsid w:val="00850938"/>
    <w:rsid w:val="00850EBE"/>
    <w:rsid w:val="00850F30"/>
    <w:rsid w:val="0085152A"/>
    <w:rsid w:val="00851C05"/>
    <w:rsid w:val="00851E14"/>
    <w:rsid w:val="00852343"/>
    <w:rsid w:val="0085261F"/>
    <w:rsid w:val="00852634"/>
    <w:rsid w:val="00852945"/>
    <w:rsid w:val="00852A2A"/>
    <w:rsid w:val="00852A84"/>
    <w:rsid w:val="008530C0"/>
    <w:rsid w:val="008533D1"/>
    <w:rsid w:val="008534E0"/>
    <w:rsid w:val="00853A5C"/>
    <w:rsid w:val="00853BFF"/>
    <w:rsid w:val="00853CF3"/>
    <w:rsid w:val="00854091"/>
    <w:rsid w:val="00854A51"/>
    <w:rsid w:val="00854D4A"/>
    <w:rsid w:val="00854E09"/>
    <w:rsid w:val="00854EC6"/>
    <w:rsid w:val="008551D3"/>
    <w:rsid w:val="00855393"/>
    <w:rsid w:val="0085560E"/>
    <w:rsid w:val="00855784"/>
    <w:rsid w:val="0085606B"/>
    <w:rsid w:val="008561E8"/>
    <w:rsid w:val="008562C5"/>
    <w:rsid w:val="00856362"/>
    <w:rsid w:val="0085721B"/>
    <w:rsid w:val="00857B27"/>
    <w:rsid w:val="00857C41"/>
    <w:rsid w:val="00857C4D"/>
    <w:rsid w:val="00857F9A"/>
    <w:rsid w:val="00860068"/>
    <w:rsid w:val="0086028E"/>
    <w:rsid w:val="008602D8"/>
    <w:rsid w:val="00860438"/>
    <w:rsid w:val="00860552"/>
    <w:rsid w:val="00860FF3"/>
    <w:rsid w:val="00861004"/>
    <w:rsid w:val="0086129F"/>
    <w:rsid w:val="00861E12"/>
    <w:rsid w:val="00861F58"/>
    <w:rsid w:val="00861F94"/>
    <w:rsid w:val="008620C6"/>
    <w:rsid w:val="0086244B"/>
    <w:rsid w:val="008625DD"/>
    <w:rsid w:val="008625EE"/>
    <w:rsid w:val="00862A1C"/>
    <w:rsid w:val="00862D23"/>
    <w:rsid w:val="00862E01"/>
    <w:rsid w:val="00863040"/>
    <w:rsid w:val="008630E1"/>
    <w:rsid w:val="00863612"/>
    <w:rsid w:val="008639F7"/>
    <w:rsid w:val="008643BF"/>
    <w:rsid w:val="0086450F"/>
    <w:rsid w:val="00865DD6"/>
    <w:rsid w:val="00865F61"/>
    <w:rsid w:val="008665A5"/>
    <w:rsid w:val="008666D9"/>
    <w:rsid w:val="0086671D"/>
    <w:rsid w:val="00867CD4"/>
    <w:rsid w:val="00867E43"/>
    <w:rsid w:val="008701EA"/>
    <w:rsid w:val="00870244"/>
    <w:rsid w:val="00870801"/>
    <w:rsid w:val="00870C96"/>
    <w:rsid w:val="00870EE0"/>
    <w:rsid w:val="008712DD"/>
    <w:rsid w:val="00871384"/>
    <w:rsid w:val="008713DD"/>
    <w:rsid w:val="008714E6"/>
    <w:rsid w:val="008716B4"/>
    <w:rsid w:val="00871D56"/>
    <w:rsid w:val="00871D5C"/>
    <w:rsid w:val="00872363"/>
    <w:rsid w:val="0087249F"/>
    <w:rsid w:val="008724A0"/>
    <w:rsid w:val="008724DD"/>
    <w:rsid w:val="008726C6"/>
    <w:rsid w:val="00872767"/>
    <w:rsid w:val="00872EDD"/>
    <w:rsid w:val="0087309B"/>
    <w:rsid w:val="00873305"/>
    <w:rsid w:val="008734D6"/>
    <w:rsid w:val="008737FB"/>
    <w:rsid w:val="00873CB7"/>
    <w:rsid w:val="008747C9"/>
    <w:rsid w:val="00874D75"/>
    <w:rsid w:val="008754EE"/>
    <w:rsid w:val="00875B10"/>
    <w:rsid w:val="00875BAC"/>
    <w:rsid w:val="00876711"/>
    <w:rsid w:val="0087695F"/>
    <w:rsid w:val="00876DF6"/>
    <w:rsid w:val="00876EFA"/>
    <w:rsid w:val="00876F15"/>
    <w:rsid w:val="0087774D"/>
    <w:rsid w:val="008778B0"/>
    <w:rsid w:val="008801FF"/>
    <w:rsid w:val="008806B6"/>
    <w:rsid w:val="00880CF4"/>
    <w:rsid w:val="00881EB4"/>
    <w:rsid w:val="0088222E"/>
    <w:rsid w:val="0088239C"/>
    <w:rsid w:val="008823F8"/>
    <w:rsid w:val="008825C5"/>
    <w:rsid w:val="0088268F"/>
    <w:rsid w:val="0088275A"/>
    <w:rsid w:val="0088285B"/>
    <w:rsid w:val="00882DD3"/>
    <w:rsid w:val="008830FF"/>
    <w:rsid w:val="0088318B"/>
    <w:rsid w:val="0088345D"/>
    <w:rsid w:val="008838E4"/>
    <w:rsid w:val="0088419A"/>
    <w:rsid w:val="00884A44"/>
    <w:rsid w:val="00884E56"/>
    <w:rsid w:val="00885487"/>
    <w:rsid w:val="00885868"/>
    <w:rsid w:val="00885A24"/>
    <w:rsid w:val="00885A2C"/>
    <w:rsid w:val="00885E1D"/>
    <w:rsid w:val="00885F53"/>
    <w:rsid w:val="0088625A"/>
    <w:rsid w:val="0088634C"/>
    <w:rsid w:val="00886B3F"/>
    <w:rsid w:val="00886D7A"/>
    <w:rsid w:val="00887270"/>
    <w:rsid w:val="008873DF"/>
    <w:rsid w:val="00887AA0"/>
    <w:rsid w:val="00887C2E"/>
    <w:rsid w:val="0089023F"/>
    <w:rsid w:val="00890451"/>
    <w:rsid w:val="008905DD"/>
    <w:rsid w:val="0089092D"/>
    <w:rsid w:val="00890FA7"/>
    <w:rsid w:val="00890FE0"/>
    <w:rsid w:val="00892B3A"/>
    <w:rsid w:val="00892D1D"/>
    <w:rsid w:val="00892D5B"/>
    <w:rsid w:val="00892FAA"/>
    <w:rsid w:val="00893105"/>
    <w:rsid w:val="00893350"/>
    <w:rsid w:val="008933B0"/>
    <w:rsid w:val="008934B9"/>
    <w:rsid w:val="00893AD2"/>
    <w:rsid w:val="008942AA"/>
    <w:rsid w:val="00894D07"/>
    <w:rsid w:val="0089504B"/>
    <w:rsid w:val="00895536"/>
    <w:rsid w:val="008955CD"/>
    <w:rsid w:val="008956E2"/>
    <w:rsid w:val="0089589C"/>
    <w:rsid w:val="00895A69"/>
    <w:rsid w:val="00895ABC"/>
    <w:rsid w:val="008963C8"/>
    <w:rsid w:val="00896715"/>
    <w:rsid w:val="008968FB"/>
    <w:rsid w:val="00896909"/>
    <w:rsid w:val="0089693C"/>
    <w:rsid w:val="00896CBD"/>
    <w:rsid w:val="00896D91"/>
    <w:rsid w:val="00896EDD"/>
    <w:rsid w:val="00896FC3"/>
    <w:rsid w:val="008972E2"/>
    <w:rsid w:val="0089782F"/>
    <w:rsid w:val="00897923"/>
    <w:rsid w:val="00897FBF"/>
    <w:rsid w:val="008A01E9"/>
    <w:rsid w:val="008A04E4"/>
    <w:rsid w:val="008A05DD"/>
    <w:rsid w:val="008A0A23"/>
    <w:rsid w:val="008A1106"/>
    <w:rsid w:val="008A11B1"/>
    <w:rsid w:val="008A1469"/>
    <w:rsid w:val="008A18C8"/>
    <w:rsid w:val="008A2114"/>
    <w:rsid w:val="008A22DD"/>
    <w:rsid w:val="008A24B6"/>
    <w:rsid w:val="008A24BD"/>
    <w:rsid w:val="008A2AB8"/>
    <w:rsid w:val="008A2B97"/>
    <w:rsid w:val="008A2FE4"/>
    <w:rsid w:val="008A316A"/>
    <w:rsid w:val="008A31C7"/>
    <w:rsid w:val="008A3329"/>
    <w:rsid w:val="008A346A"/>
    <w:rsid w:val="008A34C4"/>
    <w:rsid w:val="008A3568"/>
    <w:rsid w:val="008A3745"/>
    <w:rsid w:val="008A430F"/>
    <w:rsid w:val="008A446E"/>
    <w:rsid w:val="008A4487"/>
    <w:rsid w:val="008A4A64"/>
    <w:rsid w:val="008A4B6A"/>
    <w:rsid w:val="008A4C73"/>
    <w:rsid w:val="008A4CCB"/>
    <w:rsid w:val="008A501F"/>
    <w:rsid w:val="008A5159"/>
    <w:rsid w:val="008A5BE0"/>
    <w:rsid w:val="008A5E59"/>
    <w:rsid w:val="008A5F62"/>
    <w:rsid w:val="008A6384"/>
    <w:rsid w:val="008A6B3B"/>
    <w:rsid w:val="008A763B"/>
    <w:rsid w:val="008A7D3C"/>
    <w:rsid w:val="008A7E14"/>
    <w:rsid w:val="008B0313"/>
    <w:rsid w:val="008B067C"/>
    <w:rsid w:val="008B0F74"/>
    <w:rsid w:val="008B10C7"/>
    <w:rsid w:val="008B113C"/>
    <w:rsid w:val="008B1318"/>
    <w:rsid w:val="008B1FC0"/>
    <w:rsid w:val="008B20FD"/>
    <w:rsid w:val="008B27C9"/>
    <w:rsid w:val="008B2824"/>
    <w:rsid w:val="008B288C"/>
    <w:rsid w:val="008B2AC1"/>
    <w:rsid w:val="008B376D"/>
    <w:rsid w:val="008B392C"/>
    <w:rsid w:val="008B4435"/>
    <w:rsid w:val="008B4C26"/>
    <w:rsid w:val="008B4C59"/>
    <w:rsid w:val="008B51E2"/>
    <w:rsid w:val="008B5916"/>
    <w:rsid w:val="008B5A8A"/>
    <w:rsid w:val="008B6617"/>
    <w:rsid w:val="008B6AF7"/>
    <w:rsid w:val="008B6F2C"/>
    <w:rsid w:val="008B710A"/>
    <w:rsid w:val="008B72F0"/>
    <w:rsid w:val="008B7327"/>
    <w:rsid w:val="008B7411"/>
    <w:rsid w:val="008B7450"/>
    <w:rsid w:val="008B7547"/>
    <w:rsid w:val="008B7941"/>
    <w:rsid w:val="008B7A8B"/>
    <w:rsid w:val="008B7C48"/>
    <w:rsid w:val="008B7CBF"/>
    <w:rsid w:val="008B7EA6"/>
    <w:rsid w:val="008C0099"/>
    <w:rsid w:val="008C0F0E"/>
    <w:rsid w:val="008C1534"/>
    <w:rsid w:val="008C2162"/>
    <w:rsid w:val="008C21DC"/>
    <w:rsid w:val="008C2F25"/>
    <w:rsid w:val="008C3273"/>
    <w:rsid w:val="008C3846"/>
    <w:rsid w:val="008C3D63"/>
    <w:rsid w:val="008C3DDB"/>
    <w:rsid w:val="008C40B7"/>
    <w:rsid w:val="008C4C5C"/>
    <w:rsid w:val="008C4E82"/>
    <w:rsid w:val="008C5199"/>
    <w:rsid w:val="008C51B4"/>
    <w:rsid w:val="008C547A"/>
    <w:rsid w:val="008C5F9A"/>
    <w:rsid w:val="008C60D9"/>
    <w:rsid w:val="008C623C"/>
    <w:rsid w:val="008C698C"/>
    <w:rsid w:val="008C69A8"/>
    <w:rsid w:val="008C6B70"/>
    <w:rsid w:val="008C6BDC"/>
    <w:rsid w:val="008C7681"/>
    <w:rsid w:val="008C76D6"/>
    <w:rsid w:val="008C77FF"/>
    <w:rsid w:val="008C7B94"/>
    <w:rsid w:val="008D0035"/>
    <w:rsid w:val="008D071B"/>
    <w:rsid w:val="008D072B"/>
    <w:rsid w:val="008D0C89"/>
    <w:rsid w:val="008D17C0"/>
    <w:rsid w:val="008D1FDF"/>
    <w:rsid w:val="008D285E"/>
    <w:rsid w:val="008D2C56"/>
    <w:rsid w:val="008D2CFB"/>
    <w:rsid w:val="008D2D24"/>
    <w:rsid w:val="008D2E20"/>
    <w:rsid w:val="008D3093"/>
    <w:rsid w:val="008D3856"/>
    <w:rsid w:val="008D3E48"/>
    <w:rsid w:val="008D405B"/>
    <w:rsid w:val="008D40B7"/>
    <w:rsid w:val="008D4CD1"/>
    <w:rsid w:val="008D4F90"/>
    <w:rsid w:val="008D5AEF"/>
    <w:rsid w:val="008D61BE"/>
    <w:rsid w:val="008D623C"/>
    <w:rsid w:val="008D643C"/>
    <w:rsid w:val="008D64BE"/>
    <w:rsid w:val="008D64C7"/>
    <w:rsid w:val="008D6575"/>
    <w:rsid w:val="008D6961"/>
    <w:rsid w:val="008D6B19"/>
    <w:rsid w:val="008D6BA3"/>
    <w:rsid w:val="008D6BB6"/>
    <w:rsid w:val="008D7912"/>
    <w:rsid w:val="008D7B2C"/>
    <w:rsid w:val="008E060B"/>
    <w:rsid w:val="008E0CE0"/>
    <w:rsid w:val="008E113E"/>
    <w:rsid w:val="008E130A"/>
    <w:rsid w:val="008E13C3"/>
    <w:rsid w:val="008E1430"/>
    <w:rsid w:val="008E1582"/>
    <w:rsid w:val="008E1712"/>
    <w:rsid w:val="008E19FF"/>
    <w:rsid w:val="008E1F27"/>
    <w:rsid w:val="008E1F75"/>
    <w:rsid w:val="008E200B"/>
    <w:rsid w:val="008E23F6"/>
    <w:rsid w:val="008E29BE"/>
    <w:rsid w:val="008E2D78"/>
    <w:rsid w:val="008E2E60"/>
    <w:rsid w:val="008E2F3F"/>
    <w:rsid w:val="008E303E"/>
    <w:rsid w:val="008E3C5A"/>
    <w:rsid w:val="008E3FEE"/>
    <w:rsid w:val="008E42D8"/>
    <w:rsid w:val="008E4D1B"/>
    <w:rsid w:val="008E50C2"/>
    <w:rsid w:val="008E53AD"/>
    <w:rsid w:val="008E59C7"/>
    <w:rsid w:val="008E5AB2"/>
    <w:rsid w:val="008E5DBD"/>
    <w:rsid w:val="008E5EF7"/>
    <w:rsid w:val="008E6CC6"/>
    <w:rsid w:val="008E7138"/>
    <w:rsid w:val="008E71EE"/>
    <w:rsid w:val="008E72D3"/>
    <w:rsid w:val="008E765F"/>
    <w:rsid w:val="008E7856"/>
    <w:rsid w:val="008E7E41"/>
    <w:rsid w:val="008F0429"/>
    <w:rsid w:val="008F04F6"/>
    <w:rsid w:val="008F0D8B"/>
    <w:rsid w:val="008F103C"/>
    <w:rsid w:val="008F10BF"/>
    <w:rsid w:val="008F135B"/>
    <w:rsid w:val="008F1B57"/>
    <w:rsid w:val="008F1F27"/>
    <w:rsid w:val="008F2105"/>
    <w:rsid w:val="008F24F5"/>
    <w:rsid w:val="008F30E4"/>
    <w:rsid w:val="008F332D"/>
    <w:rsid w:val="008F3A0F"/>
    <w:rsid w:val="008F3B7B"/>
    <w:rsid w:val="008F3C45"/>
    <w:rsid w:val="008F41AF"/>
    <w:rsid w:val="008F42A8"/>
    <w:rsid w:val="008F43D6"/>
    <w:rsid w:val="008F48D5"/>
    <w:rsid w:val="008F49E8"/>
    <w:rsid w:val="008F4D1C"/>
    <w:rsid w:val="008F595F"/>
    <w:rsid w:val="008F5AEA"/>
    <w:rsid w:val="008F5B77"/>
    <w:rsid w:val="008F5E14"/>
    <w:rsid w:val="008F5E94"/>
    <w:rsid w:val="008F6610"/>
    <w:rsid w:val="008F71BE"/>
    <w:rsid w:val="008F7309"/>
    <w:rsid w:val="008F738D"/>
    <w:rsid w:val="008F73E1"/>
    <w:rsid w:val="008F763C"/>
    <w:rsid w:val="008F794C"/>
    <w:rsid w:val="009003A3"/>
    <w:rsid w:val="00900D93"/>
    <w:rsid w:val="00900DA1"/>
    <w:rsid w:val="0090111F"/>
    <w:rsid w:val="00901124"/>
    <w:rsid w:val="009011D5"/>
    <w:rsid w:val="009013AC"/>
    <w:rsid w:val="00901402"/>
    <w:rsid w:val="009015D6"/>
    <w:rsid w:val="009023C1"/>
    <w:rsid w:val="009023FD"/>
    <w:rsid w:val="009025A0"/>
    <w:rsid w:val="0090274F"/>
    <w:rsid w:val="009028F0"/>
    <w:rsid w:val="00902BD6"/>
    <w:rsid w:val="00902CD1"/>
    <w:rsid w:val="0090336E"/>
    <w:rsid w:val="00903BCD"/>
    <w:rsid w:val="00903F46"/>
    <w:rsid w:val="009046FD"/>
    <w:rsid w:val="00904870"/>
    <w:rsid w:val="009054FF"/>
    <w:rsid w:val="00905BF0"/>
    <w:rsid w:val="00905E46"/>
    <w:rsid w:val="009068B2"/>
    <w:rsid w:val="009069E6"/>
    <w:rsid w:val="00906A14"/>
    <w:rsid w:val="00906C5C"/>
    <w:rsid w:val="00906DC1"/>
    <w:rsid w:val="00906DDC"/>
    <w:rsid w:val="00906E23"/>
    <w:rsid w:val="00907267"/>
    <w:rsid w:val="00907409"/>
    <w:rsid w:val="00907623"/>
    <w:rsid w:val="0090763B"/>
    <w:rsid w:val="0090774E"/>
    <w:rsid w:val="00907892"/>
    <w:rsid w:val="00907F7A"/>
    <w:rsid w:val="009101F4"/>
    <w:rsid w:val="00910A62"/>
    <w:rsid w:val="00910A8D"/>
    <w:rsid w:val="00910B17"/>
    <w:rsid w:val="00910C2C"/>
    <w:rsid w:val="00910C57"/>
    <w:rsid w:val="00910C5C"/>
    <w:rsid w:val="00910F07"/>
    <w:rsid w:val="0091128B"/>
    <w:rsid w:val="009119F6"/>
    <w:rsid w:val="00911C4A"/>
    <w:rsid w:val="009124A0"/>
    <w:rsid w:val="00912B20"/>
    <w:rsid w:val="0091334A"/>
    <w:rsid w:val="0091374D"/>
    <w:rsid w:val="0091411F"/>
    <w:rsid w:val="00914956"/>
    <w:rsid w:val="00914D6C"/>
    <w:rsid w:val="00914D89"/>
    <w:rsid w:val="009153FB"/>
    <w:rsid w:val="00915405"/>
    <w:rsid w:val="009154D8"/>
    <w:rsid w:val="0091561D"/>
    <w:rsid w:val="009165D2"/>
    <w:rsid w:val="009167E6"/>
    <w:rsid w:val="009167EE"/>
    <w:rsid w:val="0091682A"/>
    <w:rsid w:val="00916F39"/>
    <w:rsid w:val="009172B3"/>
    <w:rsid w:val="009173D7"/>
    <w:rsid w:val="009175D4"/>
    <w:rsid w:val="00917756"/>
    <w:rsid w:val="009178D8"/>
    <w:rsid w:val="00917946"/>
    <w:rsid w:val="00917FA5"/>
    <w:rsid w:val="00920166"/>
    <w:rsid w:val="009209F5"/>
    <w:rsid w:val="00920B19"/>
    <w:rsid w:val="00920DD2"/>
    <w:rsid w:val="00921493"/>
    <w:rsid w:val="009214A3"/>
    <w:rsid w:val="009218CB"/>
    <w:rsid w:val="00921EEC"/>
    <w:rsid w:val="009232C3"/>
    <w:rsid w:val="00923D52"/>
    <w:rsid w:val="00923F93"/>
    <w:rsid w:val="009240DA"/>
    <w:rsid w:val="00924354"/>
    <w:rsid w:val="00924397"/>
    <w:rsid w:val="00924E55"/>
    <w:rsid w:val="00924E76"/>
    <w:rsid w:val="00924F28"/>
    <w:rsid w:val="0092533B"/>
    <w:rsid w:val="00926238"/>
    <w:rsid w:val="00926242"/>
    <w:rsid w:val="0092673E"/>
    <w:rsid w:val="00926ABB"/>
    <w:rsid w:val="00926D8C"/>
    <w:rsid w:val="00926F9B"/>
    <w:rsid w:val="00927306"/>
    <w:rsid w:val="00927638"/>
    <w:rsid w:val="009279CB"/>
    <w:rsid w:val="00927A7B"/>
    <w:rsid w:val="00930399"/>
    <w:rsid w:val="0093091C"/>
    <w:rsid w:val="009311FB"/>
    <w:rsid w:val="0093124E"/>
    <w:rsid w:val="0093179E"/>
    <w:rsid w:val="00931FA0"/>
    <w:rsid w:val="009321B7"/>
    <w:rsid w:val="009321C8"/>
    <w:rsid w:val="009324D7"/>
    <w:rsid w:val="009327CA"/>
    <w:rsid w:val="00932A9D"/>
    <w:rsid w:val="00932AB3"/>
    <w:rsid w:val="00932B07"/>
    <w:rsid w:val="00932C8D"/>
    <w:rsid w:val="0093300D"/>
    <w:rsid w:val="0093304E"/>
    <w:rsid w:val="00933E4B"/>
    <w:rsid w:val="00933ED8"/>
    <w:rsid w:val="0093405E"/>
    <w:rsid w:val="009346C2"/>
    <w:rsid w:val="00934A00"/>
    <w:rsid w:val="00934A91"/>
    <w:rsid w:val="00934BAE"/>
    <w:rsid w:val="00934C04"/>
    <w:rsid w:val="00934C43"/>
    <w:rsid w:val="0093510A"/>
    <w:rsid w:val="009353F4"/>
    <w:rsid w:val="00935452"/>
    <w:rsid w:val="00935820"/>
    <w:rsid w:val="00935C4E"/>
    <w:rsid w:val="00935D92"/>
    <w:rsid w:val="00935DF8"/>
    <w:rsid w:val="009369F5"/>
    <w:rsid w:val="00936C91"/>
    <w:rsid w:val="0093757F"/>
    <w:rsid w:val="009379D4"/>
    <w:rsid w:val="009400A2"/>
    <w:rsid w:val="009401E3"/>
    <w:rsid w:val="009406F4"/>
    <w:rsid w:val="00940744"/>
    <w:rsid w:val="00940863"/>
    <w:rsid w:val="00940E77"/>
    <w:rsid w:val="00941191"/>
    <w:rsid w:val="009413C6"/>
    <w:rsid w:val="00941DA1"/>
    <w:rsid w:val="0094230D"/>
    <w:rsid w:val="0094231D"/>
    <w:rsid w:val="009425B6"/>
    <w:rsid w:val="0094260A"/>
    <w:rsid w:val="00942690"/>
    <w:rsid w:val="00942A3A"/>
    <w:rsid w:val="00942F7A"/>
    <w:rsid w:val="00943328"/>
    <w:rsid w:val="009436A9"/>
    <w:rsid w:val="009436B4"/>
    <w:rsid w:val="009439E3"/>
    <w:rsid w:val="00943C0F"/>
    <w:rsid w:val="009442B0"/>
    <w:rsid w:val="00944390"/>
    <w:rsid w:val="0094514C"/>
    <w:rsid w:val="009463DD"/>
    <w:rsid w:val="009467B6"/>
    <w:rsid w:val="0094696D"/>
    <w:rsid w:val="00946A31"/>
    <w:rsid w:val="00946C77"/>
    <w:rsid w:val="00946CFE"/>
    <w:rsid w:val="00946DAE"/>
    <w:rsid w:val="00946EFF"/>
    <w:rsid w:val="0094784D"/>
    <w:rsid w:val="00947CA5"/>
    <w:rsid w:val="00947E90"/>
    <w:rsid w:val="00950036"/>
    <w:rsid w:val="009506AC"/>
    <w:rsid w:val="009507AF"/>
    <w:rsid w:val="00950853"/>
    <w:rsid w:val="0095141E"/>
    <w:rsid w:val="00951626"/>
    <w:rsid w:val="00951A4E"/>
    <w:rsid w:val="00951B19"/>
    <w:rsid w:val="00951BF8"/>
    <w:rsid w:val="00951EA9"/>
    <w:rsid w:val="00952D0D"/>
    <w:rsid w:val="009539B9"/>
    <w:rsid w:val="00953AE6"/>
    <w:rsid w:val="00953CE2"/>
    <w:rsid w:val="00954067"/>
    <w:rsid w:val="00954134"/>
    <w:rsid w:val="0095413F"/>
    <w:rsid w:val="009544E0"/>
    <w:rsid w:val="00954AC7"/>
    <w:rsid w:val="00954C45"/>
    <w:rsid w:val="0095501C"/>
    <w:rsid w:val="00955264"/>
    <w:rsid w:val="009554B4"/>
    <w:rsid w:val="009555B0"/>
    <w:rsid w:val="009559F7"/>
    <w:rsid w:val="00955DAA"/>
    <w:rsid w:val="00955E3A"/>
    <w:rsid w:val="0095617F"/>
    <w:rsid w:val="00956258"/>
    <w:rsid w:val="00956B22"/>
    <w:rsid w:val="00956DC0"/>
    <w:rsid w:val="00956FF9"/>
    <w:rsid w:val="00957704"/>
    <w:rsid w:val="00957881"/>
    <w:rsid w:val="009579A8"/>
    <w:rsid w:val="00957F76"/>
    <w:rsid w:val="009605B1"/>
    <w:rsid w:val="009606DD"/>
    <w:rsid w:val="00960894"/>
    <w:rsid w:val="00960A48"/>
    <w:rsid w:val="00960BBB"/>
    <w:rsid w:val="00960CBA"/>
    <w:rsid w:val="00960FEA"/>
    <w:rsid w:val="00961082"/>
    <w:rsid w:val="00961615"/>
    <w:rsid w:val="0096197D"/>
    <w:rsid w:val="00961C5F"/>
    <w:rsid w:val="0096201C"/>
    <w:rsid w:val="009624C2"/>
    <w:rsid w:val="0096258A"/>
    <w:rsid w:val="009625A1"/>
    <w:rsid w:val="00962798"/>
    <w:rsid w:val="009628CA"/>
    <w:rsid w:val="00962D08"/>
    <w:rsid w:val="00962DF1"/>
    <w:rsid w:val="00963076"/>
    <w:rsid w:val="0096381B"/>
    <w:rsid w:val="00964242"/>
    <w:rsid w:val="009645DF"/>
    <w:rsid w:val="00964619"/>
    <w:rsid w:val="009648D2"/>
    <w:rsid w:val="00964CAC"/>
    <w:rsid w:val="00964F6B"/>
    <w:rsid w:val="009650AA"/>
    <w:rsid w:val="009650B6"/>
    <w:rsid w:val="009652DB"/>
    <w:rsid w:val="00965335"/>
    <w:rsid w:val="00965361"/>
    <w:rsid w:val="009654A7"/>
    <w:rsid w:val="00965524"/>
    <w:rsid w:val="00965599"/>
    <w:rsid w:val="009658BA"/>
    <w:rsid w:val="00965E86"/>
    <w:rsid w:val="00965F28"/>
    <w:rsid w:val="009661C3"/>
    <w:rsid w:val="009662E4"/>
    <w:rsid w:val="00966C59"/>
    <w:rsid w:val="00966C8A"/>
    <w:rsid w:val="00966F11"/>
    <w:rsid w:val="0096791A"/>
    <w:rsid w:val="0097005A"/>
    <w:rsid w:val="00971A75"/>
    <w:rsid w:val="00971CE0"/>
    <w:rsid w:val="00971EC3"/>
    <w:rsid w:val="00971F5A"/>
    <w:rsid w:val="00972AA4"/>
    <w:rsid w:val="00972D8F"/>
    <w:rsid w:val="00973525"/>
    <w:rsid w:val="00973DED"/>
    <w:rsid w:val="00974FF5"/>
    <w:rsid w:val="0097576C"/>
    <w:rsid w:val="009759A9"/>
    <w:rsid w:val="009759F3"/>
    <w:rsid w:val="00975C90"/>
    <w:rsid w:val="00975CDB"/>
    <w:rsid w:val="00975D42"/>
    <w:rsid w:val="009760B5"/>
    <w:rsid w:val="00976B51"/>
    <w:rsid w:val="00976D86"/>
    <w:rsid w:val="009770F0"/>
    <w:rsid w:val="00977379"/>
    <w:rsid w:val="009773CD"/>
    <w:rsid w:val="0098025D"/>
    <w:rsid w:val="00980818"/>
    <w:rsid w:val="0098082C"/>
    <w:rsid w:val="009818B6"/>
    <w:rsid w:val="00981A89"/>
    <w:rsid w:val="00981DF0"/>
    <w:rsid w:val="009825BE"/>
    <w:rsid w:val="009825D1"/>
    <w:rsid w:val="00982825"/>
    <w:rsid w:val="00982FDA"/>
    <w:rsid w:val="009830C5"/>
    <w:rsid w:val="0098336C"/>
    <w:rsid w:val="009837C7"/>
    <w:rsid w:val="009838F2"/>
    <w:rsid w:val="009846A1"/>
    <w:rsid w:val="00984815"/>
    <w:rsid w:val="00984B15"/>
    <w:rsid w:val="00985005"/>
    <w:rsid w:val="009850CC"/>
    <w:rsid w:val="009851AB"/>
    <w:rsid w:val="00985595"/>
    <w:rsid w:val="0098591B"/>
    <w:rsid w:val="00986040"/>
    <w:rsid w:val="00986191"/>
    <w:rsid w:val="009863DE"/>
    <w:rsid w:val="00986896"/>
    <w:rsid w:val="00986980"/>
    <w:rsid w:val="00987155"/>
    <w:rsid w:val="00987460"/>
    <w:rsid w:val="00987D64"/>
    <w:rsid w:val="0099022B"/>
    <w:rsid w:val="00990B73"/>
    <w:rsid w:val="00991542"/>
    <w:rsid w:val="00991D90"/>
    <w:rsid w:val="00991E14"/>
    <w:rsid w:val="0099235A"/>
    <w:rsid w:val="00992743"/>
    <w:rsid w:val="00992C61"/>
    <w:rsid w:val="00992CF2"/>
    <w:rsid w:val="009938C3"/>
    <w:rsid w:val="009939D7"/>
    <w:rsid w:val="00993B28"/>
    <w:rsid w:val="00993D37"/>
    <w:rsid w:val="00994035"/>
    <w:rsid w:val="0099415E"/>
    <w:rsid w:val="00994278"/>
    <w:rsid w:val="009946A5"/>
    <w:rsid w:val="00994860"/>
    <w:rsid w:val="00994CC5"/>
    <w:rsid w:val="009950E1"/>
    <w:rsid w:val="009954C6"/>
    <w:rsid w:val="0099554F"/>
    <w:rsid w:val="00995AFB"/>
    <w:rsid w:val="00995C47"/>
    <w:rsid w:val="00995E0C"/>
    <w:rsid w:val="00995F9D"/>
    <w:rsid w:val="009960AB"/>
    <w:rsid w:val="009963CE"/>
    <w:rsid w:val="00996576"/>
    <w:rsid w:val="00996BF2"/>
    <w:rsid w:val="00996D8D"/>
    <w:rsid w:val="00997003"/>
    <w:rsid w:val="00997301"/>
    <w:rsid w:val="009974C6"/>
    <w:rsid w:val="009976AD"/>
    <w:rsid w:val="00997E4C"/>
    <w:rsid w:val="009A090F"/>
    <w:rsid w:val="009A0B25"/>
    <w:rsid w:val="009A0D87"/>
    <w:rsid w:val="009A11EC"/>
    <w:rsid w:val="009A1337"/>
    <w:rsid w:val="009A165B"/>
    <w:rsid w:val="009A19D6"/>
    <w:rsid w:val="009A1CD1"/>
    <w:rsid w:val="009A1D30"/>
    <w:rsid w:val="009A1D62"/>
    <w:rsid w:val="009A2099"/>
    <w:rsid w:val="009A3148"/>
    <w:rsid w:val="009A3570"/>
    <w:rsid w:val="009A36F1"/>
    <w:rsid w:val="009A385B"/>
    <w:rsid w:val="009A399E"/>
    <w:rsid w:val="009A4017"/>
    <w:rsid w:val="009A439D"/>
    <w:rsid w:val="009A47D1"/>
    <w:rsid w:val="009A4D0E"/>
    <w:rsid w:val="009A582D"/>
    <w:rsid w:val="009A59AF"/>
    <w:rsid w:val="009A5D93"/>
    <w:rsid w:val="009A5E24"/>
    <w:rsid w:val="009A5FDA"/>
    <w:rsid w:val="009A60B0"/>
    <w:rsid w:val="009A6415"/>
    <w:rsid w:val="009A6453"/>
    <w:rsid w:val="009A66FB"/>
    <w:rsid w:val="009A6A77"/>
    <w:rsid w:val="009A6DD7"/>
    <w:rsid w:val="009A7BC4"/>
    <w:rsid w:val="009B0256"/>
    <w:rsid w:val="009B1CCD"/>
    <w:rsid w:val="009B1D5F"/>
    <w:rsid w:val="009B2194"/>
    <w:rsid w:val="009B2489"/>
    <w:rsid w:val="009B27BF"/>
    <w:rsid w:val="009B2875"/>
    <w:rsid w:val="009B2EAD"/>
    <w:rsid w:val="009B3291"/>
    <w:rsid w:val="009B35A9"/>
    <w:rsid w:val="009B3F0F"/>
    <w:rsid w:val="009B3F7D"/>
    <w:rsid w:val="009B442B"/>
    <w:rsid w:val="009B4558"/>
    <w:rsid w:val="009B4990"/>
    <w:rsid w:val="009B4B8E"/>
    <w:rsid w:val="009B4CBC"/>
    <w:rsid w:val="009B4EC2"/>
    <w:rsid w:val="009B5F8B"/>
    <w:rsid w:val="009B6335"/>
    <w:rsid w:val="009B6745"/>
    <w:rsid w:val="009B69AF"/>
    <w:rsid w:val="009B69FC"/>
    <w:rsid w:val="009B6D7F"/>
    <w:rsid w:val="009B71A9"/>
    <w:rsid w:val="009B72FB"/>
    <w:rsid w:val="009B7460"/>
    <w:rsid w:val="009B756E"/>
    <w:rsid w:val="009B781A"/>
    <w:rsid w:val="009B79D5"/>
    <w:rsid w:val="009B7B16"/>
    <w:rsid w:val="009B7C5A"/>
    <w:rsid w:val="009C035C"/>
    <w:rsid w:val="009C0452"/>
    <w:rsid w:val="009C04DA"/>
    <w:rsid w:val="009C0502"/>
    <w:rsid w:val="009C093F"/>
    <w:rsid w:val="009C1289"/>
    <w:rsid w:val="009C1456"/>
    <w:rsid w:val="009C1647"/>
    <w:rsid w:val="009C1745"/>
    <w:rsid w:val="009C18B8"/>
    <w:rsid w:val="009C1BCF"/>
    <w:rsid w:val="009C1FD2"/>
    <w:rsid w:val="009C23FD"/>
    <w:rsid w:val="009C264E"/>
    <w:rsid w:val="009C2A33"/>
    <w:rsid w:val="009C2A3C"/>
    <w:rsid w:val="009C3018"/>
    <w:rsid w:val="009C3021"/>
    <w:rsid w:val="009C3367"/>
    <w:rsid w:val="009C33B9"/>
    <w:rsid w:val="009C348B"/>
    <w:rsid w:val="009C3BD1"/>
    <w:rsid w:val="009C3CA3"/>
    <w:rsid w:val="009C49F6"/>
    <w:rsid w:val="009C4CBE"/>
    <w:rsid w:val="009C56A3"/>
    <w:rsid w:val="009C56D4"/>
    <w:rsid w:val="009C6251"/>
    <w:rsid w:val="009C689A"/>
    <w:rsid w:val="009C689C"/>
    <w:rsid w:val="009C69D7"/>
    <w:rsid w:val="009C6E13"/>
    <w:rsid w:val="009C7735"/>
    <w:rsid w:val="009C7755"/>
    <w:rsid w:val="009C775A"/>
    <w:rsid w:val="009C79BD"/>
    <w:rsid w:val="009C7AE1"/>
    <w:rsid w:val="009C7CDF"/>
    <w:rsid w:val="009D06B4"/>
    <w:rsid w:val="009D095F"/>
    <w:rsid w:val="009D0AAF"/>
    <w:rsid w:val="009D1028"/>
    <w:rsid w:val="009D1196"/>
    <w:rsid w:val="009D19CD"/>
    <w:rsid w:val="009D1D86"/>
    <w:rsid w:val="009D2835"/>
    <w:rsid w:val="009D3C39"/>
    <w:rsid w:val="009D3FC6"/>
    <w:rsid w:val="009D4989"/>
    <w:rsid w:val="009D4F59"/>
    <w:rsid w:val="009D51CB"/>
    <w:rsid w:val="009D5E32"/>
    <w:rsid w:val="009D603B"/>
    <w:rsid w:val="009D608D"/>
    <w:rsid w:val="009D6375"/>
    <w:rsid w:val="009D6863"/>
    <w:rsid w:val="009D6965"/>
    <w:rsid w:val="009D6B19"/>
    <w:rsid w:val="009D6FCE"/>
    <w:rsid w:val="009D773B"/>
    <w:rsid w:val="009D777E"/>
    <w:rsid w:val="009D7B57"/>
    <w:rsid w:val="009E082F"/>
    <w:rsid w:val="009E1487"/>
    <w:rsid w:val="009E19E0"/>
    <w:rsid w:val="009E1D62"/>
    <w:rsid w:val="009E2221"/>
    <w:rsid w:val="009E28A6"/>
    <w:rsid w:val="009E2C35"/>
    <w:rsid w:val="009E2D7B"/>
    <w:rsid w:val="009E2E46"/>
    <w:rsid w:val="009E2E51"/>
    <w:rsid w:val="009E3706"/>
    <w:rsid w:val="009E3D6B"/>
    <w:rsid w:val="009E3E67"/>
    <w:rsid w:val="009E3FB1"/>
    <w:rsid w:val="009E437B"/>
    <w:rsid w:val="009E49B0"/>
    <w:rsid w:val="009E4A02"/>
    <w:rsid w:val="009E4B40"/>
    <w:rsid w:val="009E4CCE"/>
    <w:rsid w:val="009E4ED0"/>
    <w:rsid w:val="009E510D"/>
    <w:rsid w:val="009E551A"/>
    <w:rsid w:val="009E5D93"/>
    <w:rsid w:val="009E5EDC"/>
    <w:rsid w:val="009E6942"/>
    <w:rsid w:val="009E6DDD"/>
    <w:rsid w:val="009E702B"/>
    <w:rsid w:val="009E70C4"/>
    <w:rsid w:val="009E7110"/>
    <w:rsid w:val="009E7140"/>
    <w:rsid w:val="009E7156"/>
    <w:rsid w:val="009E76B0"/>
    <w:rsid w:val="009E76F1"/>
    <w:rsid w:val="009E782E"/>
    <w:rsid w:val="009E7F9A"/>
    <w:rsid w:val="009F02D4"/>
    <w:rsid w:val="009F02EE"/>
    <w:rsid w:val="009F06BC"/>
    <w:rsid w:val="009F076E"/>
    <w:rsid w:val="009F0B2E"/>
    <w:rsid w:val="009F0D9A"/>
    <w:rsid w:val="009F1249"/>
    <w:rsid w:val="009F19F8"/>
    <w:rsid w:val="009F1CE4"/>
    <w:rsid w:val="009F28FE"/>
    <w:rsid w:val="009F2963"/>
    <w:rsid w:val="009F3461"/>
    <w:rsid w:val="009F3704"/>
    <w:rsid w:val="009F3822"/>
    <w:rsid w:val="009F3EA8"/>
    <w:rsid w:val="009F4E12"/>
    <w:rsid w:val="009F50EF"/>
    <w:rsid w:val="009F6837"/>
    <w:rsid w:val="009F6B79"/>
    <w:rsid w:val="009F6B82"/>
    <w:rsid w:val="009F6D0D"/>
    <w:rsid w:val="009F7149"/>
    <w:rsid w:val="009F73C1"/>
    <w:rsid w:val="009F767B"/>
    <w:rsid w:val="009F7A0A"/>
    <w:rsid w:val="009F7EDB"/>
    <w:rsid w:val="009F7F67"/>
    <w:rsid w:val="00A000EE"/>
    <w:rsid w:val="00A00665"/>
    <w:rsid w:val="00A0069D"/>
    <w:rsid w:val="00A01131"/>
    <w:rsid w:val="00A012AB"/>
    <w:rsid w:val="00A01326"/>
    <w:rsid w:val="00A01867"/>
    <w:rsid w:val="00A028E1"/>
    <w:rsid w:val="00A02AED"/>
    <w:rsid w:val="00A03F05"/>
    <w:rsid w:val="00A044AA"/>
    <w:rsid w:val="00A0453D"/>
    <w:rsid w:val="00A04641"/>
    <w:rsid w:val="00A0474A"/>
    <w:rsid w:val="00A051D9"/>
    <w:rsid w:val="00A051FE"/>
    <w:rsid w:val="00A055C7"/>
    <w:rsid w:val="00A059C2"/>
    <w:rsid w:val="00A05A68"/>
    <w:rsid w:val="00A05CA5"/>
    <w:rsid w:val="00A06176"/>
    <w:rsid w:val="00A061FB"/>
    <w:rsid w:val="00A067DF"/>
    <w:rsid w:val="00A06BC1"/>
    <w:rsid w:val="00A06C88"/>
    <w:rsid w:val="00A06FB9"/>
    <w:rsid w:val="00A07305"/>
    <w:rsid w:val="00A073B7"/>
    <w:rsid w:val="00A0752D"/>
    <w:rsid w:val="00A0755F"/>
    <w:rsid w:val="00A07EE9"/>
    <w:rsid w:val="00A10265"/>
    <w:rsid w:val="00A102FF"/>
    <w:rsid w:val="00A10456"/>
    <w:rsid w:val="00A104B7"/>
    <w:rsid w:val="00A10860"/>
    <w:rsid w:val="00A10931"/>
    <w:rsid w:val="00A112D9"/>
    <w:rsid w:val="00A115FD"/>
    <w:rsid w:val="00A1176F"/>
    <w:rsid w:val="00A1190A"/>
    <w:rsid w:val="00A1195C"/>
    <w:rsid w:val="00A11ABF"/>
    <w:rsid w:val="00A12241"/>
    <w:rsid w:val="00A125E5"/>
    <w:rsid w:val="00A131C6"/>
    <w:rsid w:val="00A13392"/>
    <w:rsid w:val="00A1355B"/>
    <w:rsid w:val="00A138BD"/>
    <w:rsid w:val="00A13CCE"/>
    <w:rsid w:val="00A13EC3"/>
    <w:rsid w:val="00A14452"/>
    <w:rsid w:val="00A14482"/>
    <w:rsid w:val="00A14567"/>
    <w:rsid w:val="00A14817"/>
    <w:rsid w:val="00A14F9E"/>
    <w:rsid w:val="00A1525C"/>
    <w:rsid w:val="00A152A1"/>
    <w:rsid w:val="00A155C3"/>
    <w:rsid w:val="00A1602A"/>
    <w:rsid w:val="00A161BD"/>
    <w:rsid w:val="00A16349"/>
    <w:rsid w:val="00A165E6"/>
    <w:rsid w:val="00A1669E"/>
    <w:rsid w:val="00A167DD"/>
    <w:rsid w:val="00A171E9"/>
    <w:rsid w:val="00A17B68"/>
    <w:rsid w:val="00A17CC4"/>
    <w:rsid w:val="00A202F2"/>
    <w:rsid w:val="00A20421"/>
    <w:rsid w:val="00A208AB"/>
    <w:rsid w:val="00A208DC"/>
    <w:rsid w:val="00A20E13"/>
    <w:rsid w:val="00A21026"/>
    <w:rsid w:val="00A2149F"/>
    <w:rsid w:val="00A21C80"/>
    <w:rsid w:val="00A21D17"/>
    <w:rsid w:val="00A2222F"/>
    <w:rsid w:val="00A225D0"/>
    <w:rsid w:val="00A226BE"/>
    <w:rsid w:val="00A22969"/>
    <w:rsid w:val="00A2306B"/>
    <w:rsid w:val="00A23417"/>
    <w:rsid w:val="00A23459"/>
    <w:rsid w:val="00A23636"/>
    <w:rsid w:val="00A238DD"/>
    <w:rsid w:val="00A239AB"/>
    <w:rsid w:val="00A23F1E"/>
    <w:rsid w:val="00A23FB8"/>
    <w:rsid w:val="00A2469E"/>
    <w:rsid w:val="00A24FA8"/>
    <w:rsid w:val="00A2681B"/>
    <w:rsid w:val="00A26875"/>
    <w:rsid w:val="00A26BFE"/>
    <w:rsid w:val="00A26C97"/>
    <w:rsid w:val="00A27034"/>
    <w:rsid w:val="00A27064"/>
    <w:rsid w:val="00A27A19"/>
    <w:rsid w:val="00A27EFE"/>
    <w:rsid w:val="00A300AA"/>
    <w:rsid w:val="00A304D5"/>
    <w:rsid w:val="00A3060B"/>
    <w:rsid w:val="00A30A1B"/>
    <w:rsid w:val="00A30B06"/>
    <w:rsid w:val="00A30D72"/>
    <w:rsid w:val="00A30FF0"/>
    <w:rsid w:val="00A31290"/>
    <w:rsid w:val="00A31620"/>
    <w:rsid w:val="00A3195C"/>
    <w:rsid w:val="00A31C01"/>
    <w:rsid w:val="00A31F53"/>
    <w:rsid w:val="00A32449"/>
    <w:rsid w:val="00A32531"/>
    <w:rsid w:val="00A32535"/>
    <w:rsid w:val="00A32785"/>
    <w:rsid w:val="00A32BBC"/>
    <w:rsid w:val="00A32D5C"/>
    <w:rsid w:val="00A330B8"/>
    <w:rsid w:val="00A3313C"/>
    <w:rsid w:val="00A33844"/>
    <w:rsid w:val="00A33B3C"/>
    <w:rsid w:val="00A342CA"/>
    <w:rsid w:val="00A34613"/>
    <w:rsid w:val="00A34797"/>
    <w:rsid w:val="00A34B1A"/>
    <w:rsid w:val="00A34D06"/>
    <w:rsid w:val="00A35166"/>
    <w:rsid w:val="00A35319"/>
    <w:rsid w:val="00A35B3B"/>
    <w:rsid w:val="00A35B94"/>
    <w:rsid w:val="00A35DB4"/>
    <w:rsid w:val="00A36827"/>
    <w:rsid w:val="00A3723B"/>
    <w:rsid w:val="00A378F5"/>
    <w:rsid w:val="00A379C2"/>
    <w:rsid w:val="00A379E7"/>
    <w:rsid w:val="00A37D87"/>
    <w:rsid w:val="00A40081"/>
    <w:rsid w:val="00A402E8"/>
    <w:rsid w:val="00A411D9"/>
    <w:rsid w:val="00A414EE"/>
    <w:rsid w:val="00A41A3A"/>
    <w:rsid w:val="00A4238C"/>
    <w:rsid w:val="00A42643"/>
    <w:rsid w:val="00A42885"/>
    <w:rsid w:val="00A429A4"/>
    <w:rsid w:val="00A42BAC"/>
    <w:rsid w:val="00A42C46"/>
    <w:rsid w:val="00A43201"/>
    <w:rsid w:val="00A4336A"/>
    <w:rsid w:val="00A43553"/>
    <w:rsid w:val="00A43A63"/>
    <w:rsid w:val="00A43BCF"/>
    <w:rsid w:val="00A43D89"/>
    <w:rsid w:val="00A43E0C"/>
    <w:rsid w:val="00A4470F"/>
    <w:rsid w:val="00A44B05"/>
    <w:rsid w:val="00A44DB5"/>
    <w:rsid w:val="00A453E6"/>
    <w:rsid w:val="00A45D95"/>
    <w:rsid w:val="00A4601B"/>
    <w:rsid w:val="00A46078"/>
    <w:rsid w:val="00A466BF"/>
    <w:rsid w:val="00A46C28"/>
    <w:rsid w:val="00A46D7A"/>
    <w:rsid w:val="00A46FBC"/>
    <w:rsid w:val="00A474EC"/>
    <w:rsid w:val="00A47D5B"/>
    <w:rsid w:val="00A47E7E"/>
    <w:rsid w:val="00A47F25"/>
    <w:rsid w:val="00A47F5F"/>
    <w:rsid w:val="00A47FF4"/>
    <w:rsid w:val="00A50563"/>
    <w:rsid w:val="00A5057C"/>
    <w:rsid w:val="00A505B6"/>
    <w:rsid w:val="00A50842"/>
    <w:rsid w:val="00A50CEA"/>
    <w:rsid w:val="00A511EF"/>
    <w:rsid w:val="00A51824"/>
    <w:rsid w:val="00A51D3A"/>
    <w:rsid w:val="00A528E1"/>
    <w:rsid w:val="00A530E2"/>
    <w:rsid w:val="00A53217"/>
    <w:rsid w:val="00A533E4"/>
    <w:rsid w:val="00A53EE3"/>
    <w:rsid w:val="00A540CB"/>
    <w:rsid w:val="00A54482"/>
    <w:rsid w:val="00A54D9E"/>
    <w:rsid w:val="00A54F44"/>
    <w:rsid w:val="00A55D50"/>
    <w:rsid w:val="00A56179"/>
    <w:rsid w:val="00A56ED4"/>
    <w:rsid w:val="00A57324"/>
    <w:rsid w:val="00A57A2B"/>
    <w:rsid w:val="00A57B08"/>
    <w:rsid w:val="00A57FD0"/>
    <w:rsid w:val="00A60290"/>
    <w:rsid w:val="00A6041E"/>
    <w:rsid w:val="00A60C4C"/>
    <w:rsid w:val="00A6155A"/>
    <w:rsid w:val="00A6162F"/>
    <w:rsid w:val="00A61A5E"/>
    <w:rsid w:val="00A62184"/>
    <w:rsid w:val="00A62289"/>
    <w:rsid w:val="00A62295"/>
    <w:rsid w:val="00A627A2"/>
    <w:rsid w:val="00A63133"/>
    <w:rsid w:val="00A63179"/>
    <w:rsid w:val="00A63563"/>
    <w:rsid w:val="00A63DE2"/>
    <w:rsid w:val="00A63EA2"/>
    <w:rsid w:val="00A64239"/>
    <w:rsid w:val="00A6443E"/>
    <w:rsid w:val="00A64F5F"/>
    <w:rsid w:val="00A64F76"/>
    <w:rsid w:val="00A65E13"/>
    <w:rsid w:val="00A66147"/>
    <w:rsid w:val="00A66300"/>
    <w:rsid w:val="00A66629"/>
    <w:rsid w:val="00A6682E"/>
    <w:rsid w:val="00A66AD1"/>
    <w:rsid w:val="00A6753A"/>
    <w:rsid w:val="00A6793F"/>
    <w:rsid w:val="00A67D71"/>
    <w:rsid w:val="00A67FCA"/>
    <w:rsid w:val="00A70260"/>
    <w:rsid w:val="00A7044E"/>
    <w:rsid w:val="00A7062E"/>
    <w:rsid w:val="00A7089D"/>
    <w:rsid w:val="00A709BF"/>
    <w:rsid w:val="00A70E61"/>
    <w:rsid w:val="00A71432"/>
    <w:rsid w:val="00A7177E"/>
    <w:rsid w:val="00A718AD"/>
    <w:rsid w:val="00A71AFB"/>
    <w:rsid w:val="00A71B72"/>
    <w:rsid w:val="00A72022"/>
    <w:rsid w:val="00A7215D"/>
    <w:rsid w:val="00A72F7E"/>
    <w:rsid w:val="00A735AA"/>
    <w:rsid w:val="00A735BC"/>
    <w:rsid w:val="00A739F0"/>
    <w:rsid w:val="00A73C4D"/>
    <w:rsid w:val="00A73CD5"/>
    <w:rsid w:val="00A73E99"/>
    <w:rsid w:val="00A73EA9"/>
    <w:rsid w:val="00A73F82"/>
    <w:rsid w:val="00A740DD"/>
    <w:rsid w:val="00A74249"/>
    <w:rsid w:val="00A74599"/>
    <w:rsid w:val="00A745CC"/>
    <w:rsid w:val="00A745EC"/>
    <w:rsid w:val="00A74717"/>
    <w:rsid w:val="00A74CEE"/>
    <w:rsid w:val="00A750A8"/>
    <w:rsid w:val="00A7539A"/>
    <w:rsid w:val="00A754B5"/>
    <w:rsid w:val="00A754D5"/>
    <w:rsid w:val="00A757F8"/>
    <w:rsid w:val="00A75DFC"/>
    <w:rsid w:val="00A7600C"/>
    <w:rsid w:val="00A76163"/>
    <w:rsid w:val="00A76966"/>
    <w:rsid w:val="00A76DD8"/>
    <w:rsid w:val="00A77619"/>
    <w:rsid w:val="00A776FA"/>
    <w:rsid w:val="00A77CB8"/>
    <w:rsid w:val="00A77E60"/>
    <w:rsid w:val="00A8036F"/>
    <w:rsid w:val="00A803E9"/>
    <w:rsid w:val="00A80571"/>
    <w:rsid w:val="00A80A9F"/>
    <w:rsid w:val="00A80C3A"/>
    <w:rsid w:val="00A80DA4"/>
    <w:rsid w:val="00A812B3"/>
    <w:rsid w:val="00A8170D"/>
    <w:rsid w:val="00A818F3"/>
    <w:rsid w:val="00A81922"/>
    <w:rsid w:val="00A81BCE"/>
    <w:rsid w:val="00A81E6A"/>
    <w:rsid w:val="00A821B9"/>
    <w:rsid w:val="00A825C6"/>
    <w:rsid w:val="00A82A76"/>
    <w:rsid w:val="00A82C75"/>
    <w:rsid w:val="00A8304F"/>
    <w:rsid w:val="00A8333E"/>
    <w:rsid w:val="00A835E2"/>
    <w:rsid w:val="00A83ADF"/>
    <w:rsid w:val="00A8472D"/>
    <w:rsid w:val="00A847A0"/>
    <w:rsid w:val="00A84EBD"/>
    <w:rsid w:val="00A850D1"/>
    <w:rsid w:val="00A8510F"/>
    <w:rsid w:val="00A85255"/>
    <w:rsid w:val="00A85966"/>
    <w:rsid w:val="00A86AEC"/>
    <w:rsid w:val="00A86CA1"/>
    <w:rsid w:val="00A86FAE"/>
    <w:rsid w:val="00A87034"/>
    <w:rsid w:val="00A87414"/>
    <w:rsid w:val="00A87660"/>
    <w:rsid w:val="00A87707"/>
    <w:rsid w:val="00A87B4D"/>
    <w:rsid w:val="00A87C16"/>
    <w:rsid w:val="00A87E30"/>
    <w:rsid w:val="00A9054F"/>
    <w:rsid w:val="00A9056A"/>
    <w:rsid w:val="00A90631"/>
    <w:rsid w:val="00A91045"/>
    <w:rsid w:val="00A911A1"/>
    <w:rsid w:val="00A91EB4"/>
    <w:rsid w:val="00A922E6"/>
    <w:rsid w:val="00A928CA"/>
    <w:rsid w:val="00A92A53"/>
    <w:rsid w:val="00A930B8"/>
    <w:rsid w:val="00A933B2"/>
    <w:rsid w:val="00A9342C"/>
    <w:rsid w:val="00A93E5B"/>
    <w:rsid w:val="00A94031"/>
    <w:rsid w:val="00A94116"/>
    <w:rsid w:val="00A94125"/>
    <w:rsid w:val="00A94210"/>
    <w:rsid w:val="00A94538"/>
    <w:rsid w:val="00A9520F"/>
    <w:rsid w:val="00A95231"/>
    <w:rsid w:val="00A956E8"/>
    <w:rsid w:val="00A957F6"/>
    <w:rsid w:val="00A95CBE"/>
    <w:rsid w:val="00A96088"/>
    <w:rsid w:val="00A96538"/>
    <w:rsid w:val="00A96793"/>
    <w:rsid w:val="00A9757A"/>
    <w:rsid w:val="00A97C39"/>
    <w:rsid w:val="00AA0367"/>
    <w:rsid w:val="00AA0F1E"/>
    <w:rsid w:val="00AA0FB3"/>
    <w:rsid w:val="00AA14F6"/>
    <w:rsid w:val="00AA15EC"/>
    <w:rsid w:val="00AA1626"/>
    <w:rsid w:val="00AA1B05"/>
    <w:rsid w:val="00AA20E3"/>
    <w:rsid w:val="00AA268F"/>
    <w:rsid w:val="00AA2B22"/>
    <w:rsid w:val="00AA304B"/>
    <w:rsid w:val="00AA3AC5"/>
    <w:rsid w:val="00AA48A7"/>
    <w:rsid w:val="00AA4B6C"/>
    <w:rsid w:val="00AA4C01"/>
    <w:rsid w:val="00AA54B4"/>
    <w:rsid w:val="00AA5844"/>
    <w:rsid w:val="00AA59E9"/>
    <w:rsid w:val="00AA5B80"/>
    <w:rsid w:val="00AA5C61"/>
    <w:rsid w:val="00AA60C7"/>
    <w:rsid w:val="00AA6961"/>
    <w:rsid w:val="00AA72AF"/>
    <w:rsid w:val="00AA7CB4"/>
    <w:rsid w:val="00AB0238"/>
    <w:rsid w:val="00AB042F"/>
    <w:rsid w:val="00AB07DD"/>
    <w:rsid w:val="00AB0A4A"/>
    <w:rsid w:val="00AB0D7A"/>
    <w:rsid w:val="00AB0E49"/>
    <w:rsid w:val="00AB1005"/>
    <w:rsid w:val="00AB1188"/>
    <w:rsid w:val="00AB148F"/>
    <w:rsid w:val="00AB18EF"/>
    <w:rsid w:val="00AB1C6A"/>
    <w:rsid w:val="00AB1E25"/>
    <w:rsid w:val="00AB2498"/>
    <w:rsid w:val="00AB253A"/>
    <w:rsid w:val="00AB2691"/>
    <w:rsid w:val="00AB2697"/>
    <w:rsid w:val="00AB2BD6"/>
    <w:rsid w:val="00AB2D44"/>
    <w:rsid w:val="00AB2F4C"/>
    <w:rsid w:val="00AB3D8E"/>
    <w:rsid w:val="00AB454C"/>
    <w:rsid w:val="00AB54FF"/>
    <w:rsid w:val="00AB553F"/>
    <w:rsid w:val="00AB588D"/>
    <w:rsid w:val="00AB61EE"/>
    <w:rsid w:val="00AB625E"/>
    <w:rsid w:val="00AB63AC"/>
    <w:rsid w:val="00AB63C7"/>
    <w:rsid w:val="00AB650C"/>
    <w:rsid w:val="00AB6759"/>
    <w:rsid w:val="00AB695D"/>
    <w:rsid w:val="00AB69E8"/>
    <w:rsid w:val="00AB6F7C"/>
    <w:rsid w:val="00AB7077"/>
    <w:rsid w:val="00AB79D4"/>
    <w:rsid w:val="00AB7EF1"/>
    <w:rsid w:val="00AC00F5"/>
    <w:rsid w:val="00AC034A"/>
    <w:rsid w:val="00AC06E9"/>
    <w:rsid w:val="00AC09F5"/>
    <w:rsid w:val="00AC0B65"/>
    <w:rsid w:val="00AC0E06"/>
    <w:rsid w:val="00AC11D6"/>
    <w:rsid w:val="00AC1237"/>
    <w:rsid w:val="00AC1825"/>
    <w:rsid w:val="00AC1AEE"/>
    <w:rsid w:val="00AC1C3C"/>
    <w:rsid w:val="00AC1EE0"/>
    <w:rsid w:val="00AC1F3A"/>
    <w:rsid w:val="00AC2326"/>
    <w:rsid w:val="00AC234F"/>
    <w:rsid w:val="00AC2E2A"/>
    <w:rsid w:val="00AC32D9"/>
    <w:rsid w:val="00AC4167"/>
    <w:rsid w:val="00AC4588"/>
    <w:rsid w:val="00AC496D"/>
    <w:rsid w:val="00AC4976"/>
    <w:rsid w:val="00AC5732"/>
    <w:rsid w:val="00AC5AE8"/>
    <w:rsid w:val="00AC5B26"/>
    <w:rsid w:val="00AC706B"/>
    <w:rsid w:val="00AC70BF"/>
    <w:rsid w:val="00AC73B5"/>
    <w:rsid w:val="00AD0214"/>
    <w:rsid w:val="00AD03B7"/>
    <w:rsid w:val="00AD0847"/>
    <w:rsid w:val="00AD0DF0"/>
    <w:rsid w:val="00AD1EA4"/>
    <w:rsid w:val="00AD1F80"/>
    <w:rsid w:val="00AD225B"/>
    <w:rsid w:val="00AD2907"/>
    <w:rsid w:val="00AD291E"/>
    <w:rsid w:val="00AD3AB1"/>
    <w:rsid w:val="00AD3D4F"/>
    <w:rsid w:val="00AD45BE"/>
    <w:rsid w:val="00AD5200"/>
    <w:rsid w:val="00AD55C8"/>
    <w:rsid w:val="00AD5D03"/>
    <w:rsid w:val="00AD60EF"/>
    <w:rsid w:val="00AD619D"/>
    <w:rsid w:val="00AD638C"/>
    <w:rsid w:val="00AD6871"/>
    <w:rsid w:val="00AD69AA"/>
    <w:rsid w:val="00AD6FF8"/>
    <w:rsid w:val="00AD7130"/>
    <w:rsid w:val="00AD7174"/>
    <w:rsid w:val="00AD7BD8"/>
    <w:rsid w:val="00AD7F1D"/>
    <w:rsid w:val="00AD7F76"/>
    <w:rsid w:val="00AE007E"/>
    <w:rsid w:val="00AE06AC"/>
    <w:rsid w:val="00AE0A73"/>
    <w:rsid w:val="00AE0AC3"/>
    <w:rsid w:val="00AE0C0C"/>
    <w:rsid w:val="00AE0C82"/>
    <w:rsid w:val="00AE0EE4"/>
    <w:rsid w:val="00AE0FB5"/>
    <w:rsid w:val="00AE1C6C"/>
    <w:rsid w:val="00AE1EA7"/>
    <w:rsid w:val="00AE22FC"/>
    <w:rsid w:val="00AE2311"/>
    <w:rsid w:val="00AE2683"/>
    <w:rsid w:val="00AE28A3"/>
    <w:rsid w:val="00AE2BD4"/>
    <w:rsid w:val="00AE34A9"/>
    <w:rsid w:val="00AE3699"/>
    <w:rsid w:val="00AE3A4D"/>
    <w:rsid w:val="00AE3F47"/>
    <w:rsid w:val="00AE4076"/>
    <w:rsid w:val="00AE4BBD"/>
    <w:rsid w:val="00AE4E2D"/>
    <w:rsid w:val="00AE50B3"/>
    <w:rsid w:val="00AE50E9"/>
    <w:rsid w:val="00AE531B"/>
    <w:rsid w:val="00AE5589"/>
    <w:rsid w:val="00AE5664"/>
    <w:rsid w:val="00AE58F2"/>
    <w:rsid w:val="00AE5E28"/>
    <w:rsid w:val="00AE6305"/>
    <w:rsid w:val="00AE6506"/>
    <w:rsid w:val="00AE6D3E"/>
    <w:rsid w:val="00AE6EA4"/>
    <w:rsid w:val="00AE713E"/>
    <w:rsid w:val="00AE739E"/>
    <w:rsid w:val="00AE757B"/>
    <w:rsid w:val="00AE7594"/>
    <w:rsid w:val="00AE76A1"/>
    <w:rsid w:val="00AE7E76"/>
    <w:rsid w:val="00AF05F4"/>
    <w:rsid w:val="00AF0E48"/>
    <w:rsid w:val="00AF0F48"/>
    <w:rsid w:val="00AF1058"/>
    <w:rsid w:val="00AF1C44"/>
    <w:rsid w:val="00AF1CB3"/>
    <w:rsid w:val="00AF2373"/>
    <w:rsid w:val="00AF23CF"/>
    <w:rsid w:val="00AF2966"/>
    <w:rsid w:val="00AF2C6B"/>
    <w:rsid w:val="00AF312C"/>
    <w:rsid w:val="00AF3322"/>
    <w:rsid w:val="00AF336D"/>
    <w:rsid w:val="00AF3411"/>
    <w:rsid w:val="00AF3468"/>
    <w:rsid w:val="00AF34B2"/>
    <w:rsid w:val="00AF3E88"/>
    <w:rsid w:val="00AF428C"/>
    <w:rsid w:val="00AF4AD6"/>
    <w:rsid w:val="00AF4B21"/>
    <w:rsid w:val="00AF4C47"/>
    <w:rsid w:val="00AF4D2D"/>
    <w:rsid w:val="00AF4E74"/>
    <w:rsid w:val="00AF5268"/>
    <w:rsid w:val="00AF58C1"/>
    <w:rsid w:val="00AF63C0"/>
    <w:rsid w:val="00AF69E3"/>
    <w:rsid w:val="00AF6C18"/>
    <w:rsid w:val="00AF6CA4"/>
    <w:rsid w:val="00AF6F97"/>
    <w:rsid w:val="00AF732B"/>
    <w:rsid w:val="00AF75C6"/>
    <w:rsid w:val="00AF7AC8"/>
    <w:rsid w:val="00AF7D20"/>
    <w:rsid w:val="00B00406"/>
    <w:rsid w:val="00B00612"/>
    <w:rsid w:val="00B00BED"/>
    <w:rsid w:val="00B00E2B"/>
    <w:rsid w:val="00B00EC7"/>
    <w:rsid w:val="00B01076"/>
    <w:rsid w:val="00B01459"/>
    <w:rsid w:val="00B014D4"/>
    <w:rsid w:val="00B01C1F"/>
    <w:rsid w:val="00B01CF2"/>
    <w:rsid w:val="00B025BB"/>
    <w:rsid w:val="00B02932"/>
    <w:rsid w:val="00B034E5"/>
    <w:rsid w:val="00B03939"/>
    <w:rsid w:val="00B03D08"/>
    <w:rsid w:val="00B040A6"/>
    <w:rsid w:val="00B04168"/>
    <w:rsid w:val="00B0432E"/>
    <w:rsid w:val="00B04410"/>
    <w:rsid w:val="00B051AC"/>
    <w:rsid w:val="00B05DDA"/>
    <w:rsid w:val="00B05EF6"/>
    <w:rsid w:val="00B062BB"/>
    <w:rsid w:val="00B06BE7"/>
    <w:rsid w:val="00B06CB5"/>
    <w:rsid w:val="00B103E6"/>
    <w:rsid w:val="00B10730"/>
    <w:rsid w:val="00B10BCF"/>
    <w:rsid w:val="00B10BDE"/>
    <w:rsid w:val="00B10C86"/>
    <w:rsid w:val="00B10D60"/>
    <w:rsid w:val="00B1119A"/>
    <w:rsid w:val="00B115C3"/>
    <w:rsid w:val="00B11957"/>
    <w:rsid w:val="00B11C80"/>
    <w:rsid w:val="00B12311"/>
    <w:rsid w:val="00B123B4"/>
    <w:rsid w:val="00B13DEC"/>
    <w:rsid w:val="00B14056"/>
    <w:rsid w:val="00B1420D"/>
    <w:rsid w:val="00B142B4"/>
    <w:rsid w:val="00B14327"/>
    <w:rsid w:val="00B14808"/>
    <w:rsid w:val="00B149A4"/>
    <w:rsid w:val="00B14B8C"/>
    <w:rsid w:val="00B14DA6"/>
    <w:rsid w:val="00B14EF5"/>
    <w:rsid w:val="00B15130"/>
    <w:rsid w:val="00B154C5"/>
    <w:rsid w:val="00B1561E"/>
    <w:rsid w:val="00B157C1"/>
    <w:rsid w:val="00B157DC"/>
    <w:rsid w:val="00B1587E"/>
    <w:rsid w:val="00B15923"/>
    <w:rsid w:val="00B15B50"/>
    <w:rsid w:val="00B161E8"/>
    <w:rsid w:val="00B16E74"/>
    <w:rsid w:val="00B17124"/>
    <w:rsid w:val="00B173D4"/>
    <w:rsid w:val="00B179DD"/>
    <w:rsid w:val="00B179FF"/>
    <w:rsid w:val="00B17ADA"/>
    <w:rsid w:val="00B17B34"/>
    <w:rsid w:val="00B17F56"/>
    <w:rsid w:val="00B20629"/>
    <w:rsid w:val="00B2113A"/>
    <w:rsid w:val="00B21263"/>
    <w:rsid w:val="00B215FA"/>
    <w:rsid w:val="00B218CE"/>
    <w:rsid w:val="00B21CE9"/>
    <w:rsid w:val="00B221B7"/>
    <w:rsid w:val="00B225DD"/>
    <w:rsid w:val="00B2270A"/>
    <w:rsid w:val="00B22886"/>
    <w:rsid w:val="00B22E0E"/>
    <w:rsid w:val="00B22E79"/>
    <w:rsid w:val="00B22FFD"/>
    <w:rsid w:val="00B2312D"/>
    <w:rsid w:val="00B2359D"/>
    <w:rsid w:val="00B236BF"/>
    <w:rsid w:val="00B23B1E"/>
    <w:rsid w:val="00B23C92"/>
    <w:rsid w:val="00B23DE5"/>
    <w:rsid w:val="00B247A4"/>
    <w:rsid w:val="00B248EC"/>
    <w:rsid w:val="00B249CF"/>
    <w:rsid w:val="00B24C37"/>
    <w:rsid w:val="00B24C82"/>
    <w:rsid w:val="00B24F5A"/>
    <w:rsid w:val="00B2578E"/>
    <w:rsid w:val="00B25828"/>
    <w:rsid w:val="00B25A4B"/>
    <w:rsid w:val="00B25D89"/>
    <w:rsid w:val="00B25E8D"/>
    <w:rsid w:val="00B26101"/>
    <w:rsid w:val="00B261C9"/>
    <w:rsid w:val="00B2635C"/>
    <w:rsid w:val="00B26D3D"/>
    <w:rsid w:val="00B27207"/>
    <w:rsid w:val="00B279B3"/>
    <w:rsid w:val="00B300B1"/>
    <w:rsid w:val="00B308EE"/>
    <w:rsid w:val="00B318C2"/>
    <w:rsid w:val="00B31B3B"/>
    <w:rsid w:val="00B320D9"/>
    <w:rsid w:val="00B32399"/>
    <w:rsid w:val="00B32422"/>
    <w:rsid w:val="00B32972"/>
    <w:rsid w:val="00B32D23"/>
    <w:rsid w:val="00B32E03"/>
    <w:rsid w:val="00B32FAC"/>
    <w:rsid w:val="00B33927"/>
    <w:rsid w:val="00B33E59"/>
    <w:rsid w:val="00B33F94"/>
    <w:rsid w:val="00B340E7"/>
    <w:rsid w:val="00B34389"/>
    <w:rsid w:val="00B34751"/>
    <w:rsid w:val="00B35108"/>
    <w:rsid w:val="00B35C0F"/>
    <w:rsid w:val="00B36676"/>
    <w:rsid w:val="00B3692E"/>
    <w:rsid w:val="00B36ADD"/>
    <w:rsid w:val="00B36D48"/>
    <w:rsid w:val="00B36EC7"/>
    <w:rsid w:val="00B371BC"/>
    <w:rsid w:val="00B40079"/>
    <w:rsid w:val="00B400DE"/>
    <w:rsid w:val="00B401EA"/>
    <w:rsid w:val="00B401F4"/>
    <w:rsid w:val="00B40374"/>
    <w:rsid w:val="00B40531"/>
    <w:rsid w:val="00B40BA9"/>
    <w:rsid w:val="00B40BB6"/>
    <w:rsid w:val="00B40DA1"/>
    <w:rsid w:val="00B40E97"/>
    <w:rsid w:val="00B41235"/>
    <w:rsid w:val="00B41B94"/>
    <w:rsid w:val="00B4260D"/>
    <w:rsid w:val="00B426C4"/>
    <w:rsid w:val="00B429DD"/>
    <w:rsid w:val="00B42B47"/>
    <w:rsid w:val="00B42B72"/>
    <w:rsid w:val="00B42E6F"/>
    <w:rsid w:val="00B43380"/>
    <w:rsid w:val="00B43887"/>
    <w:rsid w:val="00B44707"/>
    <w:rsid w:val="00B44AD3"/>
    <w:rsid w:val="00B4501E"/>
    <w:rsid w:val="00B45410"/>
    <w:rsid w:val="00B459F5"/>
    <w:rsid w:val="00B45C02"/>
    <w:rsid w:val="00B45C38"/>
    <w:rsid w:val="00B46292"/>
    <w:rsid w:val="00B46737"/>
    <w:rsid w:val="00B46FE9"/>
    <w:rsid w:val="00B4725E"/>
    <w:rsid w:val="00B4754D"/>
    <w:rsid w:val="00B4796D"/>
    <w:rsid w:val="00B47BBF"/>
    <w:rsid w:val="00B47C11"/>
    <w:rsid w:val="00B50135"/>
    <w:rsid w:val="00B5031B"/>
    <w:rsid w:val="00B50509"/>
    <w:rsid w:val="00B50AB2"/>
    <w:rsid w:val="00B50C51"/>
    <w:rsid w:val="00B50FE0"/>
    <w:rsid w:val="00B51D42"/>
    <w:rsid w:val="00B51E22"/>
    <w:rsid w:val="00B527D4"/>
    <w:rsid w:val="00B52934"/>
    <w:rsid w:val="00B52FCD"/>
    <w:rsid w:val="00B5309B"/>
    <w:rsid w:val="00B53166"/>
    <w:rsid w:val="00B53375"/>
    <w:rsid w:val="00B539DD"/>
    <w:rsid w:val="00B53EB7"/>
    <w:rsid w:val="00B5422D"/>
    <w:rsid w:val="00B54256"/>
    <w:rsid w:val="00B5455A"/>
    <w:rsid w:val="00B547E2"/>
    <w:rsid w:val="00B547FA"/>
    <w:rsid w:val="00B54BAF"/>
    <w:rsid w:val="00B54DAE"/>
    <w:rsid w:val="00B54F4D"/>
    <w:rsid w:val="00B5529F"/>
    <w:rsid w:val="00B55695"/>
    <w:rsid w:val="00B5578B"/>
    <w:rsid w:val="00B55B51"/>
    <w:rsid w:val="00B55BAB"/>
    <w:rsid w:val="00B55D6A"/>
    <w:rsid w:val="00B55E25"/>
    <w:rsid w:val="00B55F6E"/>
    <w:rsid w:val="00B56149"/>
    <w:rsid w:val="00B5622A"/>
    <w:rsid w:val="00B56596"/>
    <w:rsid w:val="00B566D2"/>
    <w:rsid w:val="00B56F90"/>
    <w:rsid w:val="00B57408"/>
    <w:rsid w:val="00B574FF"/>
    <w:rsid w:val="00B57A0F"/>
    <w:rsid w:val="00B57D87"/>
    <w:rsid w:val="00B57F2C"/>
    <w:rsid w:val="00B60015"/>
    <w:rsid w:val="00B60248"/>
    <w:rsid w:val="00B60380"/>
    <w:rsid w:val="00B607B5"/>
    <w:rsid w:val="00B60B10"/>
    <w:rsid w:val="00B60D1F"/>
    <w:rsid w:val="00B60FCE"/>
    <w:rsid w:val="00B613B8"/>
    <w:rsid w:val="00B6194B"/>
    <w:rsid w:val="00B61DE9"/>
    <w:rsid w:val="00B623C9"/>
    <w:rsid w:val="00B62409"/>
    <w:rsid w:val="00B624DA"/>
    <w:rsid w:val="00B62589"/>
    <w:rsid w:val="00B62CFB"/>
    <w:rsid w:val="00B62D58"/>
    <w:rsid w:val="00B6315E"/>
    <w:rsid w:val="00B6319D"/>
    <w:rsid w:val="00B63317"/>
    <w:rsid w:val="00B63D24"/>
    <w:rsid w:val="00B64073"/>
    <w:rsid w:val="00B64256"/>
    <w:rsid w:val="00B647AC"/>
    <w:rsid w:val="00B655E8"/>
    <w:rsid w:val="00B66638"/>
    <w:rsid w:val="00B66CA4"/>
    <w:rsid w:val="00B66D47"/>
    <w:rsid w:val="00B676DE"/>
    <w:rsid w:val="00B67F56"/>
    <w:rsid w:val="00B70327"/>
    <w:rsid w:val="00B704BB"/>
    <w:rsid w:val="00B705F6"/>
    <w:rsid w:val="00B70C2E"/>
    <w:rsid w:val="00B70F54"/>
    <w:rsid w:val="00B714A6"/>
    <w:rsid w:val="00B716DF"/>
    <w:rsid w:val="00B71F43"/>
    <w:rsid w:val="00B71FBD"/>
    <w:rsid w:val="00B7213C"/>
    <w:rsid w:val="00B7357B"/>
    <w:rsid w:val="00B73961"/>
    <w:rsid w:val="00B73A4A"/>
    <w:rsid w:val="00B73CEB"/>
    <w:rsid w:val="00B73EF3"/>
    <w:rsid w:val="00B747C7"/>
    <w:rsid w:val="00B74CFC"/>
    <w:rsid w:val="00B74EDD"/>
    <w:rsid w:val="00B74FAD"/>
    <w:rsid w:val="00B75250"/>
    <w:rsid w:val="00B75456"/>
    <w:rsid w:val="00B75A9F"/>
    <w:rsid w:val="00B75B3D"/>
    <w:rsid w:val="00B75C49"/>
    <w:rsid w:val="00B75FB8"/>
    <w:rsid w:val="00B763AF"/>
    <w:rsid w:val="00B76933"/>
    <w:rsid w:val="00B7697A"/>
    <w:rsid w:val="00B769D4"/>
    <w:rsid w:val="00B7722A"/>
    <w:rsid w:val="00B77291"/>
    <w:rsid w:val="00B77475"/>
    <w:rsid w:val="00B777D4"/>
    <w:rsid w:val="00B77B97"/>
    <w:rsid w:val="00B77DC2"/>
    <w:rsid w:val="00B80294"/>
    <w:rsid w:val="00B806A6"/>
    <w:rsid w:val="00B80A3E"/>
    <w:rsid w:val="00B80C74"/>
    <w:rsid w:val="00B80DD3"/>
    <w:rsid w:val="00B81AB3"/>
    <w:rsid w:val="00B81BCC"/>
    <w:rsid w:val="00B82044"/>
    <w:rsid w:val="00B822B9"/>
    <w:rsid w:val="00B824B8"/>
    <w:rsid w:val="00B825FF"/>
    <w:rsid w:val="00B82765"/>
    <w:rsid w:val="00B82E45"/>
    <w:rsid w:val="00B831B8"/>
    <w:rsid w:val="00B83310"/>
    <w:rsid w:val="00B83F0B"/>
    <w:rsid w:val="00B84000"/>
    <w:rsid w:val="00B84291"/>
    <w:rsid w:val="00B843FA"/>
    <w:rsid w:val="00B84859"/>
    <w:rsid w:val="00B84927"/>
    <w:rsid w:val="00B849E5"/>
    <w:rsid w:val="00B84DC8"/>
    <w:rsid w:val="00B85226"/>
    <w:rsid w:val="00B854A7"/>
    <w:rsid w:val="00B85613"/>
    <w:rsid w:val="00B856F0"/>
    <w:rsid w:val="00B8589E"/>
    <w:rsid w:val="00B85B7F"/>
    <w:rsid w:val="00B85E3D"/>
    <w:rsid w:val="00B8607A"/>
    <w:rsid w:val="00B8623A"/>
    <w:rsid w:val="00B864DE"/>
    <w:rsid w:val="00B8664B"/>
    <w:rsid w:val="00B86908"/>
    <w:rsid w:val="00B86981"/>
    <w:rsid w:val="00B86C36"/>
    <w:rsid w:val="00B86E70"/>
    <w:rsid w:val="00B86FC4"/>
    <w:rsid w:val="00B872F6"/>
    <w:rsid w:val="00B877CC"/>
    <w:rsid w:val="00B878CF"/>
    <w:rsid w:val="00B87F02"/>
    <w:rsid w:val="00B90134"/>
    <w:rsid w:val="00B90566"/>
    <w:rsid w:val="00B906EA"/>
    <w:rsid w:val="00B90944"/>
    <w:rsid w:val="00B90D1B"/>
    <w:rsid w:val="00B90E1D"/>
    <w:rsid w:val="00B90EBE"/>
    <w:rsid w:val="00B91057"/>
    <w:rsid w:val="00B912E5"/>
    <w:rsid w:val="00B91416"/>
    <w:rsid w:val="00B9160E"/>
    <w:rsid w:val="00B919A7"/>
    <w:rsid w:val="00B92456"/>
    <w:rsid w:val="00B931F3"/>
    <w:rsid w:val="00B935CE"/>
    <w:rsid w:val="00B937DA"/>
    <w:rsid w:val="00B93B63"/>
    <w:rsid w:val="00B93BF2"/>
    <w:rsid w:val="00B94026"/>
    <w:rsid w:val="00B94660"/>
    <w:rsid w:val="00B94A9C"/>
    <w:rsid w:val="00B956F4"/>
    <w:rsid w:val="00B95729"/>
    <w:rsid w:val="00B95DC1"/>
    <w:rsid w:val="00B96308"/>
    <w:rsid w:val="00B9650B"/>
    <w:rsid w:val="00B96A47"/>
    <w:rsid w:val="00B96EA9"/>
    <w:rsid w:val="00B96F95"/>
    <w:rsid w:val="00B970A6"/>
    <w:rsid w:val="00B97329"/>
    <w:rsid w:val="00B9742F"/>
    <w:rsid w:val="00B97A4A"/>
    <w:rsid w:val="00B97B0E"/>
    <w:rsid w:val="00B97E42"/>
    <w:rsid w:val="00BA0AC8"/>
    <w:rsid w:val="00BA0D78"/>
    <w:rsid w:val="00BA1206"/>
    <w:rsid w:val="00BA12AF"/>
    <w:rsid w:val="00BA137B"/>
    <w:rsid w:val="00BA1CC7"/>
    <w:rsid w:val="00BA1DCE"/>
    <w:rsid w:val="00BA1F96"/>
    <w:rsid w:val="00BA2556"/>
    <w:rsid w:val="00BA2701"/>
    <w:rsid w:val="00BA2D6C"/>
    <w:rsid w:val="00BA3A15"/>
    <w:rsid w:val="00BA3ABA"/>
    <w:rsid w:val="00BA3B82"/>
    <w:rsid w:val="00BA4443"/>
    <w:rsid w:val="00BA4D23"/>
    <w:rsid w:val="00BA4F7B"/>
    <w:rsid w:val="00BA4F93"/>
    <w:rsid w:val="00BA51DD"/>
    <w:rsid w:val="00BA537E"/>
    <w:rsid w:val="00BA54BB"/>
    <w:rsid w:val="00BA59D1"/>
    <w:rsid w:val="00BA5BD5"/>
    <w:rsid w:val="00BA5C2E"/>
    <w:rsid w:val="00BA5E03"/>
    <w:rsid w:val="00BA6BA9"/>
    <w:rsid w:val="00BA6D78"/>
    <w:rsid w:val="00BA706D"/>
    <w:rsid w:val="00BA7451"/>
    <w:rsid w:val="00BA78B4"/>
    <w:rsid w:val="00BA7A48"/>
    <w:rsid w:val="00BA7B11"/>
    <w:rsid w:val="00BB043D"/>
    <w:rsid w:val="00BB097F"/>
    <w:rsid w:val="00BB0A16"/>
    <w:rsid w:val="00BB0BCB"/>
    <w:rsid w:val="00BB0E36"/>
    <w:rsid w:val="00BB0E9A"/>
    <w:rsid w:val="00BB0F55"/>
    <w:rsid w:val="00BB15DE"/>
    <w:rsid w:val="00BB1734"/>
    <w:rsid w:val="00BB1BE5"/>
    <w:rsid w:val="00BB1D28"/>
    <w:rsid w:val="00BB22A2"/>
    <w:rsid w:val="00BB2786"/>
    <w:rsid w:val="00BB2DD4"/>
    <w:rsid w:val="00BB2E1D"/>
    <w:rsid w:val="00BB2EC6"/>
    <w:rsid w:val="00BB33C6"/>
    <w:rsid w:val="00BB3BBC"/>
    <w:rsid w:val="00BB3E26"/>
    <w:rsid w:val="00BB4474"/>
    <w:rsid w:val="00BB4B7C"/>
    <w:rsid w:val="00BB4C22"/>
    <w:rsid w:val="00BB4D29"/>
    <w:rsid w:val="00BB4E9B"/>
    <w:rsid w:val="00BB6166"/>
    <w:rsid w:val="00BB63F8"/>
    <w:rsid w:val="00BB683C"/>
    <w:rsid w:val="00BB68CB"/>
    <w:rsid w:val="00BB6D61"/>
    <w:rsid w:val="00BB7A83"/>
    <w:rsid w:val="00BB7DC3"/>
    <w:rsid w:val="00BC068D"/>
    <w:rsid w:val="00BC0D93"/>
    <w:rsid w:val="00BC0FEE"/>
    <w:rsid w:val="00BC1166"/>
    <w:rsid w:val="00BC121A"/>
    <w:rsid w:val="00BC1280"/>
    <w:rsid w:val="00BC16DA"/>
    <w:rsid w:val="00BC17AF"/>
    <w:rsid w:val="00BC1929"/>
    <w:rsid w:val="00BC19CA"/>
    <w:rsid w:val="00BC1C85"/>
    <w:rsid w:val="00BC25A3"/>
    <w:rsid w:val="00BC271B"/>
    <w:rsid w:val="00BC2A34"/>
    <w:rsid w:val="00BC2AC0"/>
    <w:rsid w:val="00BC32D0"/>
    <w:rsid w:val="00BC375D"/>
    <w:rsid w:val="00BC3DB4"/>
    <w:rsid w:val="00BC428A"/>
    <w:rsid w:val="00BC44DC"/>
    <w:rsid w:val="00BC4D9E"/>
    <w:rsid w:val="00BC4FE1"/>
    <w:rsid w:val="00BC5387"/>
    <w:rsid w:val="00BC58E2"/>
    <w:rsid w:val="00BC666F"/>
    <w:rsid w:val="00BC6778"/>
    <w:rsid w:val="00BC7CF3"/>
    <w:rsid w:val="00BD0014"/>
    <w:rsid w:val="00BD041D"/>
    <w:rsid w:val="00BD0C2A"/>
    <w:rsid w:val="00BD270B"/>
    <w:rsid w:val="00BD2B9C"/>
    <w:rsid w:val="00BD2DC3"/>
    <w:rsid w:val="00BD3049"/>
    <w:rsid w:val="00BD31AA"/>
    <w:rsid w:val="00BD34F9"/>
    <w:rsid w:val="00BD3624"/>
    <w:rsid w:val="00BD3640"/>
    <w:rsid w:val="00BD39A7"/>
    <w:rsid w:val="00BD3EE4"/>
    <w:rsid w:val="00BD40AF"/>
    <w:rsid w:val="00BD43F7"/>
    <w:rsid w:val="00BD4A7D"/>
    <w:rsid w:val="00BD4AAC"/>
    <w:rsid w:val="00BD5061"/>
    <w:rsid w:val="00BD51D8"/>
    <w:rsid w:val="00BD557A"/>
    <w:rsid w:val="00BD5686"/>
    <w:rsid w:val="00BD5FF2"/>
    <w:rsid w:val="00BD6338"/>
    <w:rsid w:val="00BD67AE"/>
    <w:rsid w:val="00BD68A1"/>
    <w:rsid w:val="00BD6947"/>
    <w:rsid w:val="00BD785B"/>
    <w:rsid w:val="00BD7C73"/>
    <w:rsid w:val="00BE02B3"/>
    <w:rsid w:val="00BE080C"/>
    <w:rsid w:val="00BE0C7A"/>
    <w:rsid w:val="00BE173F"/>
    <w:rsid w:val="00BE195E"/>
    <w:rsid w:val="00BE1A6E"/>
    <w:rsid w:val="00BE1D45"/>
    <w:rsid w:val="00BE22C7"/>
    <w:rsid w:val="00BE3B95"/>
    <w:rsid w:val="00BE3D77"/>
    <w:rsid w:val="00BE3DA4"/>
    <w:rsid w:val="00BE4586"/>
    <w:rsid w:val="00BE4CE6"/>
    <w:rsid w:val="00BE5511"/>
    <w:rsid w:val="00BE56B8"/>
    <w:rsid w:val="00BE57D2"/>
    <w:rsid w:val="00BE5A30"/>
    <w:rsid w:val="00BE5A49"/>
    <w:rsid w:val="00BE5D4B"/>
    <w:rsid w:val="00BE6C9E"/>
    <w:rsid w:val="00BE7479"/>
    <w:rsid w:val="00BE7D83"/>
    <w:rsid w:val="00BE7FEB"/>
    <w:rsid w:val="00BF00ED"/>
    <w:rsid w:val="00BF018E"/>
    <w:rsid w:val="00BF08BD"/>
    <w:rsid w:val="00BF0AB4"/>
    <w:rsid w:val="00BF0D2F"/>
    <w:rsid w:val="00BF1721"/>
    <w:rsid w:val="00BF1806"/>
    <w:rsid w:val="00BF197F"/>
    <w:rsid w:val="00BF1E3E"/>
    <w:rsid w:val="00BF2002"/>
    <w:rsid w:val="00BF23FE"/>
    <w:rsid w:val="00BF2B3A"/>
    <w:rsid w:val="00BF2C4F"/>
    <w:rsid w:val="00BF30B3"/>
    <w:rsid w:val="00BF37C9"/>
    <w:rsid w:val="00BF420C"/>
    <w:rsid w:val="00BF48C2"/>
    <w:rsid w:val="00BF4D01"/>
    <w:rsid w:val="00BF513B"/>
    <w:rsid w:val="00BF5C21"/>
    <w:rsid w:val="00BF5D02"/>
    <w:rsid w:val="00BF5FB3"/>
    <w:rsid w:val="00BF6091"/>
    <w:rsid w:val="00BF6532"/>
    <w:rsid w:val="00BF6C67"/>
    <w:rsid w:val="00BF6E04"/>
    <w:rsid w:val="00BF759D"/>
    <w:rsid w:val="00BF7FD5"/>
    <w:rsid w:val="00BF7FDA"/>
    <w:rsid w:val="00C000EF"/>
    <w:rsid w:val="00C00189"/>
    <w:rsid w:val="00C00221"/>
    <w:rsid w:val="00C0059D"/>
    <w:rsid w:val="00C009DC"/>
    <w:rsid w:val="00C00A4F"/>
    <w:rsid w:val="00C00BEE"/>
    <w:rsid w:val="00C00EBB"/>
    <w:rsid w:val="00C00FC7"/>
    <w:rsid w:val="00C01127"/>
    <w:rsid w:val="00C014EB"/>
    <w:rsid w:val="00C0228A"/>
    <w:rsid w:val="00C024F4"/>
    <w:rsid w:val="00C02644"/>
    <w:rsid w:val="00C02F43"/>
    <w:rsid w:val="00C02FC3"/>
    <w:rsid w:val="00C03469"/>
    <w:rsid w:val="00C03735"/>
    <w:rsid w:val="00C03741"/>
    <w:rsid w:val="00C038B4"/>
    <w:rsid w:val="00C03F20"/>
    <w:rsid w:val="00C04185"/>
    <w:rsid w:val="00C04366"/>
    <w:rsid w:val="00C04382"/>
    <w:rsid w:val="00C04661"/>
    <w:rsid w:val="00C0487D"/>
    <w:rsid w:val="00C04B2D"/>
    <w:rsid w:val="00C04BE3"/>
    <w:rsid w:val="00C051EC"/>
    <w:rsid w:val="00C05333"/>
    <w:rsid w:val="00C056F5"/>
    <w:rsid w:val="00C05713"/>
    <w:rsid w:val="00C05DAD"/>
    <w:rsid w:val="00C05E1A"/>
    <w:rsid w:val="00C05E7B"/>
    <w:rsid w:val="00C06475"/>
    <w:rsid w:val="00C064FE"/>
    <w:rsid w:val="00C076C4"/>
    <w:rsid w:val="00C07A0C"/>
    <w:rsid w:val="00C07BF2"/>
    <w:rsid w:val="00C1103A"/>
    <w:rsid w:val="00C111DB"/>
    <w:rsid w:val="00C122BC"/>
    <w:rsid w:val="00C129D2"/>
    <w:rsid w:val="00C13204"/>
    <w:rsid w:val="00C1328A"/>
    <w:rsid w:val="00C13451"/>
    <w:rsid w:val="00C13747"/>
    <w:rsid w:val="00C13856"/>
    <w:rsid w:val="00C139DB"/>
    <w:rsid w:val="00C14775"/>
    <w:rsid w:val="00C14A5D"/>
    <w:rsid w:val="00C14E32"/>
    <w:rsid w:val="00C153D3"/>
    <w:rsid w:val="00C1562C"/>
    <w:rsid w:val="00C1572B"/>
    <w:rsid w:val="00C15AC4"/>
    <w:rsid w:val="00C15B7D"/>
    <w:rsid w:val="00C15D8B"/>
    <w:rsid w:val="00C15DA7"/>
    <w:rsid w:val="00C16525"/>
    <w:rsid w:val="00C16803"/>
    <w:rsid w:val="00C16EC7"/>
    <w:rsid w:val="00C17277"/>
    <w:rsid w:val="00C172A4"/>
    <w:rsid w:val="00C177CD"/>
    <w:rsid w:val="00C17833"/>
    <w:rsid w:val="00C20113"/>
    <w:rsid w:val="00C203BA"/>
    <w:rsid w:val="00C2072D"/>
    <w:rsid w:val="00C20949"/>
    <w:rsid w:val="00C21134"/>
    <w:rsid w:val="00C21C08"/>
    <w:rsid w:val="00C21D90"/>
    <w:rsid w:val="00C2244E"/>
    <w:rsid w:val="00C2272C"/>
    <w:rsid w:val="00C22B63"/>
    <w:rsid w:val="00C2310D"/>
    <w:rsid w:val="00C231B4"/>
    <w:rsid w:val="00C233A8"/>
    <w:rsid w:val="00C23C66"/>
    <w:rsid w:val="00C23CBA"/>
    <w:rsid w:val="00C24125"/>
    <w:rsid w:val="00C2412D"/>
    <w:rsid w:val="00C242F1"/>
    <w:rsid w:val="00C24472"/>
    <w:rsid w:val="00C2481F"/>
    <w:rsid w:val="00C24B9E"/>
    <w:rsid w:val="00C24BED"/>
    <w:rsid w:val="00C24EC6"/>
    <w:rsid w:val="00C24F80"/>
    <w:rsid w:val="00C25899"/>
    <w:rsid w:val="00C25CC6"/>
    <w:rsid w:val="00C26F35"/>
    <w:rsid w:val="00C26F98"/>
    <w:rsid w:val="00C271B8"/>
    <w:rsid w:val="00C27B43"/>
    <w:rsid w:val="00C27BC4"/>
    <w:rsid w:val="00C27E1B"/>
    <w:rsid w:val="00C27EA1"/>
    <w:rsid w:val="00C30929"/>
    <w:rsid w:val="00C311C5"/>
    <w:rsid w:val="00C315AB"/>
    <w:rsid w:val="00C318A5"/>
    <w:rsid w:val="00C3195F"/>
    <w:rsid w:val="00C31C10"/>
    <w:rsid w:val="00C32300"/>
    <w:rsid w:val="00C32773"/>
    <w:rsid w:val="00C3286B"/>
    <w:rsid w:val="00C3287B"/>
    <w:rsid w:val="00C32D20"/>
    <w:rsid w:val="00C334DB"/>
    <w:rsid w:val="00C3367F"/>
    <w:rsid w:val="00C33860"/>
    <w:rsid w:val="00C339CD"/>
    <w:rsid w:val="00C33A9C"/>
    <w:rsid w:val="00C33D20"/>
    <w:rsid w:val="00C33D50"/>
    <w:rsid w:val="00C34157"/>
    <w:rsid w:val="00C34339"/>
    <w:rsid w:val="00C34522"/>
    <w:rsid w:val="00C3461F"/>
    <w:rsid w:val="00C34AB4"/>
    <w:rsid w:val="00C34BA8"/>
    <w:rsid w:val="00C35141"/>
    <w:rsid w:val="00C354C2"/>
    <w:rsid w:val="00C354D9"/>
    <w:rsid w:val="00C358E9"/>
    <w:rsid w:val="00C358FA"/>
    <w:rsid w:val="00C358FB"/>
    <w:rsid w:val="00C35EB8"/>
    <w:rsid w:val="00C36252"/>
    <w:rsid w:val="00C36451"/>
    <w:rsid w:val="00C372DB"/>
    <w:rsid w:val="00C37423"/>
    <w:rsid w:val="00C40586"/>
    <w:rsid w:val="00C40587"/>
    <w:rsid w:val="00C40AF7"/>
    <w:rsid w:val="00C41032"/>
    <w:rsid w:val="00C4118D"/>
    <w:rsid w:val="00C4215A"/>
    <w:rsid w:val="00C421EA"/>
    <w:rsid w:val="00C42739"/>
    <w:rsid w:val="00C42931"/>
    <w:rsid w:val="00C42B2C"/>
    <w:rsid w:val="00C42FB6"/>
    <w:rsid w:val="00C43122"/>
    <w:rsid w:val="00C436CF"/>
    <w:rsid w:val="00C4379A"/>
    <w:rsid w:val="00C4388B"/>
    <w:rsid w:val="00C43CAB"/>
    <w:rsid w:val="00C43E5A"/>
    <w:rsid w:val="00C44563"/>
    <w:rsid w:val="00C446CC"/>
    <w:rsid w:val="00C448D9"/>
    <w:rsid w:val="00C4498F"/>
    <w:rsid w:val="00C44C3C"/>
    <w:rsid w:val="00C454FF"/>
    <w:rsid w:val="00C4550A"/>
    <w:rsid w:val="00C45ECC"/>
    <w:rsid w:val="00C46010"/>
    <w:rsid w:val="00C460B9"/>
    <w:rsid w:val="00C460C5"/>
    <w:rsid w:val="00C46677"/>
    <w:rsid w:val="00C468B9"/>
    <w:rsid w:val="00C46D73"/>
    <w:rsid w:val="00C474CD"/>
    <w:rsid w:val="00C479E1"/>
    <w:rsid w:val="00C47D73"/>
    <w:rsid w:val="00C47E13"/>
    <w:rsid w:val="00C50128"/>
    <w:rsid w:val="00C503CE"/>
    <w:rsid w:val="00C505DE"/>
    <w:rsid w:val="00C50F4F"/>
    <w:rsid w:val="00C51350"/>
    <w:rsid w:val="00C51483"/>
    <w:rsid w:val="00C51518"/>
    <w:rsid w:val="00C51AA3"/>
    <w:rsid w:val="00C51D2C"/>
    <w:rsid w:val="00C52232"/>
    <w:rsid w:val="00C52399"/>
    <w:rsid w:val="00C52ACB"/>
    <w:rsid w:val="00C52B86"/>
    <w:rsid w:val="00C53197"/>
    <w:rsid w:val="00C5398E"/>
    <w:rsid w:val="00C53A40"/>
    <w:rsid w:val="00C5465F"/>
    <w:rsid w:val="00C554DB"/>
    <w:rsid w:val="00C55BA7"/>
    <w:rsid w:val="00C5614A"/>
    <w:rsid w:val="00C566CF"/>
    <w:rsid w:val="00C56998"/>
    <w:rsid w:val="00C56B1A"/>
    <w:rsid w:val="00C56C02"/>
    <w:rsid w:val="00C56C25"/>
    <w:rsid w:val="00C56C87"/>
    <w:rsid w:val="00C5756D"/>
    <w:rsid w:val="00C576EF"/>
    <w:rsid w:val="00C577C5"/>
    <w:rsid w:val="00C57CF5"/>
    <w:rsid w:val="00C57DB2"/>
    <w:rsid w:val="00C57E9E"/>
    <w:rsid w:val="00C603D4"/>
    <w:rsid w:val="00C606E1"/>
    <w:rsid w:val="00C61E50"/>
    <w:rsid w:val="00C62133"/>
    <w:rsid w:val="00C6290A"/>
    <w:rsid w:val="00C62AA5"/>
    <w:rsid w:val="00C62F4A"/>
    <w:rsid w:val="00C63841"/>
    <w:rsid w:val="00C639A2"/>
    <w:rsid w:val="00C639FD"/>
    <w:rsid w:val="00C64488"/>
    <w:rsid w:val="00C6451B"/>
    <w:rsid w:val="00C65657"/>
    <w:rsid w:val="00C659AA"/>
    <w:rsid w:val="00C65A11"/>
    <w:rsid w:val="00C65AA0"/>
    <w:rsid w:val="00C66080"/>
    <w:rsid w:val="00C66348"/>
    <w:rsid w:val="00C674C2"/>
    <w:rsid w:val="00C6798E"/>
    <w:rsid w:val="00C67B84"/>
    <w:rsid w:val="00C67F0A"/>
    <w:rsid w:val="00C7026A"/>
    <w:rsid w:val="00C7059E"/>
    <w:rsid w:val="00C70746"/>
    <w:rsid w:val="00C707EC"/>
    <w:rsid w:val="00C709A6"/>
    <w:rsid w:val="00C70F70"/>
    <w:rsid w:val="00C71125"/>
    <w:rsid w:val="00C714FB"/>
    <w:rsid w:val="00C71538"/>
    <w:rsid w:val="00C7222F"/>
    <w:rsid w:val="00C72B9D"/>
    <w:rsid w:val="00C7320E"/>
    <w:rsid w:val="00C73283"/>
    <w:rsid w:val="00C73344"/>
    <w:rsid w:val="00C73561"/>
    <w:rsid w:val="00C739FD"/>
    <w:rsid w:val="00C73A2D"/>
    <w:rsid w:val="00C73BC7"/>
    <w:rsid w:val="00C73E39"/>
    <w:rsid w:val="00C74144"/>
    <w:rsid w:val="00C741DF"/>
    <w:rsid w:val="00C7422D"/>
    <w:rsid w:val="00C748AF"/>
    <w:rsid w:val="00C75A3F"/>
    <w:rsid w:val="00C75AB3"/>
    <w:rsid w:val="00C7625D"/>
    <w:rsid w:val="00C76563"/>
    <w:rsid w:val="00C765E0"/>
    <w:rsid w:val="00C771D1"/>
    <w:rsid w:val="00C77540"/>
    <w:rsid w:val="00C775F3"/>
    <w:rsid w:val="00C777F7"/>
    <w:rsid w:val="00C77823"/>
    <w:rsid w:val="00C7782E"/>
    <w:rsid w:val="00C7799F"/>
    <w:rsid w:val="00C77FDF"/>
    <w:rsid w:val="00C80016"/>
    <w:rsid w:val="00C80116"/>
    <w:rsid w:val="00C801E2"/>
    <w:rsid w:val="00C80668"/>
    <w:rsid w:val="00C808F7"/>
    <w:rsid w:val="00C8192B"/>
    <w:rsid w:val="00C819EA"/>
    <w:rsid w:val="00C81CB1"/>
    <w:rsid w:val="00C8238B"/>
    <w:rsid w:val="00C8241E"/>
    <w:rsid w:val="00C8246E"/>
    <w:rsid w:val="00C82CB0"/>
    <w:rsid w:val="00C82DBD"/>
    <w:rsid w:val="00C83F1C"/>
    <w:rsid w:val="00C84340"/>
    <w:rsid w:val="00C84432"/>
    <w:rsid w:val="00C847B5"/>
    <w:rsid w:val="00C84EAD"/>
    <w:rsid w:val="00C853D6"/>
    <w:rsid w:val="00C855C4"/>
    <w:rsid w:val="00C8565D"/>
    <w:rsid w:val="00C858CD"/>
    <w:rsid w:val="00C8596C"/>
    <w:rsid w:val="00C85FC7"/>
    <w:rsid w:val="00C8641F"/>
    <w:rsid w:val="00C865A4"/>
    <w:rsid w:val="00C86EB2"/>
    <w:rsid w:val="00C871EE"/>
    <w:rsid w:val="00C8774D"/>
    <w:rsid w:val="00C8798C"/>
    <w:rsid w:val="00C87B6E"/>
    <w:rsid w:val="00C900CF"/>
    <w:rsid w:val="00C90B77"/>
    <w:rsid w:val="00C91541"/>
    <w:rsid w:val="00C9175F"/>
    <w:rsid w:val="00C91E90"/>
    <w:rsid w:val="00C92CCA"/>
    <w:rsid w:val="00C92D26"/>
    <w:rsid w:val="00C93776"/>
    <w:rsid w:val="00C93F4C"/>
    <w:rsid w:val="00C94692"/>
    <w:rsid w:val="00C94A57"/>
    <w:rsid w:val="00C95037"/>
    <w:rsid w:val="00C950FF"/>
    <w:rsid w:val="00C95212"/>
    <w:rsid w:val="00C95301"/>
    <w:rsid w:val="00C953D0"/>
    <w:rsid w:val="00C95412"/>
    <w:rsid w:val="00C95426"/>
    <w:rsid w:val="00C95C52"/>
    <w:rsid w:val="00C95D20"/>
    <w:rsid w:val="00C967DE"/>
    <w:rsid w:val="00C96C38"/>
    <w:rsid w:val="00C975E2"/>
    <w:rsid w:val="00C97936"/>
    <w:rsid w:val="00CA02C0"/>
    <w:rsid w:val="00CA053D"/>
    <w:rsid w:val="00CA085A"/>
    <w:rsid w:val="00CA1B74"/>
    <w:rsid w:val="00CA2055"/>
    <w:rsid w:val="00CA2058"/>
    <w:rsid w:val="00CA2450"/>
    <w:rsid w:val="00CA2719"/>
    <w:rsid w:val="00CA2AA5"/>
    <w:rsid w:val="00CA2BB5"/>
    <w:rsid w:val="00CA2E52"/>
    <w:rsid w:val="00CA2F9E"/>
    <w:rsid w:val="00CA32F2"/>
    <w:rsid w:val="00CA367E"/>
    <w:rsid w:val="00CA3815"/>
    <w:rsid w:val="00CA39B1"/>
    <w:rsid w:val="00CA3E21"/>
    <w:rsid w:val="00CA454B"/>
    <w:rsid w:val="00CA455E"/>
    <w:rsid w:val="00CA4AB8"/>
    <w:rsid w:val="00CA4AF4"/>
    <w:rsid w:val="00CA4C87"/>
    <w:rsid w:val="00CA4F61"/>
    <w:rsid w:val="00CA5243"/>
    <w:rsid w:val="00CA5481"/>
    <w:rsid w:val="00CA5924"/>
    <w:rsid w:val="00CA6217"/>
    <w:rsid w:val="00CA6A21"/>
    <w:rsid w:val="00CA6AD0"/>
    <w:rsid w:val="00CA728A"/>
    <w:rsid w:val="00CA7AE6"/>
    <w:rsid w:val="00CB006F"/>
    <w:rsid w:val="00CB043F"/>
    <w:rsid w:val="00CB058F"/>
    <w:rsid w:val="00CB0AFB"/>
    <w:rsid w:val="00CB155A"/>
    <w:rsid w:val="00CB1A51"/>
    <w:rsid w:val="00CB1D38"/>
    <w:rsid w:val="00CB1DD7"/>
    <w:rsid w:val="00CB2476"/>
    <w:rsid w:val="00CB3054"/>
    <w:rsid w:val="00CB3440"/>
    <w:rsid w:val="00CB39F1"/>
    <w:rsid w:val="00CB3C23"/>
    <w:rsid w:val="00CB3C3E"/>
    <w:rsid w:val="00CB3F78"/>
    <w:rsid w:val="00CB40B4"/>
    <w:rsid w:val="00CB412C"/>
    <w:rsid w:val="00CB4221"/>
    <w:rsid w:val="00CB4758"/>
    <w:rsid w:val="00CB4ACE"/>
    <w:rsid w:val="00CB50E0"/>
    <w:rsid w:val="00CB5127"/>
    <w:rsid w:val="00CB51F6"/>
    <w:rsid w:val="00CB52F1"/>
    <w:rsid w:val="00CB558E"/>
    <w:rsid w:val="00CB590B"/>
    <w:rsid w:val="00CB59DF"/>
    <w:rsid w:val="00CB5DD3"/>
    <w:rsid w:val="00CB614F"/>
    <w:rsid w:val="00CB6204"/>
    <w:rsid w:val="00CB640A"/>
    <w:rsid w:val="00CB6557"/>
    <w:rsid w:val="00CB6722"/>
    <w:rsid w:val="00CB6A95"/>
    <w:rsid w:val="00CB6CA0"/>
    <w:rsid w:val="00CB6D9D"/>
    <w:rsid w:val="00CB7004"/>
    <w:rsid w:val="00CB7870"/>
    <w:rsid w:val="00CB7A66"/>
    <w:rsid w:val="00CC01E5"/>
    <w:rsid w:val="00CC0316"/>
    <w:rsid w:val="00CC0A79"/>
    <w:rsid w:val="00CC0F3D"/>
    <w:rsid w:val="00CC107D"/>
    <w:rsid w:val="00CC1254"/>
    <w:rsid w:val="00CC1393"/>
    <w:rsid w:val="00CC1487"/>
    <w:rsid w:val="00CC14F0"/>
    <w:rsid w:val="00CC1831"/>
    <w:rsid w:val="00CC1B3A"/>
    <w:rsid w:val="00CC1B73"/>
    <w:rsid w:val="00CC1DA8"/>
    <w:rsid w:val="00CC1DF2"/>
    <w:rsid w:val="00CC1E49"/>
    <w:rsid w:val="00CC1FAE"/>
    <w:rsid w:val="00CC2015"/>
    <w:rsid w:val="00CC2427"/>
    <w:rsid w:val="00CC24CB"/>
    <w:rsid w:val="00CC38B2"/>
    <w:rsid w:val="00CC3F7E"/>
    <w:rsid w:val="00CC4357"/>
    <w:rsid w:val="00CC498F"/>
    <w:rsid w:val="00CC4B93"/>
    <w:rsid w:val="00CC4E0F"/>
    <w:rsid w:val="00CC627C"/>
    <w:rsid w:val="00CC6797"/>
    <w:rsid w:val="00CC67E6"/>
    <w:rsid w:val="00CC7104"/>
    <w:rsid w:val="00CC73C9"/>
    <w:rsid w:val="00CC73E1"/>
    <w:rsid w:val="00CC7B19"/>
    <w:rsid w:val="00CC7D64"/>
    <w:rsid w:val="00CC7DE7"/>
    <w:rsid w:val="00CC7EC3"/>
    <w:rsid w:val="00CD0229"/>
    <w:rsid w:val="00CD049D"/>
    <w:rsid w:val="00CD0699"/>
    <w:rsid w:val="00CD0CD3"/>
    <w:rsid w:val="00CD113D"/>
    <w:rsid w:val="00CD1B3A"/>
    <w:rsid w:val="00CD1E7D"/>
    <w:rsid w:val="00CD1F4D"/>
    <w:rsid w:val="00CD2271"/>
    <w:rsid w:val="00CD2322"/>
    <w:rsid w:val="00CD2C1E"/>
    <w:rsid w:val="00CD3188"/>
    <w:rsid w:val="00CD3725"/>
    <w:rsid w:val="00CD3EE2"/>
    <w:rsid w:val="00CD472A"/>
    <w:rsid w:val="00CD484B"/>
    <w:rsid w:val="00CD50D1"/>
    <w:rsid w:val="00CD56A9"/>
    <w:rsid w:val="00CD5880"/>
    <w:rsid w:val="00CD5A62"/>
    <w:rsid w:val="00CD68D7"/>
    <w:rsid w:val="00CD6B25"/>
    <w:rsid w:val="00CD6E78"/>
    <w:rsid w:val="00CD6FA4"/>
    <w:rsid w:val="00CD7448"/>
    <w:rsid w:val="00CD75D4"/>
    <w:rsid w:val="00CD7DC6"/>
    <w:rsid w:val="00CE01ED"/>
    <w:rsid w:val="00CE051D"/>
    <w:rsid w:val="00CE06E8"/>
    <w:rsid w:val="00CE084C"/>
    <w:rsid w:val="00CE0FC3"/>
    <w:rsid w:val="00CE1359"/>
    <w:rsid w:val="00CE13F9"/>
    <w:rsid w:val="00CE14AE"/>
    <w:rsid w:val="00CE1848"/>
    <w:rsid w:val="00CE1897"/>
    <w:rsid w:val="00CE2077"/>
    <w:rsid w:val="00CE2A82"/>
    <w:rsid w:val="00CE2ABF"/>
    <w:rsid w:val="00CE2B24"/>
    <w:rsid w:val="00CE2DCC"/>
    <w:rsid w:val="00CE339B"/>
    <w:rsid w:val="00CE360F"/>
    <w:rsid w:val="00CE4302"/>
    <w:rsid w:val="00CE4441"/>
    <w:rsid w:val="00CE4464"/>
    <w:rsid w:val="00CE45AD"/>
    <w:rsid w:val="00CE4759"/>
    <w:rsid w:val="00CE490E"/>
    <w:rsid w:val="00CE4C9D"/>
    <w:rsid w:val="00CE4CFB"/>
    <w:rsid w:val="00CE4DE7"/>
    <w:rsid w:val="00CE5230"/>
    <w:rsid w:val="00CE60CB"/>
    <w:rsid w:val="00CE62BD"/>
    <w:rsid w:val="00CE687A"/>
    <w:rsid w:val="00CE6E27"/>
    <w:rsid w:val="00CE6F4E"/>
    <w:rsid w:val="00CE7135"/>
    <w:rsid w:val="00CE734E"/>
    <w:rsid w:val="00CE7651"/>
    <w:rsid w:val="00CF0006"/>
    <w:rsid w:val="00CF03A7"/>
    <w:rsid w:val="00CF046D"/>
    <w:rsid w:val="00CF07F2"/>
    <w:rsid w:val="00CF08E1"/>
    <w:rsid w:val="00CF0938"/>
    <w:rsid w:val="00CF0C7F"/>
    <w:rsid w:val="00CF0D1F"/>
    <w:rsid w:val="00CF0D51"/>
    <w:rsid w:val="00CF143F"/>
    <w:rsid w:val="00CF1555"/>
    <w:rsid w:val="00CF23D6"/>
    <w:rsid w:val="00CF2A1C"/>
    <w:rsid w:val="00CF2DDB"/>
    <w:rsid w:val="00CF3379"/>
    <w:rsid w:val="00CF345B"/>
    <w:rsid w:val="00CF3844"/>
    <w:rsid w:val="00CF3AA4"/>
    <w:rsid w:val="00CF3BF1"/>
    <w:rsid w:val="00CF3C6E"/>
    <w:rsid w:val="00CF4598"/>
    <w:rsid w:val="00CF4663"/>
    <w:rsid w:val="00CF4702"/>
    <w:rsid w:val="00CF5471"/>
    <w:rsid w:val="00CF5666"/>
    <w:rsid w:val="00CF586B"/>
    <w:rsid w:val="00CF5A0E"/>
    <w:rsid w:val="00CF5A75"/>
    <w:rsid w:val="00CF6A37"/>
    <w:rsid w:val="00CF6A78"/>
    <w:rsid w:val="00D00735"/>
    <w:rsid w:val="00D00D3C"/>
    <w:rsid w:val="00D00D4B"/>
    <w:rsid w:val="00D01366"/>
    <w:rsid w:val="00D0139D"/>
    <w:rsid w:val="00D01C3E"/>
    <w:rsid w:val="00D01DA1"/>
    <w:rsid w:val="00D0208D"/>
    <w:rsid w:val="00D023FA"/>
    <w:rsid w:val="00D024E2"/>
    <w:rsid w:val="00D02626"/>
    <w:rsid w:val="00D031A7"/>
    <w:rsid w:val="00D036EB"/>
    <w:rsid w:val="00D03A7F"/>
    <w:rsid w:val="00D03AAE"/>
    <w:rsid w:val="00D03E8C"/>
    <w:rsid w:val="00D03F57"/>
    <w:rsid w:val="00D04020"/>
    <w:rsid w:val="00D04309"/>
    <w:rsid w:val="00D0525B"/>
    <w:rsid w:val="00D05954"/>
    <w:rsid w:val="00D05B9D"/>
    <w:rsid w:val="00D06321"/>
    <w:rsid w:val="00D06369"/>
    <w:rsid w:val="00D063A0"/>
    <w:rsid w:val="00D06912"/>
    <w:rsid w:val="00D06CCA"/>
    <w:rsid w:val="00D06DA5"/>
    <w:rsid w:val="00D071EF"/>
    <w:rsid w:val="00D07759"/>
    <w:rsid w:val="00D07C2E"/>
    <w:rsid w:val="00D10373"/>
    <w:rsid w:val="00D10901"/>
    <w:rsid w:val="00D10B25"/>
    <w:rsid w:val="00D110B9"/>
    <w:rsid w:val="00D114B6"/>
    <w:rsid w:val="00D119D7"/>
    <w:rsid w:val="00D1253D"/>
    <w:rsid w:val="00D1255F"/>
    <w:rsid w:val="00D12876"/>
    <w:rsid w:val="00D12EE8"/>
    <w:rsid w:val="00D13062"/>
    <w:rsid w:val="00D13577"/>
    <w:rsid w:val="00D13ABF"/>
    <w:rsid w:val="00D14114"/>
    <w:rsid w:val="00D141F7"/>
    <w:rsid w:val="00D14292"/>
    <w:rsid w:val="00D143FC"/>
    <w:rsid w:val="00D14E5C"/>
    <w:rsid w:val="00D14FE9"/>
    <w:rsid w:val="00D15333"/>
    <w:rsid w:val="00D15616"/>
    <w:rsid w:val="00D15F3A"/>
    <w:rsid w:val="00D15FFE"/>
    <w:rsid w:val="00D2050C"/>
    <w:rsid w:val="00D209A4"/>
    <w:rsid w:val="00D20EE1"/>
    <w:rsid w:val="00D20F03"/>
    <w:rsid w:val="00D210A6"/>
    <w:rsid w:val="00D21307"/>
    <w:rsid w:val="00D21494"/>
    <w:rsid w:val="00D2161E"/>
    <w:rsid w:val="00D21CB3"/>
    <w:rsid w:val="00D226E6"/>
    <w:rsid w:val="00D22D5C"/>
    <w:rsid w:val="00D22E19"/>
    <w:rsid w:val="00D2327D"/>
    <w:rsid w:val="00D23B18"/>
    <w:rsid w:val="00D23DAF"/>
    <w:rsid w:val="00D246E9"/>
    <w:rsid w:val="00D24E7B"/>
    <w:rsid w:val="00D24FE4"/>
    <w:rsid w:val="00D25150"/>
    <w:rsid w:val="00D25302"/>
    <w:rsid w:val="00D25880"/>
    <w:rsid w:val="00D25C01"/>
    <w:rsid w:val="00D25CD6"/>
    <w:rsid w:val="00D25CF5"/>
    <w:rsid w:val="00D25E60"/>
    <w:rsid w:val="00D266A2"/>
    <w:rsid w:val="00D266FF"/>
    <w:rsid w:val="00D26862"/>
    <w:rsid w:val="00D27289"/>
    <w:rsid w:val="00D272A9"/>
    <w:rsid w:val="00D27324"/>
    <w:rsid w:val="00D27AE3"/>
    <w:rsid w:val="00D27EF6"/>
    <w:rsid w:val="00D30499"/>
    <w:rsid w:val="00D306C8"/>
    <w:rsid w:val="00D30973"/>
    <w:rsid w:val="00D30988"/>
    <w:rsid w:val="00D30A26"/>
    <w:rsid w:val="00D3154E"/>
    <w:rsid w:val="00D31632"/>
    <w:rsid w:val="00D31820"/>
    <w:rsid w:val="00D31D6C"/>
    <w:rsid w:val="00D321FB"/>
    <w:rsid w:val="00D32231"/>
    <w:rsid w:val="00D322BE"/>
    <w:rsid w:val="00D32904"/>
    <w:rsid w:val="00D32987"/>
    <w:rsid w:val="00D32A03"/>
    <w:rsid w:val="00D3395C"/>
    <w:rsid w:val="00D33BA6"/>
    <w:rsid w:val="00D33CA5"/>
    <w:rsid w:val="00D33F4C"/>
    <w:rsid w:val="00D33FED"/>
    <w:rsid w:val="00D348BC"/>
    <w:rsid w:val="00D3513C"/>
    <w:rsid w:val="00D35217"/>
    <w:rsid w:val="00D3522B"/>
    <w:rsid w:val="00D3527A"/>
    <w:rsid w:val="00D354E6"/>
    <w:rsid w:val="00D358D9"/>
    <w:rsid w:val="00D35AF6"/>
    <w:rsid w:val="00D35BA8"/>
    <w:rsid w:val="00D35FE3"/>
    <w:rsid w:val="00D36243"/>
    <w:rsid w:val="00D363A3"/>
    <w:rsid w:val="00D369C8"/>
    <w:rsid w:val="00D369E3"/>
    <w:rsid w:val="00D36A82"/>
    <w:rsid w:val="00D3726F"/>
    <w:rsid w:val="00D37639"/>
    <w:rsid w:val="00D37698"/>
    <w:rsid w:val="00D37822"/>
    <w:rsid w:val="00D37829"/>
    <w:rsid w:val="00D37AA7"/>
    <w:rsid w:val="00D37F5F"/>
    <w:rsid w:val="00D40124"/>
    <w:rsid w:val="00D405AC"/>
    <w:rsid w:val="00D40875"/>
    <w:rsid w:val="00D40A06"/>
    <w:rsid w:val="00D40B85"/>
    <w:rsid w:val="00D40C4D"/>
    <w:rsid w:val="00D410CF"/>
    <w:rsid w:val="00D416B9"/>
    <w:rsid w:val="00D41DB6"/>
    <w:rsid w:val="00D42393"/>
    <w:rsid w:val="00D42ABC"/>
    <w:rsid w:val="00D43110"/>
    <w:rsid w:val="00D43619"/>
    <w:rsid w:val="00D43674"/>
    <w:rsid w:val="00D43F03"/>
    <w:rsid w:val="00D44512"/>
    <w:rsid w:val="00D4458D"/>
    <w:rsid w:val="00D44C4F"/>
    <w:rsid w:val="00D44E3F"/>
    <w:rsid w:val="00D44E7B"/>
    <w:rsid w:val="00D45A61"/>
    <w:rsid w:val="00D45E60"/>
    <w:rsid w:val="00D4660A"/>
    <w:rsid w:val="00D470E1"/>
    <w:rsid w:val="00D4732E"/>
    <w:rsid w:val="00D477A8"/>
    <w:rsid w:val="00D478A0"/>
    <w:rsid w:val="00D479F1"/>
    <w:rsid w:val="00D47F84"/>
    <w:rsid w:val="00D50266"/>
    <w:rsid w:val="00D502DE"/>
    <w:rsid w:val="00D50530"/>
    <w:rsid w:val="00D505DD"/>
    <w:rsid w:val="00D50739"/>
    <w:rsid w:val="00D50967"/>
    <w:rsid w:val="00D50A7C"/>
    <w:rsid w:val="00D50DDC"/>
    <w:rsid w:val="00D50FEE"/>
    <w:rsid w:val="00D519FF"/>
    <w:rsid w:val="00D51AA8"/>
    <w:rsid w:val="00D51B4C"/>
    <w:rsid w:val="00D51D5E"/>
    <w:rsid w:val="00D52075"/>
    <w:rsid w:val="00D52222"/>
    <w:rsid w:val="00D525F4"/>
    <w:rsid w:val="00D52F59"/>
    <w:rsid w:val="00D5303E"/>
    <w:rsid w:val="00D5358B"/>
    <w:rsid w:val="00D537DC"/>
    <w:rsid w:val="00D53FAB"/>
    <w:rsid w:val="00D54088"/>
    <w:rsid w:val="00D54705"/>
    <w:rsid w:val="00D54904"/>
    <w:rsid w:val="00D550A0"/>
    <w:rsid w:val="00D55AF6"/>
    <w:rsid w:val="00D55CF1"/>
    <w:rsid w:val="00D55ECD"/>
    <w:rsid w:val="00D56BB6"/>
    <w:rsid w:val="00D56D3A"/>
    <w:rsid w:val="00D56EC5"/>
    <w:rsid w:val="00D56FE9"/>
    <w:rsid w:val="00D5731B"/>
    <w:rsid w:val="00D578FE"/>
    <w:rsid w:val="00D57C42"/>
    <w:rsid w:val="00D57C6B"/>
    <w:rsid w:val="00D57E46"/>
    <w:rsid w:val="00D57F56"/>
    <w:rsid w:val="00D57FA0"/>
    <w:rsid w:val="00D6003C"/>
    <w:rsid w:val="00D6068D"/>
    <w:rsid w:val="00D61C60"/>
    <w:rsid w:val="00D61FB0"/>
    <w:rsid w:val="00D62198"/>
    <w:rsid w:val="00D62588"/>
    <w:rsid w:val="00D626D8"/>
    <w:rsid w:val="00D62BF2"/>
    <w:rsid w:val="00D63388"/>
    <w:rsid w:val="00D63443"/>
    <w:rsid w:val="00D6396E"/>
    <w:rsid w:val="00D63A7F"/>
    <w:rsid w:val="00D63E5E"/>
    <w:rsid w:val="00D641AB"/>
    <w:rsid w:val="00D647B7"/>
    <w:rsid w:val="00D647EA"/>
    <w:rsid w:val="00D64B56"/>
    <w:rsid w:val="00D65083"/>
    <w:rsid w:val="00D653CD"/>
    <w:rsid w:val="00D65C9B"/>
    <w:rsid w:val="00D65CFB"/>
    <w:rsid w:val="00D66431"/>
    <w:rsid w:val="00D66ECD"/>
    <w:rsid w:val="00D670C9"/>
    <w:rsid w:val="00D678B2"/>
    <w:rsid w:val="00D70598"/>
    <w:rsid w:val="00D715F3"/>
    <w:rsid w:val="00D71AB0"/>
    <w:rsid w:val="00D71ABB"/>
    <w:rsid w:val="00D71EFA"/>
    <w:rsid w:val="00D71FBA"/>
    <w:rsid w:val="00D7216A"/>
    <w:rsid w:val="00D721F3"/>
    <w:rsid w:val="00D721F7"/>
    <w:rsid w:val="00D7284F"/>
    <w:rsid w:val="00D728B9"/>
    <w:rsid w:val="00D72987"/>
    <w:rsid w:val="00D729B3"/>
    <w:rsid w:val="00D72CEF"/>
    <w:rsid w:val="00D72EB0"/>
    <w:rsid w:val="00D73455"/>
    <w:rsid w:val="00D7389A"/>
    <w:rsid w:val="00D740D4"/>
    <w:rsid w:val="00D7412C"/>
    <w:rsid w:val="00D743AE"/>
    <w:rsid w:val="00D744CD"/>
    <w:rsid w:val="00D74945"/>
    <w:rsid w:val="00D74E83"/>
    <w:rsid w:val="00D75079"/>
    <w:rsid w:val="00D754F9"/>
    <w:rsid w:val="00D75947"/>
    <w:rsid w:val="00D75A42"/>
    <w:rsid w:val="00D75D12"/>
    <w:rsid w:val="00D762CD"/>
    <w:rsid w:val="00D7647E"/>
    <w:rsid w:val="00D76606"/>
    <w:rsid w:val="00D7672D"/>
    <w:rsid w:val="00D76819"/>
    <w:rsid w:val="00D7683F"/>
    <w:rsid w:val="00D76A8F"/>
    <w:rsid w:val="00D770E1"/>
    <w:rsid w:val="00D777B2"/>
    <w:rsid w:val="00D8038A"/>
    <w:rsid w:val="00D806C1"/>
    <w:rsid w:val="00D80934"/>
    <w:rsid w:val="00D80AFB"/>
    <w:rsid w:val="00D80B3A"/>
    <w:rsid w:val="00D8190D"/>
    <w:rsid w:val="00D81AAA"/>
    <w:rsid w:val="00D81BC9"/>
    <w:rsid w:val="00D81C40"/>
    <w:rsid w:val="00D823A1"/>
    <w:rsid w:val="00D8246F"/>
    <w:rsid w:val="00D825EB"/>
    <w:rsid w:val="00D826D3"/>
    <w:rsid w:val="00D82760"/>
    <w:rsid w:val="00D83025"/>
    <w:rsid w:val="00D8304A"/>
    <w:rsid w:val="00D8304F"/>
    <w:rsid w:val="00D83063"/>
    <w:rsid w:val="00D837A0"/>
    <w:rsid w:val="00D83C8E"/>
    <w:rsid w:val="00D8401C"/>
    <w:rsid w:val="00D84281"/>
    <w:rsid w:val="00D84687"/>
    <w:rsid w:val="00D84CC6"/>
    <w:rsid w:val="00D84E1D"/>
    <w:rsid w:val="00D850F4"/>
    <w:rsid w:val="00D85764"/>
    <w:rsid w:val="00D85873"/>
    <w:rsid w:val="00D859B6"/>
    <w:rsid w:val="00D85D69"/>
    <w:rsid w:val="00D86C4D"/>
    <w:rsid w:val="00D86CDA"/>
    <w:rsid w:val="00D86D5E"/>
    <w:rsid w:val="00D870AE"/>
    <w:rsid w:val="00D87116"/>
    <w:rsid w:val="00D87149"/>
    <w:rsid w:val="00D872CE"/>
    <w:rsid w:val="00D8750D"/>
    <w:rsid w:val="00D87A00"/>
    <w:rsid w:val="00D9025E"/>
    <w:rsid w:val="00D90821"/>
    <w:rsid w:val="00D90BB1"/>
    <w:rsid w:val="00D90E3D"/>
    <w:rsid w:val="00D90F81"/>
    <w:rsid w:val="00D912A3"/>
    <w:rsid w:val="00D91470"/>
    <w:rsid w:val="00D920EB"/>
    <w:rsid w:val="00D92549"/>
    <w:rsid w:val="00D92799"/>
    <w:rsid w:val="00D9285D"/>
    <w:rsid w:val="00D92921"/>
    <w:rsid w:val="00D92AE4"/>
    <w:rsid w:val="00D93203"/>
    <w:rsid w:val="00D9353F"/>
    <w:rsid w:val="00D93604"/>
    <w:rsid w:val="00D9383F"/>
    <w:rsid w:val="00D9388D"/>
    <w:rsid w:val="00D93AED"/>
    <w:rsid w:val="00D93C22"/>
    <w:rsid w:val="00D93C72"/>
    <w:rsid w:val="00D94776"/>
    <w:rsid w:val="00D947E9"/>
    <w:rsid w:val="00D95072"/>
    <w:rsid w:val="00D9535E"/>
    <w:rsid w:val="00D956F8"/>
    <w:rsid w:val="00D95808"/>
    <w:rsid w:val="00D9624A"/>
    <w:rsid w:val="00D96514"/>
    <w:rsid w:val="00D9652D"/>
    <w:rsid w:val="00D970CD"/>
    <w:rsid w:val="00D9749B"/>
    <w:rsid w:val="00D9761F"/>
    <w:rsid w:val="00D97735"/>
    <w:rsid w:val="00D97876"/>
    <w:rsid w:val="00D97BAF"/>
    <w:rsid w:val="00D97F9D"/>
    <w:rsid w:val="00DA00D5"/>
    <w:rsid w:val="00DA0590"/>
    <w:rsid w:val="00DA0699"/>
    <w:rsid w:val="00DA1500"/>
    <w:rsid w:val="00DA1544"/>
    <w:rsid w:val="00DA162F"/>
    <w:rsid w:val="00DA1A09"/>
    <w:rsid w:val="00DA2D34"/>
    <w:rsid w:val="00DA2D57"/>
    <w:rsid w:val="00DA2E42"/>
    <w:rsid w:val="00DA362E"/>
    <w:rsid w:val="00DA396E"/>
    <w:rsid w:val="00DA3DB9"/>
    <w:rsid w:val="00DA3E4F"/>
    <w:rsid w:val="00DA41F4"/>
    <w:rsid w:val="00DA4A04"/>
    <w:rsid w:val="00DA4D63"/>
    <w:rsid w:val="00DA51D8"/>
    <w:rsid w:val="00DA5B82"/>
    <w:rsid w:val="00DA62DA"/>
    <w:rsid w:val="00DA63E7"/>
    <w:rsid w:val="00DA645D"/>
    <w:rsid w:val="00DA6A3B"/>
    <w:rsid w:val="00DA6FB0"/>
    <w:rsid w:val="00DA7105"/>
    <w:rsid w:val="00DA78B0"/>
    <w:rsid w:val="00DA7A68"/>
    <w:rsid w:val="00DB0031"/>
    <w:rsid w:val="00DB0846"/>
    <w:rsid w:val="00DB0ED3"/>
    <w:rsid w:val="00DB2400"/>
    <w:rsid w:val="00DB27DA"/>
    <w:rsid w:val="00DB2E65"/>
    <w:rsid w:val="00DB2F51"/>
    <w:rsid w:val="00DB3207"/>
    <w:rsid w:val="00DB323B"/>
    <w:rsid w:val="00DB36A6"/>
    <w:rsid w:val="00DB38C8"/>
    <w:rsid w:val="00DB435C"/>
    <w:rsid w:val="00DB4666"/>
    <w:rsid w:val="00DB494B"/>
    <w:rsid w:val="00DB4D6C"/>
    <w:rsid w:val="00DB4E12"/>
    <w:rsid w:val="00DB501A"/>
    <w:rsid w:val="00DB50F3"/>
    <w:rsid w:val="00DB5497"/>
    <w:rsid w:val="00DB565A"/>
    <w:rsid w:val="00DB5813"/>
    <w:rsid w:val="00DB5ADB"/>
    <w:rsid w:val="00DB6965"/>
    <w:rsid w:val="00DB70FA"/>
    <w:rsid w:val="00DB79A0"/>
    <w:rsid w:val="00DB79D8"/>
    <w:rsid w:val="00DB7AB4"/>
    <w:rsid w:val="00DB7EBF"/>
    <w:rsid w:val="00DC003E"/>
    <w:rsid w:val="00DC00E7"/>
    <w:rsid w:val="00DC0271"/>
    <w:rsid w:val="00DC0436"/>
    <w:rsid w:val="00DC0464"/>
    <w:rsid w:val="00DC07BB"/>
    <w:rsid w:val="00DC095E"/>
    <w:rsid w:val="00DC0D0F"/>
    <w:rsid w:val="00DC1561"/>
    <w:rsid w:val="00DC1A81"/>
    <w:rsid w:val="00DC1AA6"/>
    <w:rsid w:val="00DC210F"/>
    <w:rsid w:val="00DC215F"/>
    <w:rsid w:val="00DC2A28"/>
    <w:rsid w:val="00DC2AF9"/>
    <w:rsid w:val="00DC2BB2"/>
    <w:rsid w:val="00DC2DB0"/>
    <w:rsid w:val="00DC2DF3"/>
    <w:rsid w:val="00DC2DFB"/>
    <w:rsid w:val="00DC3151"/>
    <w:rsid w:val="00DC32DE"/>
    <w:rsid w:val="00DC3591"/>
    <w:rsid w:val="00DC37CC"/>
    <w:rsid w:val="00DC3AB5"/>
    <w:rsid w:val="00DC3DC5"/>
    <w:rsid w:val="00DC4024"/>
    <w:rsid w:val="00DC4236"/>
    <w:rsid w:val="00DC43DB"/>
    <w:rsid w:val="00DC4445"/>
    <w:rsid w:val="00DC462D"/>
    <w:rsid w:val="00DC4878"/>
    <w:rsid w:val="00DC48B7"/>
    <w:rsid w:val="00DC5A44"/>
    <w:rsid w:val="00DC5D3E"/>
    <w:rsid w:val="00DC5EA6"/>
    <w:rsid w:val="00DC623E"/>
    <w:rsid w:val="00DC62F6"/>
    <w:rsid w:val="00DC6988"/>
    <w:rsid w:val="00DC6D02"/>
    <w:rsid w:val="00DC6E02"/>
    <w:rsid w:val="00DC6EC3"/>
    <w:rsid w:val="00DC6EF2"/>
    <w:rsid w:val="00DC7124"/>
    <w:rsid w:val="00DC714E"/>
    <w:rsid w:val="00DC7187"/>
    <w:rsid w:val="00DC7A6F"/>
    <w:rsid w:val="00DD0309"/>
    <w:rsid w:val="00DD03D1"/>
    <w:rsid w:val="00DD0454"/>
    <w:rsid w:val="00DD09F6"/>
    <w:rsid w:val="00DD1555"/>
    <w:rsid w:val="00DD197F"/>
    <w:rsid w:val="00DD25CA"/>
    <w:rsid w:val="00DD271A"/>
    <w:rsid w:val="00DD2A4D"/>
    <w:rsid w:val="00DD2D8E"/>
    <w:rsid w:val="00DD3078"/>
    <w:rsid w:val="00DD31DA"/>
    <w:rsid w:val="00DD3410"/>
    <w:rsid w:val="00DD38CE"/>
    <w:rsid w:val="00DD3CEF"/>
    <w:rsid w:val="00DD41F8"/>
    <w:rsid w:val="00DD475C"/>
    <w:rsid w:val="00DD4DA3"/>
    <w:rsid w:val="00DD521D"/>
    <w:rsid w:val="00DD525F"/>
    <w:rsid w:val="00DD579F"/>
    <w:rsid w:val="00DD594D"/>
    <w:rsid w:val="00DD62B6"/>
    <w:rsid w:val="00DD650D"/>
    <w:rsid w:val="00DD652F"/>
    <w:rsid w:val="00DD66DC"/>
    <w:rsid w:val="00DD670F"/>
    <w:rsid w:val="00DD6AC2"/>
    <w:rsid w:val="00DD746C"/>
    <w:rsid w:val="00DE0894"/>
    <w:rsid w:val="00DE0A9F"/>
    <w:rsid w:val="00DE0BAC"/>
    <w:rsid w:val="00DE1512"/>
    <w:rsid w:val="00DE1823"/>
    <w:rsid w:val="00DE1988"/>
    <w:rsid w:val="00DE1D6D"/>
    <w:rsid w:val="00DE2521"/>
    <w:rsid w:val="00DE2675"/>
    <w:rsid w:val="00DE274D"/>
    <w:rsid w:val="00DE2792"/>
    <w:rsid w:val="00DE2ACA"/>
    <w:rsid w:val="00DE2E05"/>
    <w:rsid w:val="00DE3100"/>
    <w:rsid w:val="00DE322F"/>
    <w:rsid w:val="00DE3245"/>
    <w:rsid w:val="00DE34A7"/>
    <w:rsid w:val="00DE40BF"/>
    <w:rsid w:val="00DE4A99"/>
    <w:rsid w:val="00DE4CAD"/>
    <w:rsid w:val="00DE4F9F"/>
    <w:rsid w:val="00DE5772"/>
    <w:rsid w:val="00DE5C3C"/>
    <w:rsid w:val="00DE5FCE"/>
    <w:rsid w:val="00DE6007"/>
    <w:rsid w:val="00DE654F"/>
    <w:rsid w:val="00DE6616"/>
    <w:rsid w:val="00DE67AF"/>
    <w:rsid w:val="00DE67BB"/>
    <w:rsid w:val="00DE69F6"/>
    <w:rsid w:val="00DE6AC3"/>
    <w:rsid w:val="00DE6BE1"/>
    <w:rsid w:val="00DE7277"/>
    <w:rsid w:val="00DE78F5"/>
    <w:rsid w:val="00DE7A39"/>
    <w:rsid w:val="00DE7CDC"/>
    <w:rsid w:val="00DF008B"/>
    <w:rsid w:val="00DF01E1"/>
    <w:rsid w:val="00DF0202"/>
    <w:rsid w:val="00DF07B8"/>
    <w:rsid w:val="00DF17D5"/>
    <w:rsid w:val="00DF20C9"/>
    <w:rsid w:val="00DF215F"/>
    <w:rsid w:val="00DF2C04"/>
    <w:rsid w:val="00DF364A"/>
    <w:rsid w:val="00DF36B4"/>
    <w:rsid w:val="00DF3A7A"/>
    <w:rsid w:val="00DF4250"/>
    <w:rsid w:val="00DF495C"/>
    <w:rsid w:val="00DF4984"/>
    <w:rsid w:val="00DF4E87"/>
    <w:rsid w:val="00DF4FA3"/>
    <w:rsid w:val="00DF54E8"/>
    <w:rsid w:val="00DF602B"/>
    <w:rsid w:val="00DF6048"/>
    <w:rsid w:val="00DF6520"/>
    <w:rsid w:val="00DF6933"/>
    <w:rsid w:val="00E001D4"/>
    <w:rsid w:val="00E00206"/>
    <w:rsid w:val="00E00250"/>
    <w:rsid w:val="00E00944"/>
    <w:rsid w:val="00E00B9B"/>
    <w:rsid w:val="00E00D11"/>
    <w:rsid w:val="00E01049"/>
    <w:rsid w:val="00E0144C"/>
    <w:rsid w:val="00E01673"/>
    <w:rsid w:val="00E016EB"/>
    <w:rsid w:val="00E01FFC"/>
    <w:rsid w:val="00E020FD"/>
    <w:rsid w:val="00E024B0"/>
    <w:rsid w:val="00E02951"/>
    <w:rsid w:val="00E02987"/>
    <w:rsid w:val="00E02B18"/>
    <w:rsid w:val="00E02D15"/>
    <w:rsid w:val="00E03ABB"/>
    <w:rsid w:val="00E0434D"/>
    <w:rsid w:val="00E04479"/>
    <w:rsid w:val="00E044BD"/>
    <w:rsid w:val="00E04939"/>
    <w:rsid w:val="00E04F3D"/>
    <w:rsid w:val="00E0582C"/>
    <w:rsid w:val="00E0584F"/>
    <w:rsid w:val="00E05910"/>
    <w:rsid w:val="00E05BFC"/>
    <w:rsid w:val="00E05CB4"/>
    <w:rsid w:val="00E064E5"/>
    <w:rsid w:val="00E06D01"/>
    <w:rsid w:val="00E06E86"/>
    <w:rsid w:val="00E07339"/>
    <w:rsid w:val="00E074D5"/>
    <w:rsid w:val="00E07A09"/>
    <w:rsid w:val="00E07F78"/>
    <w:rsid w:val="00E104A3"/>
    <w:rsid w:val="00E10CEB"/>
    <w:rsid w:val="00E1158F"/>
    <w:rsid w:val="00E11A79"/>
    <w:rsid w:val="00E11E12"/>
    <w:rsid w:val="00E11F74"/>
    <w:rsid w:val="00E125D8"/>
    <w:rsid w:val="00E127CA"/>
    <w:rsid w:val="00E12882"/>
    <w:rsid w:val="00E130AD"/>
    <w:rsid w:val="00E13510"/>
    <w:rsid w:val="00E13761"/>
    <w:rsid w:val="00E13927"/>
    <w:rsid w:val="00E14119"/>
    <w:rsid w:val="00E14232"/>
    <w:rsid w:val="00E1492E"/>
    <w:rsid w:val="00E14969"/>
    <w:rsid w:val="00E14A66"/>
    <w:rsid w:val="00E14ED6"/>
    <w:rsid w:val="00E152EE"/>
    <w:rsid w:val="00E15665"/>
    <w:rsid w:val="00E157FD"/>
    <w:rsid w:val="00E15FAB"/>
    <w:rsid w:val="00E163DE"/>
    <w:rsid w:val="00E16615"/>
    <w:rsid w:val="00E16CC5"/>
    <w:rsid w:val="00E175BC"/>
    <w:rsid w:val="00E17C51"/>
    <w:rsid w:val="00E205E0"/>
    <w:rsid w:val="00E2088C"/>
    <w:rsid w:val="00E20A9F"/>
    <w:rsid w:val="00E20E84"/>
    <w:rsid w:val="00E20F1C"/>
    <w:rsid w:val="00E21167"/>
    <w:rsid w:val="00E213C8"/>
    <w:rsid w:val="00E21A96"/>
    <w:rsid w:val="00E21AFC"/>
    <w:rsid w:val="00E21DE0"/>
    <w:rsid w:val="00E21F5F"/>
    <w:rsid w:val="00E22544"/>
    <w:rsid w:val="00E22BCC"/>
    <w:rsid w:val="00E2369F"/>
    <w:rsid w:val="00E244BE"/>
    <w:rsid w:val="00E24573"/>
    <w:rsid w:val="00E246BB"/>
    <w:rsid w:val="00E24C0B"/>
    <w:rsid w:val="00E2553C"/>
    <w:rsid w:val="00E257ED"/>
    <w:rsid w:val="00E25F18"/>
    <w:rsid w:val="00E26593"/>
    <w:rsid w:val="00E26790"/>
    <w:rsid w:val="00E26A61"/>
    <w:rsid w:val="00E26B84"/>
    <w:rsid w:val="00E26C14"/>
    <w:rsid w:val="00E27491"/>
    <w:rsid w:val="00E27666"/>
    <w:rsid w:val="00E27A35"/>
    <w:rsid w:val="00E27AD3"/>
    <w:rsid w:val="00E27B68"/>
    <w:rsid w:val="00E27BFF"/>
    <w:rsid w:val="00E27C0E"/>
    <w:rsid w:val="00E27C55"/>
    <w:rsid w:val="00E30396"/>
    <w:rsid w:val="00E30890"/>
    <w:rsid w:val="00E31204"/>
    <w:rsid w:val="00E31229"/>
    <w:rsid w:val="00E31AEA"/>
    <w:rsid w:val="00E31F1F"/>
    <w:rsid w:val="00E323AE"/>
    <w:rsid w:val="00E32686"/>
    <w:rsid w:val="00E3274E"/>
    <w:rsid w:val="00E32BC6"/>
    <w:rsid w:val="00E32C82"/>
    <w:rsid w:val="00E33437"/>
    <w:rsid w:val="00E33877"/>
    <w:rsid w:val="00E33AC5"/>
    <w:rsid w:val="00E33AD4"/>
    <w:rsid w:val="00E33B25"/>
    <w:rsid w:val="00E33CC8"/>
    <w:rsid w:val="00E3434B"/>
    <w:rsid w:val="00E3439C"/>
    <w:rsid w:val="00E34D70"/>
    <w:rsid w:val="00E34F95"/>
    <w:rsid w:val="00E35C0B"/>
    <w:rsid w:val="00E36547"/>
    <w:rsid w:val="00E369DD"/>
    <w:rsid w:val="00E37447"/>
    <w:rsid w:val="00E3784D"/>
    <w:rsid w:val="00E40151"/>
    <w:rsid w:val="00E4028B"/>
    <w:rsid w:val="00E40483"/>
    <w:rsid w:val="00E40C47"/>
    <w:rsid w:val="00E411CD"/>
    <w:rsid w:val="00E418B8"/>
    <w:rsid w:val="00E41A0C"/>
    <w:rsid w:val="00E41A18"/>
    <w:rsid w:val="00E41A3C"/>
    <w:rsid w:val="00E41C9F"/>
    <w:rsid w:val="00E4208B"/>
    <w:rsid w:val="00E422A8"/>
    <w:rsid w:val="00E4286F"/>
    <w:rsid w:val="00E42DB1"/>
    <w:rsid w:val="00E4357B"/>
    <w:rsid w:val="00E439AE"/>
    <w:rsid w:val="00E43DD9"/>
    <w:rsid w:val="00E43F8D"/>
    <w:rsid w:val="00E44CF0"/>
    <w:rsid w:val="00E4555E"/>
    <w:rsid w:val="00E4559E"/>
    <w:rsid w:val="00E45630"/>
    <w:rsid w:val="00E4563B"/>
    <w:rsid w:val="00E458D7"/>
    <w:rsid w:val="00E45DC0"/>
    <w:rsid w:val="00E45E92"/>
    <w:rsid w:val="00E45FAF"/>
    <w:rsid w:val="00E467EF"/>
    <w:rsid w:val="00E46850"/>
    <w:rsid w:val="00E46998"/>
    <w:rsid w:val="00E470BB"/>
    <w:rsid w:val="00E47324"/>
    <w:rsid w:val="00E47532"/>
    <w:rsid w:val="00E47690"/>
    <w:rsid w:val="00E47802"/>
    <w:rsid w:val="00E479DF"/>
    <w:rsid w:val="00E50045"/>
    <w:rsid w:val="00E5004A"/>
    <w:rsid w:val="00E502E9"/>
    <w:rsid w:val="00E5049C"/>
    <w:rsid w:val="00E507F5"/>
    <w:rsid w:val="00E50A61"/>
    <w:rsid w:val="00E51F33"/>
    <w:rsid w:val="00E52616"/>
    <w:rsid w:val="00E52832"/>
    <w:rsid w:val="00E528B9"/>
    <w:rsid w:val="00E52968"/>
    <w:rsid w:val="00E532E5"/>
    <w:rsid w:val="00E53504"/>
    <w:rsid w:val="00E53611"/>
    <w:rsid w:val="00E53FB8"/>
    <w:rsid w:val="00E540C4"/>
    <w:rsid w:val="00E5431B"/>
    <w:rsid w:val="00E54449"/>
    <w:rsid w:val="00E546AA"/>
    <w:rsid w:val="00E54A86"/>
    <w:rsid w:val="00E54C45"/>
    <w:rsid w:val="00E54E3D"/>
    <w:rsid w:val="00E556D3"/>
    <w:rsid w:val="00E556F7"/>
    <w:rsid w:val="00E55A6A"/>
    <w:rsid w:val="00E561E7"/>
    <w:rsid w:val="00E56377"/>
    <w:rsid w:val="00E56442"/>
    <w:rsid w:val="00E565D8"/>
    <w:rsid w:val="00E566B6"/>
    <w:rsid w:val="00E574AB"/>
    <w:rsid w:val="00E5766E"/>
    <w:rsid w:val="00E578A8"/>
    <w:rsid w:val="00E57E4B"/>
    <w:rsid w:val="00E602AF"/>
    <w:rsid w:val="00E60841"/>
    <w:rsid w:val="00E60934"/>
    <w:rsid w:val="00E60B5D"/>
    <w:rsid w:val="00E60D98"/>
    <w:rsid w:val="00E612E9"/>
    <w:rsid w:val="00E6148C"/>
    <w:rsid w:val="00E61B76"/>
    <w:rsid w:val="00E61C5E"/>
    <w:rsid w:val="00E61E44"/>
    <w:rsid w:val="00E61EED"/>
    <w:rsid w:val="00E61EF5"/>
    <w:rsid w:val="00E62509"/>
    <w:rsid w:val="00E62550"/>
    <w:rsid w:val="00E6293E"/>
    <w:rsid w:val="00E62D3B"/>
    <w:rsid w:val="00E62D5C"/>
    <w:rsid w:val="00E6336F"/>
    <w:rsid w:val="00E6368E"/>
    <w:rsid w:val="00E63C9F"/>
    <w:rsid w:val="00E63D97"/>
    <w:rsid w:val="00E63DEB"/>
    <w:rsid w:val="00E64FA6"/>
    <w:rsid w:val="00E655CC"/>
    <w:rsid w:val="00E65E01"/>
    <w:rsid w:val="00E65ED7"/>
    <w:rsid w:val="00E66012"/>
    <w:rsid w:val="00E66367"/>
    <w:rsid w:val="00E66868"/>
    <w:rsid w:val="00E6718D"/>
    <w:rsid w:val="00E67FAF"/>
    <w:rsid w:val="00E701D1"/>
    <w:rsid w:val="00E70272"/>
    <w:rsid w:val="00E70335"/>
    <w:rsid w:val="00E70587"/>
    <w:rsid w:val="00E70748"/>
    <w:rsid w:val="00E707B4"/>
    <w:rsid w:val="00E70D66"/>
    <w:rsid w:val="00E70EA9"/>
    <w:rsid w:val="00E7144C"/>
    <w:rsid w:val="00E7173C"/>
    <w:rsid w:val="00E71833"/>
    <w:rsid w:val="00E71CC2"/>
    <w:rsid w:val="00E71F88"/>
    <w:rsid w:val="00E72B68"/>
    <w:rsid w:val="00E72DC7"/>
    <w:rsid w:val="00E72F1A"/>
    <w:rsid w:val="00E7320C"/>
    <w:rsid w:val="00E73312"/>
    <w:rsid w:val="00E734E0"/>
    <w:rsid w:val="00E7373A"/>
    <w:rsid w:val="00E73B63"/>
    <w:rsid w:val="00E73F78"/>
    <w:rsid w:val="00E74E62"/>
    <w:rsid w:val="00E74E83"/>
    <w:rsid w:val="00E7511F"/>
    <w:rsid w:val="00E751FC"/>
    <w:rsid w:val="00E7535B"/>
    <w:rsid w:val="00E75809"/>
    <w:rsid w:val="00E758AC"/>
    <w:rsid w:val="00E75B15"/>
    <w:rsid w:val="00E75C85"/>
    <w:rsid w:val="00E76511"/>
    <w:rsid w:val="00E77027"/>
    <w:rsid w:val="00E7752A"/>
    <w:rsid w:val="00E778E6"/>
    <w:rsid w:val="00E77FD5"/>
    <w:rsid w:val="00E8045A"/>
    <w:rsid w:val="00E80DDD"/>
    <w:rsid w:val="00E811A9"/>
    <w:rsid w:val="00E81228"/>
    <w:rsid w:val="00E8221B"/>
    <w:rsid w:val="00E8260B"/>
    <w:rsid w:val="00E827DD"/>
    <w:rsid w:val="00E8297F"/>
    <w:rsid w:val="00E82A20"/>
    <w:rsid w:val="00E82B5C"/>
    <w:rsid w:val="00E83273"/>
    <w:rsid w:val="00E832F0"/>
    <w:rsid w:val="00E83716"/>
    <w:rsid w:val="00E839B1"/>
    <w:rsid w:val="00E83B5E"/>
    <w:rsid w:val="00E83DD0"/>
    <w:rsid w:val="00E84229"/>
    <w:rsid w:val="00E84343"/>
    <w:rsid w:val="00E84BC5"/>
    <w:rsid w:val="00E84E17"/>
    <w:rsid w:val="00E84FF4"/>
    <w:rsid w:val="00E856A1"/>
    <w:rsid w:val="00E8587E"/>
    <w:rsid w:val="00E8614A"/>
    <w:rsid w:val="00E869B6"/>
    <w:rsid w:val="00E86D92"/>
    <w:rsid w:val="00E87039"/>
    <w:rsid w:val="00E872AE"/>
    <w:rsid w:val="00E873AE"/>
    <w:rsid w:val="00E873BE"/>
    <w:rsid w:val="00E873D0"/>
    <w:rsid w:val="00E8799D"/>
    <w:rsid w:val="00E87BC1"/>
    <w:rsid w:val="00E87EEE"/>
    <w:rsid w:val="00E903CF"/>
    <w:rsid w:val="00E9040D"/>
    <w:rsid w:val="00E91423"/>
    <w:rsid w:val="00E91C80"/>
    <w:rsid w:val="00E92202"/>
    <w:rsid w:val="00E924CD"/>
    <w:rsid w:val="00E924D1"/>
    <w:rsid w:val="00E92510"/>
    <w:rsid w:val="00E92937"/>
    <w:rsid w:val="00E92B01"/>
    <w:rsid w:val="00E92DBE"/>
    <w:rsid w:val="00E936F5"/>
    <w:rsid w:val="00E93CAA"/>
    <w:rsid w:val="00E93F04"/>
    <w:rsid w:val="00E943AC"/>
    <w:rsid w:val="00E95083"/>
    <w:rsid w:val="00E950B7"/>
    <w:rsid w:val="00E95705"/>
    <w:rsid w:val="00E95C6C"/>
    <w:rsid w:val="00E96586"/>
    <w:rsid w:val="00E965B7"/>
    <w:rsid w:val="00E97518"/>
    <w:rsid w:val="00E97D30"/>
    <w:rsid w:val="00EA01CC"/>
    <w:rsid w:val="00EA0210"/>
    <w:rsid w:val="00EA07DE"/>
    <w:rsid w:val="00EA1070"/>
    <w:rsid w:val="00EA1678"/>
    <w:rsid w:val="00EA17C4"/>
    <w:rsid w:val="00EA1962"/>
    <w:rsid w:val="00EA20DD"/>
    <w:rsid w:val="00EA227A"/>
    <w:rsid w:val="00EA2470"/>
    <w:rsid w:val="00EA28B6"/>
    <w:rsid w:val="00EA2B3B"/>
    <w:rsid w:val="00EA3164"/>
    <w:rsid w:val="00EA3612"/>
    <w:rsid w:val="00EA371B"/>
    <w:rsid w:val="00EA37A8"/>
    <w:rsid w:val="00EA3B7D"/>
    <w:rsid w:val="00EA3F04"/>
    <w:rsid w:val="00EA407F"/>
    <w:rsid w:val="00EA40CA"/>
    <w:rsid w:val="00EA4867"/>
    <w:rsid w:val="00EA4C78"/>
    <w:rsid w:val="00EA4E40"/>
    <w:rsid w:val="00EA4F06"/>
    <w:rsid w:val="00EA5095"/>
    <w:rsid w:val="00EA5308"/>
    <w:rsid w:val="00EA59FF"/>
    <w:rsid w:val="00EA5AEB"/>
    <w:rsid w:val="00EA5BCC"/>
    <w:rsid w:val="00EA5D07"/>
    <w:rsid w:val="00EA5FC3"/>
    <w:rsid w:val="00EA61DF"/>
    <w:rsid w:val="00EA64C1"/>
    <w:rsid w:val="00EA66A1"/>
    <w:rsid w:val="00EA6745"/>
    <w:rsid w:val="00EA6A1E"/>
    <w:rsid w:val="00EA6E1B"/>
    <w:rsid w:val="00EA6F06"/>
    <w:rsid w:val="00EA7305"/>
    <w:rsid w:val="00EA77F1"/>
    <w:rsid w:val="00EA7BD8"/>
    <w:rsid w:val="00EA7C4F"/>
    <w:rsid w:val="00EA7C59"/>
    <w:rsid w:val="00EB01E7"/>
    <w:rsid w:val="00EB04F2"/>
    <w:rsid w:val="00EB0A52"/>
    <w:rsid w:val="00EB15CB"/>
    <w:rsid w:val="00EB1980"/>
    <w:rsid w:val="00EB19E9"/>
    <w:rsid w:val="00EB2696"/>
    <w:rsid w:val="00EB2916"/>
    <w:rsid w:val="00EB31B7"/>
    <w:rsid w:val="00EB3C34"/>
    <w:rsid w:val="00EB3E94"/>
    <w:rsid w:val="00EB3E95"/>
    <w:rsid w:val="00EB40BF"/>
    <w:rsid w:val="00EB42CE"/>
    <w:rsid w:val="00EB4912"/>
    <w:rsid w:val="00EB5049"/>
    <w:rsid w:val="00EB51AE"/>
    <w:rsid w:val="00EB5618"/>
    <w:rsid w:val="00EB56C4"/>
    <w:rsid w:val="00EB5E84"/>
    <w:rsid w:val="00EB628A"/>
    <w:rsid w:val="00EB63A4"/>
    <w:rsid w:val="00EB642B"/>
    <w:rsid w:val="00EB65E6"/>
    <w:rsid w:val="00EB690F"/>
    <w:rsid w:val="00EB699C"/>
    <w:rsid w:val="00EB7486"/>
    <w:rsid w:val="00EB7C2D"/>
    <w:rsid w:val="00EB7F34"/>
    <w:rsid w:val="00EC0CC4"/>
    <w:rsid w:val="00EC0CD3"/>
    <w:rsid w:val="00EC0DE2"/>
    <w:rsid w:val="00EC1057"/>
    <w:rsid w:val="00EC1120"/>
    <w:rsid w:val="00EC161C"/>
    <w:rsid w:val="00EC1DF5"/>
    <w:rsid w:val="00EC1FA8"/>
    <w:rsid w:val="00EC20DE"/>
    <w:rsid w:val="00EC2268"/>
    <w:rsid w:val="00EC2595"/>
    <w:rsid w:val="00EC2A98"/>
    <w:rsid w:val="00EC2D50"/>
    <w:rsid w:val="00EC32EE"/>
    <w:rsid w:val="00EC39EE"/>
    <w:rsid w:val="00EC4177"/>
    <w:rsid w:val="00EC4372"/>
    <w:rsid w:val="00EC4802"/>
    <w:rsid w:val="00EC4A56"/>
    <w:rsid w:val="00EC4CC5"/>
    <w:rsid w:val="00EC4D26"/>
    <w:rsid w:val="00EC4D5D"/>
    <w:rsid w:val="00EC5979"/>
    <w:rsid w:val="00EC59D5"/>
    <w:rsid w:val="00EC5E0F"/>
    <w:rsid w:val="00EC64E7"/>
    <w:rsid w:val="00EC6ACD"/>
    <w:rsid w:val="00EC6B06"/>
    <w:rsid w:val="00EC6DA5"/>
    <w:rsid w:val="00EC7145"/>
    <w:rsid w:val="00EC7439"/>
    <w:rsid w:val="00EC767A"/>
    <w:rsid w:val="00EC7F71"/>
    <w:rsid w:val="00ED01B7"/>
    <w:rsid w:val="00ED0FEE"/>
    <w:rsid w:val="00ED13EE"/>
    <w:rsid w:val="00ED1585"/>
    <w:rsid w:val="00ED1602"/>
    <w:rsid w:val="00ED1633"/>
    <w:rsid w:val="00ED1BBB"/>
    <w:rsid w:val="00ED1D75"/>
    <w:rsid w:val="00ED2282"/>
    <w:rsid w:val="00ED2361"/>
    <w:rsid w:val="00ED25C5"/>
    <w:rsid w:val="00ED2788"/>
    <w:rsid w:val="00ED29AC"/>
    <w:rsid w:val="00ED2B88"/>
    <w:rsid w:val="00ED2D41"/>
    <w:rsid w:val="00ED306A"/>
    <w:rsid w:val="00ED3339"/>
    <w:rsid w:val="00ED42F6"/>
    <w:rsid w:val="00ED476E"/>
    <w:rsid w:val="00ED59CF"/>
    <w:rsid w:val="00ED5C1F"/>
    <w:rsid w:val="00ED5CA8"/>
    <w:rsid w:val="00ED5D60"/>
    <w:rsid w:val="00ED5E42"/>
    <w:rsid w:val="00ED6C19"/>
    <w:rsid w:val="00ED771E"/>
    <w:rsid w:val="00ED7C33"/>
    <w:rsid w:val="00ED7C60"/>
    <w:rsid w:val="00ED7F20"/>
    <w:rsid w:val="00EE003B"/>
    <w:rsid w:val="00EE040C"/>
    <w:rsid w:val="00EE05D9"/>
    <w:rsid w:val="00EE0C08"/>
    <w:rsid w:val="00EE1694"/>
    <w:rsid w:val="00EE16BE"/>
    <w:rsid w:val="00EE180C"/>
    <w:rsid w:val="00EE1AFD"/>
    <w:rsid w:val="00EE1CE5"/>
    <w:rsid w:val="00EE1D2B"/>
    <w:rsid w:val="00EE1E58"/>
    <w:rsid w:val="00EE2098"/>
    <w:rsid w:val="00EE20EA"/>
    <w:rsid w:val="00EE2693"/>
    <w:rsid w:val="00EE26B7"/>
    <w:rsid w:val="00EE3AB8"/>
    <w:rsid w:val="00EE3AF8"/>
    <w:rsid w:val="00EE4045"/>
    <w:rsid w:val="00EE421F"/>
    <w:rsid w:val="00EE447B"/>
    <w:rsid w:val="00EE4C1C"/>
    <w:rsid w:val="00EE50B3"/>
    <w:rsid w:val="00EE55A7"/>
    <w:rsid w:val="00EE5794"/>
    <w:rsid w:val="00EE597B"/>
    <w:rsid w:val="00EE59BC"/>
    <w:rsid w:val="00EE6418"/>
    <w:rsid w:val="00EE64EE"/>
    <w:rsid w:val="00EE67A5"/>
    <w:rsid w:val="00EE6FC0"/>
    <w:rsid w:val="00EE7319"/>
    <w:rsid w:val="00EE78A0"/>
    <w:rsid w:val="00EE7916"/>
    <w:rsid w:val="00EE7A69"/>
    <w:rsid w:val="00EF0027"/>
    <w:rsid w:val="00EF06BD"/>
    <w:rsid w:val="00EF0717"/>
    <w:rsid w:val="00EF0989"/>
    <w:rsid w:val="00EF1EA1"/>
    <w:rsid w:val="00EF2029"/>
    <w:rsid w:val="00EF2D6F"/>
    <w:rsid w:val="00EF2EB2"/>
    <w:rsid w:val="00EF2FE3"/>
    <w:rsid w:val="00EF301D"/>
    <w:rsid w:val="00EF32F6"/>
    <w:rsid w:val="00EF382B"/>
    <w:rsid w:val="00EF3849"/>
    <w:rsid w:val="00EF3F36"/>
    <w:rsid w:val="00EF4221"/>
    <w:rsid w:val="00EF43AB"/>
    <w:rsid w:val="00EF45B8"/>
    <w:rsid w:val="00EF4A48"/>
    <w:rsid w:val="00EF4B77"/>
    <w:rsid w:val="00EF4FBD"/>
    <w:rsid w:val="00EF5151"/>
    <w:rsid w:val="00EF588D"/>
    <w:rsid w:val="00EF59A5"/>
    <w:rsid w:val="00EF6846"/>
    <w:rsid w:val="00EF6975"/>
    <w:rsid w:val="00EF6F72"/>
    <w:rsid w:val="00EF7060"/>
    <w:rsid w:val="00EF70B3"/>
    <w:rsid w:val="00EF70C7"/>
    <w:rsid w:val="00EF77EA"/>
    <w:rsid w:val="00EF7C9D"/>
    <w:rsid w:val="00EF7CD9"/>
    <w:rsid w:val="00EF7E94"/>
    <w:rsid w:val="00F00B26"/>
    <w:rsid w:val="00F00D0C"/>
    <w:rsid w:val="00F013F2"/>
    <w:rsid w:val="00F01790"/>
    <w:rsid w:val="00F0226D"/>
    <w:rsid w:val="00F022F7"/>
    <w:rsid w:val="00F0286C"/>
    <w:rsid w:val="00F02A84"/>
    <w:rsid w:val="00F02C88"/>
    <w:rsid w:val="00F031EE"/>
    <w:rsid w:val="00F0341A"/>
    <w:rsid w:val="00F034D7"/>
    <w:rsid w:val="00F040E7"/>
    <w:rsid w:val="00F0447A"/>
    <w:rsid w:val="00F04C5A"/>
    <w:rsid w:val="00F0504F"/>
    <w:rsid w:val="00F059D4"/>
    <w:rsid w:val="00F05A55"/>
    <w:rsid w:val="00F060F7"/>
    <w:rsid w:val="00F06782"/>
    <w:rsid w:val="00F06824"/>
    <w:rsid w:val="00F068DE"/>
    <w:rsid w:val="00F079C5"/>
    <w:rsid w:val="00F07AB2"/>
    <w:rsid w:val="00F10348"/>
    <w:rsid w:val="00F10553"/>
    <w:rsid w:val="00F10B9F"/>
    <w:rsid w:val="00F111A4"/>
    <w:rsid w:val="00F11C34"/>
    <w:rsid w:val="00F1200B"/>
    <w:rsid w:val="00F124B0"/>
    <w:rsid w:val="00F128C8"/>
    <w:rsid w:val="00F12DCF"/>
    <w:rsid w:val="00F13214"/>
    <w:rsid w:val="00F13227"/>
    <w:rsid w:val="00F13472"/>
    <w:rsid w:val="00F14116"/>
    <w:rsid w:val="00F14169"/>
    <w:rsid w:val="00F14D6A"/>
    <w:rsid w:val="00F151DF"/>
    <w:rsid w:val="00F1567B"/>
    <w:rsid w:val="00F15780"/>
    <w:rsid w:val="00F157F2"/>
    <w:rsid w:val="00F15930"/>
    <w:rsid w:val="00F160AB"/>
    <w:rsid w:val="00F16F8D"/>
    <w:rsid w:val="00F176D3"/>
    <w:rsid w:val="00F17710"/>
    <w:rsid w:val="00F17C86"/>
    <w:rsid w:val="00F17D29"/>
    <w:rsid w:val="00F202DB"/>
    <w:rsid w:val="00F20310"/>
    <w:rsid w:val="00F20368"/>
    <w:rsid w:val="00F20C03"/>
    <w:rsid w:val="00F228BB"/>
    <w:rsid w:val="00F2292A"/>
    <w:rsid w:val="00F22C94"/>
    <w:rsid w:val="00F22E14"/>
    <w:rsid w:val="00F2301A"/>
    <w:rsid w:val="00F23164"/>
    <w:rsid w:val="00F23776"/>
    <w:rsid w:val="00F24E8B"/>
    <w:rsid w:val="00F2508F"/>
    <w:rsid w:val="00F25263"/>
    <w:rsid w:val="00F25655"/>
    <w:rsid w:val="00F263FB"/>
    <w:rsid w:val="00F266E9"/>
    <w:rsid w:val="00F26A95"/>
    <w:rsid w:val="00F26BDE"/>
    <w:rsid w:val="00F26BE9"/>
    <w:rsid w:val="00F26D03"/>
    <w:rsid w:val="00F2740B"/>
    <w:rsid w:val="00F27512"/>
    <w:rsid w:val="00F27A01"/>
    <w:rsid w:val="00F27D45"/>
    <w:rsid w:val="00F301EF"/>
    <w:rsid w:val="00F30709"/>
    <w:rsid w:val="00F30A54"/>
    <w:rsid w:val="00F30DEE"/>
    <w:rsid w:val="00F31082"/>
    <w:rsid w:val="00F31DD8"/>
    <w:rsid w:val="00F31E1A"/>
    <w:rsid w:val="00F32105"/>
    <w:rsid w:val="00F32B45"/>
    <w:rsid w:val="00F32EA2"/>
    <w:rsid w:val="00F3304E"/>
    <w:rsid w:val="00F34152"/>
    <w:rsid w:val="00F34757"/>
    <w:rsid w:val="00F34AC6"/>
    <w:rsid w:val="00F34C95"/>
    <w:rsid w:val="00F352B4"/>
    <w:rsid w:val="00F35307"/>
    <w:rsid w:val="00F3552B"/>
    <w:rsid w:val="00F359EC"/>
    <w:rsid w:val="00F35EBA"/>
    <w:rsid w:val="00F3619C"/>
    <w:rsid w:val="00F36F5D"/>
    <w:rsid w:val="00F37375"/>
    <w:rsid w:val="00F375BF"/>
    <w:rsid w:val="00F37635"/>
    <w:rsid w:val="00F3765D"/>
    <w:rsid w:val="00F37F41"/>
    <w:rsid w:val="00F37F51"/>
    <w:rsid w:val="00F4012A"/>
    <w:rsid w:val="00F401E6"/>
    <w:rsid w:val="00F402E9"/>
    <w:rsid w:val="00F403E0"/>
    <w:rsid w:val="00F405B0"/>
    <w:rsid w:val="00F41043"/>
    <w:rsid w:val="00F4111F"/>
    <w:rsid w:val="00F41424"/>
    <w:rsid w:val="00F41459"/>
    <w:rsid w:val="00F41468"/>
    <w:rsid w:val="00F41507"/>
    <w:rsid w:val="00F42218"/>
    <w:rsid w:val="00F424EF"/>
    <w:rsid w:val="00F428CA"/>
    <w:rsid w:val="00F4296C"/>
    <w:rsid w:val="00F42B13"/>
    <w:rsid w:val="00F42DCC"/>
    <w:rsid w:val="00F43F38"/>
    <w:rsid w:val="00F44344"/>
    <w:rsid w:val="00F444BE"/>
    <w:rsid w:val="00F44728"/>
    <w:rsid w:val="00F447B7"/>
    <w:rsid w:val="00F44A91"/>
    <w:rsid w:val="00F44B5A"/>
    <w:rsid w:val="00F453DA"/>
    <w:rsid w:val="00F4568F"/>
    <w:rsid w:val="00F456D1"/>
    <w:rsid w:val="00F45CD3"/>
    <w:rsid w:val="00F45F60"/>
    <w:rsid w:val="00F45FEC"/>
    <w:rsid w:val="00F46160"/>
    <w:rsid w:val="00F46296"/>
    <w:rsid w:val="00F46465"/>
    <w:rsid w:val="00F4660D"/>
    <w:rsid w:val="00F46E4F"/>
    <w:rsid w:val="00F46FC5"/>
    <w:rsid w:val="00F47156"/>
    <w:rsid w:val="00F4744F"/>
    <w:rsid w:val="00F477DD"/>
    <w:rsid w:val="00F47A73"/>
    <w:rsid w:val="00F47E33"/>
    <w:rsid w:val="00F504AB"/>
    <w:rsid w:val="00F504FB"/>
    <w:rsid w:val="00F5064C"/>
    <w:rsid w:val="00F5102E"/>
    <w:rsid w:val="00F51301"/>
    <w:rsid w:val="00F518B6"/>
    <w:rsid w:val="00F51957"/>
    <w:rsid w:val="00F51A16"/>
    <w:rsid w:val="00F51BBD"/>
    <w:rsid w:val="00F5223F"/>
    <w:rsid w:val="00F5232A"/>
    <w:rsid w:val="00F524A1"/>
    <w:rsid w:val="00F52C9A"/>
    <w:rsid w:val="00F52E2B"/>
    <w:rsid w:val="00F52E4D"/>
    <w:rsid w:val="00F5384D"/>
    <w:rsid w:val="00F5388C"/>
    <w:rsid w:val="00F53C53"/>
    <w:rsid w:val="00F53DB1"/>
    <w:rsid w:val="00F544B5"/>
    <w:rsid w:val="00F54526"/>
    <w:rsid w:val="00F545EA"/>
    <w:rsid w:val="00F5480A"/>
    <w:rsid w:val="00F54B14"/>
    <w:rsid w:val="00F54CC6"/>
    <w:rsid w:val="00F557BB"/>
    <w:rsid w:val="00F55CC1"/>
    <w:rsid w:val="00F56BD3"/>
    <w:rsid w:val="00F56CD3"/>
    <w:rsid w:val="00F56CFB"/>
    <w:rsid w:val="00F56E48"/>
    <w:rsid w:val="00F570F1"/>
    <w:rsid w:val="00F573B9"/>
    <w:rsid w:val="00F616F0"/>
    <w:rsid w:val="00F61AE4"/>
    <w:rsid w:val="00F61B72"/>
    <w:rsid w:val="00F61E97"/>
    <w:rsid w:val="00F6202D"/>
    <w:rsid w:val="00F62AC9"/>
    <w:rsid w:val="00F62C3A"/>
    <w:rsid w:val="00F62D63"/>
    <w:rsid w:val="00F62F44"/>
    <w:rsid w:val="00F63202"/>
    <w:rsid w:val="00F63575"/>
    <w:rsid w:val="00F63D5C"/>
    <w:rsid w:val="00F63D85"/>
    <w:rsid w:val="00F64836"/>
    <w:rsid w:val="00F6535D"/>
    <w:rsid w:val="00F654D4"/>
    <w:rsid w:val="00F657E5"/>
    <w:rsid w:val="00F65817"/>
    <w:rsid w:val="00F65FF2"/>
    <w:rsid w:val="00F6608D"/>
    <w:rsid w:val="00F665C3"/>
    <w:rsid w:val="00F668FD"/>
    <w:rsid w:val="00F66A2C"/>
    <w:rsid w:val="00F67C19"/>
    <w:rsid w:val="00F67CCB"/>
    <w:rsid w:val="00F67FD1"/>
    <w:rsid w:val="00F701BB"/>
    <w:rsid w:val="00F70515"/>
    <w:rsid w:val="00F70A35"/>
    <w:rsid w:val="00F70CB4"/>
    <w:rsid w:val="00F70E90"/>
    <w:rsid w:val="00F71633"/>
    <w:rsid w:val="00F71A10"/>
    <w:rsid w:val="00F71CBE"/>
    <w:rsid w:val="00F71F04"/>
    <w:rsid w:val="00F720F8"/>
    <w:rsid w:val="00F721A7"/>
    <w:rsid w:val="00F72469"/>
    <w:rsid w:val="00F7274A"/>
    <w:rsid w:val="00F7277A"/>
    <w:rsid w:val="00F72E66"/>
    <w:rsid w:val="00F7383E"/>
    <w:rsid w:val="00F738AB"/>
    <w:rsid w:val="00F73A50"/>
    <w:rsid w:val="00F73C09"/>
    <w:rsid w:val="00F73D14"/>
    <w:rsid w:val="00F73F9E"/>
    <w:rsid w:val="00F7428F"/>
    <w:rsid w:val="00F74307"/>
    <w:rsid w:val="00F74B92"/>
    <w:rsid w:val="00F74F53"/>
    <w:rsid w:val="00F75100"/>
    <w:rsid w:val="00F7555A"/>
    <w:rsid w:val="00F755F9"/>
    <w:rsid w:val="00F75D82"/>
    <w:rsid w:val="00F75F12"/>
    <w:rsid w:val="00F75FAE"/>
    <w:rsid w:val="00F760A0"/>
    <w:rsid w:val="00F7622F"/>
    <w:rsid w:val="00F7681B"/>
    <w:rsid w:val="00F7694F"/>
    <w:rsid w:val="00F805E0"/>
    <w:rsid w:val="00F807FF"/>
    <w:rsid w:val="00F80C5F"/>
    <w:rsid w:val="00F80E5B"/>
    <w:rsid w:val="00F81402"/>
    <w:rsid w:val="00F81570"/>
    <w:rsid w:val="00F81852"/>
    <w:rsid w:val="00F818C8"/>
    <w:rsid w:val="00F81917"/>
    <w:rsid w:val="00F81973"/>
    <w:rsid w:val="00F81B78"/>
    <w:rsid w:val="00F81ECB"/>
    <w:rsid w:val="00F8281E"/>
    <w:rsid w:val="00F83F57"/>
    <w:rsid w:val="00F845BB"/>
    <w:rsid w:val="00F84EF3"/>
    <w:rsid w:val="00F85337"/>
    <w:rsid w:val="00F85AD0"/>
    <w:rsid w:val="00F85B5D"/>
    <w:rsid w:val="00F85C6D"/>
    <w:rsid w:val="00F85D42"/>
    <w:rsid w:val="00F85E8F"/>
    <w:rsid w:val="00F85EA7"/>
    <w:rsid w:val="00F85FA9"/>
    <w:rsid w:val="00F86144"/>
    <w:rsid w:val="00F861CA"/>
    <w:rsid w:val="00F862CD"/>
    <w:rsid w:val="00F86500"/>
    <w:rsid w:val="00F86D53"/>
    <w:rsid w:val="00F87084"/>
    <w:rsid w:val="00F87BF8"/>
    <w:rsid w:val="00F901BD"/>
    <w:rsid w:val="00F90268"/>
    <w:rsid w:val="00F90334"/>
    <w:rsid w:val="00F905C6"/>
    <w:rsid w:val="00F90936"/>
    <w:rsid w:val="00F90D5E"/>
    <w:rsid w:val="00F9144D"/>
    <w:rsid w:val="00F9191F"/>
    <w:rsid w:val="00F92203"/>
    <w:rsid w:val="00F92308"/>
    <w:rsid w:val="00F926A5"/>
    <w:rsid w:val="00F929ED"/>
    <w:rsid w:val="00F92CCD"/>
    <w:rsid w:val="00F93547"/>
    <w:rsid w:val="00F935B9"/>
    <w:rsid w:val="00F94397"/>
    <w:rsid w:val="00F94B56"/>
    <w:rsid w:val="00F94C8D"/>
    <w:rsid w:val="00F95689"/>
    <w:rsid w:val="00F95805"/>
    <w:rsid w:val="00F9609E"/>
    <w:rsid w:val="00F96384"/>
    <w:rsid w:val="00F96873"/>
    <w:rsid w:val="00F9687E"/>
    <w:rsid w:val="00F96A69"/>
    <w:rsid w:val="00F9717E"/>
    <w:rsid w:val="00F974D4"/>
    <w:rsid w:val="00FA001E"/>
    <w:rsid w:val="00FA00CC"/>
    <w:rsid w:val="00FA09DC"/>
    <w:rsid w:val="00FA0C7C"/>
    <w:rsid w:val="00FA0F27"/>
    <w:rsid w:val="00FA1570"/>
    <w:rsid w:val="00FA16AC"/>
    <w:rsid w:val="00FA17C8"/>
    <w:rsid w:val="00FA1A08"/>
    <w:rsid w:val="00FA1E14"/>
    <w:rsid w:val="00FA2045"/>
    <w:rsid w:val="00FA20E3"/>
    <w:rsid w:val="00FA219E"/>
    <w:rsid w:val="00FA2B88"/>
    <w:rsid w:val="00FA2F8B"/>
    <w:rsid w:val="00FA30C9"/>
    <w:rsid w:val="00FA342B"/>
    <w:rsid w:val="00FA4840"/>
    <w:rsid w:val="00FA4A9B"/>
    <w:rsid w:val="00FA4BA1"/>
    <w:rsid w:val="00FA4D3F"/>
    <w:rsid w:val="00FA5791"/>
    <w:rsid w:val="00FA5BA7"/>
    <w:rsid w:val="00FA5F4F"/>
    <w:rsid w:val="00FA606F"/>
    <w:rsid w:val="00FA61CD"/>
    <w:rsid w:val="00FA6D02"/>
    <w:rsid w:val="00FA6F1E"/>
    <w:rsid w:val="00FA6F92"/>
    <w:rsid w:val="00FA6FEC"/>
    <w:rsid w:val="00FA7227"/>
    <w:rsid w:val="00FA78AB"/>
    <w:rsid w:val="00FA7A20"/>
    <w:rsid w:val="00FA7B51"/>
    <w:rsid w:val="00FA7FA4"/>
    <w:rsid w:val="00FB05FD"/>
    <w:rsid w:val="00FB076A"/>
    <w:rsid w:val="00FB0C0F"/>
    <w:rsid w:val="00FB0C62"/>
    <w:rsid w:val="00FB1179"/>
    <w:rsid w:val="00FB11B3"/>
    <w:rsid w:val="00FB169D"/>
    <w:rsid w:val="00FB1B9D"/>
    <w:rsid w:val="00FB221A"/>
    <w:rsid w:val="00FB257C"/>
    <w:rsid w:val="00FB25DC"/>
    <w:rsid w:val="00FB2D78"/>
    <w:rsid w:val="00FB32A2"/>
    <w:rsid w:val="00FB33C1"/>
    <w:rsid w:val="00FB3474"/>
    <w:rsid w:val="00FB3F87"/>
    <w:rsid w:val="00FB4131"/>
    <w:rsid w:val="00FB4977"/>
    <w:rsid w:val="00FB4B5C"/>
    <w:rsid w:val="00FB4C1F"/>
    <w:rsid w:val="00FB4D67"/>
    <w:rsid w:val="00FB4DA6"/>
    <w:rsid w:val="00FB4DFD"/>
    <w:rsid w:val="00FB5554"/>
    <w:rsid w:val="00FB59B4"/>
    <w:rsid w:val="00FB64B9"/>
    <w:rsid w:val="00FB6A09"/>
    <w:rsid w:val="00FB6D9E"/>
    <w:rsid w:val="00FB6DCE"/>
    <w:rsid w:val="00FB7278"/>
    <w:rsid w:val="00FB7B50"/>
    <w:rsid w:val="00FB7EAE"/>
    <w:rsid w:val="00FB7FD1"/>
    <w:rsid w:val="00FC067E"/>
    <w:rsid w:val="00FC0BF1"/>
    <w:rsid w:val="00FC0E75"/>
    <w:rsid w:val="00FC1266"/>
    <w:rsid w:val="00FC12C6"/>
    <w:rsid w:val="00FC1BFE"/>
    <w:rsid w:val="00FC1CDC"/>
    <w:rsid w:val="00FC1D11"/>
    <w:rsid w:val="00FC2259"/>
    <w:rsid w:val="00FC2A8E"/>
    <w:rsid w:val="00FC2E40"/>
    <w:rsid w:val="00FC2F70"/>
    <w:rsid w:val="00FC37CC"/>
    <w:rsid w:val="00FC3827"/>
    <w:rsid w:val="00FC38FC"/>
    <w:rsid w:val="00FC3915"/>
    <w:rsid w:val="00FC3D38"/>
    <w:rsid w:val="00FC469B"/>
    <w:rsid w:val="00FC491D"/>
    <w:rsid w:val="00FC4BC7"/>
    <w:rsid w:val="00FC4C20"/>
    <w:rsid w:val="00FC5670"/>
    <w:rsid w:val="00FC57A8"/>
    <w:rsid w:val="00FC580E"/>
    <w:rsid w:val="00FC5A8F"/>
    <w:rsid w:val="00FC5F0D"/>
    <w:rsid w:val="00FC62A6"/>
    <w:rsid w:val="00FC662A"/>
    <w:rsid w:val="00FC670E"/>
    <w:rsid w:val="00FC67DF"/>
    <w:rsid w:val="00FC68F9"/>
    <w:rsid w:val="00FC6CBE"/>
    <w:rsid w:val="00FC6D2C"/>
    <w:rsid w:val="00FC7780"/>
    <w:rsid w:val="00FC7802"/>
    <w:rsid w:val="00FC7EFC"/>
    <w:rsid w:val="00FD0224"/>
    <w:rsid w:val="00FD03A6"/>
    <w:rsid w:val="00FD03A9"/>
    <w:rsid w:val="00FD045F"/>
    <w:rsid w:val="00FD05E0"/>
    <w:rsid w:val="00FD0708"/>
    <w:rsid w:val="00FD07A0"/>
    <w:rsid w:val="00FD0875"/>
    <w:rsid w:val="00FD0CF4"/>
    <w:rsid w:val="00FD0EA4"/>
    <w:rsid w:val="00FD109A"/>
    <w:rsid w:val="00FD1207"/>
    <w:rsid w:val="00FD12D0"/>
    <w:rsid w:val="00FD1363"/>
    <w:rsid w:val="00FD1406"/>
    <w:rsid w:val="00FD18F9"/>
    <w:rsid w:val="00FD1C03"/>
    <w:rsid w:val="00FD1D86"/>
    <w:rsid w:val="00FD221A"/>
    <w:rsid w:val="00FD25B0"/>
    <w:rsid w:val="00FD2EA9"/>
    <w:rsid w:val="00FD3132"/>
    <w:rsid w:val="00FD3789"/>
    <w:rsid w:val="00FD38DB"/>
    <w:rsid w:val="00FD392E"/>
    <w:rsid w:val="00FD3B7D"/>
    <w:rsid w:val="00FD4898"/>
    <w:rsid w:val="00FD4CF0"/>
    <w:rsid w:val="00FD4DFD"/>
    <w:rsid w:val="00FD57B1"/>
    <w:rsid w:val="00FD58E2"/>
    <w:rsid w:val="00FD5D78"/>
    <w:rsid w:val="00FD5F1C"/>
    <w:rsid w:val="00FD66DB"/>
    <w:rsid w:val="00FD6A28"/>
    <w:rsid w:val="00FD6E20"/>
    <w:rsid w:val="00FD6F04"/>
    <w:rsid w:val="00FD70C6"/>
    <w:rsid w:val="00FD76D3"/>
    <w:rsid w:val="00FE02A4"/>
    <w:rsid w:val="00FE0A8B"/>
    <w:rsid w:val="00FE1214"/>
    <w:rsid w:val="00FE13CC"/>
    <w:rsid w:val="00FE147C"/>
    <w:rsid w:val="00FE176A"/>
    <w:rsid w:val="00FE1F25"/>
    <w:rsid w:val="00FE2FB3"/>
    <w:rsid w:val="00FE32DB"/>
    <w:rsid w:val="00FE3383"/>
    <w:rsid w:val="00FE3521"/>
    <w:rsid w:val="00FE3D2F"/>
    <w:rsid w:val="00FE4491"/>
    <w:rsid w:val="00FE490B"/>
    <w:rsid w:val="00FE4BD5"/>
    <w:rsid w:val="00FE4C64"/>
    <w:rsid w:val="00FE4D1F"/>
    <w:rsid w:val="00FE53F4"/>
    <w:rsid w:val="00FE5B44"/>
    <w:rsid w:val="00FE60DE"/>
    <w:rsid w:val="00FE6473"/>
    <w:rsid w:val="00FE66C2"/>
    <w:rsid w:val="00FE66DF"/>
    <w:rsid w:val="00FE693A"/>
    <w:rsid w:val="00FE7A03"/>
    <w:rsid w:val="00FF001C"/>
    <w:rsid w:val="00FF0134"/>
    <w:rsid w:val="00FF03AB"/>
    <w:rsid w:val="00FF0610"/>
    <w:rsid w:val="00FF0651"/>
    <w:rsid w:val="00FF0A17"/>
    <w:rsid w:val="00FF0D47"/>
    <w:rsid w:val="00FF0FD6"/>
    <w:rsid w:val="00FF16C7"/>
    <w:rsid w:val="00FF1C45"/>
    <w:rsid w:val="00FF1D43"/>
    <w:rsid w:val="00FF1F0D"/>
    <w:rsid w:val="00FF2044"/>
    <w:rsid w:val="00FF210E"/>
    <w:rsid w:val="00FF21C6"/>
    <w:rsid w:val="00FF23FB"/>
    <w:rsid w:val="00FF2574"/>
    <w:rsid w:val="00FF25D6"/>
    <w:rsid w:val="00FF2796"/>
    <w:rsid w:val="00FF2B3C"/>
    <w:rsid w:val="00FF2FA6"/>
    <w:rsid w:val="00FF383B"/>
    <w:rsid w:val="00FF437A"/>
    <w:rsid w:val="00FF4565"/>
    <w:rsid w:val="00FF4E89"/>
    <w:rsid w:val="00FF5032"/>
    <w:rsid w:val="00FF527D"/>
    <w:rsid w:val="00FF53F8"/>
    <w:rsid w:val="00FF59C9"/>
    <w:rsid w:val="00FF5A3F"/>
    <w:rsid w:val="00FF5B4A"/>
    <w:rsid w:val="00FF61EC"/>
    <w:rsid w:val="00FF6A55"/>
    <w:rsid w:val="00FF6D51"/>
    <w:rsid w:val="00FF6F3B"/>
    <w:rsid w:val="00FF7020"/>
    <w:rsid w:val="00FF77D4"/>
    <w:rsid w:val="0109BEE2"/>
    <w:rsid w:val="01F85905"/>
    <w:rsid w:val="0290B085"/>
    <w:rsid w:val="0294159A"/>
    <w:rsid w:val="02BA1A18"/>
    <w:rsid w:val="032CB5E0"/>
    <w:rsid w:val="0330C98E"/>
    <w:rsid w:val="03696896"/>
    <w:rsid w:val="03748802"/>
    <w:rsid w:val="0386EE77"/>
    <w:rsid w:val="03B77BA3"/>
    <w:rsid w:val="03C4ECE5"/>
    <w:rsid w:val="03C75FAB"/>
    <w:rsid w:val="03E30C7A"/>
    <w:rsid w:val="03F8E6AC"/>
    <w:rsid w:val="0400D4F3"/>
    <w:rsid w:val="046FE34E"/>
    <w:rsid w:val="04716C1D"/>
    <w:rsid w:val="047A8058"/>
    <w:rsid w:val="05077D69"/>
    <w:rsid w:val="056275FF"/>
    <w:rsid w:val="05A2AAB1"/>
    <w:rsid w:val="0619E9BF"/>
    <w:rsid w:val="06340426"/>
    <w:rsid w:val="063EEA49"/>
    <w:rsid w:val="06C73239"/>
    <w:rsid w:val="06FB6496"/>
    <w:rsid w:val="0742BC56"/>
    <w:rsid w:val="079ABDF7"/>
    <w:rsid w:val="07AC1ECE"/>
    <w:rsid w:val="07CF8DA0"/>
    <w:rsid w:val="07EF16C6"/>
    <w:rsid w:val="0815195B"/>
    <w:rsid w:val="0846A058"/>
    <w:rsid w:val="087DA8DE"/>
    <w:rsid w:val="08E35661"/>
    <w:rsid w:val="0905456A"/>
    <w:rsid w:val="09435D48"/>
    <w:rsid w:val="0955D04D"/>
    <w:rsid w:val="098D7A7C"/>
    <w:rsid w:val="09C9E637"/>
    <w:rsid w:val="0A04E7CA"/>
    <w:rsid w:val="0A07FAE5"/>
    <w:rsid w:val="0A1197DF"/>
    <w:rsid w:val="0A2E766C"/>
    <w:rsid w:val="0AB2E45D"/>
    <w:rsid w:val="0ABD5022"/>
    <w:rsid w:val="0ADDE7D1"/>
    <w:rsid w:val="0AF4BC62"/>
    <w:rsid w:val="0BD1EE74"/>
    <w:rsid w:val="0C809006"/>
    <w:rsid w:val="0C964876"/>
    <w:rsid w:val="0C9D941A"/>
    <w:rsid w:val="0CF0FC2B"/>
    <w:rsid w:val="0D354D98"/>
    <w:rsid w:val="0DDE2C2E"/>
    <w:rsid w:val="0E041234"/>
    <w:rsid w:val="0E194314"/>
    <w:rsid w:val="0E687660"/>
    <w:rsid w:val="0E7C8A0C"/>
    <w:rsid w:val="0EC58D60"/>
    <w:rsid w:val="0F12BAF3"/>
    <w:rsid w:val="0FE6C392"/>
    <w:rsid w:val="102550BE"/>
    <w:rsid w:val="10327637"/>
    <w:rsid w:val="10552F67"/>
    <w:rsid w:val="10681509"/>
    <w:rsid w:val="10817E27"/>
    <w:rsid w:val="10D12D62"/>
    <w:rsid w:val="10D5765B"/>
    <w:rsid w:val="10F22624"/>
    <w:rsid w:val="1123D2E3"/>
    <w:rsid w:val="11ACE6C9"/>
    <w:rsid w:val="11B05097"/>
    <w:rsid w:val="11E3C956"/>
    <w:rsid w:val="11ED53D3"/>
    <w:rsid w:val="122BAEE3"/>
    <w:rsid w:val="12367E7A"/>
    <w:rsid w:val="1267C3CE"/>
    <w:rsid w:val="12A9405F"/>
    <w:rsid w:val="1337100E"/>
    <w:rsid w:val="1366F761"/>
    <w:rsid w:val="13DC9AC3"/>
    <w:rsid w:val="13FE15AB"/>
    <w:rsid w:val="140067A7"/>
    <w:rsid w:val="1444DE9F"/>
    <w:rsid w:val="14B9E5B1"/>
    <w:rsid w:val="15575FA0"/>
    <w:rsid w:val="155E9B7A"/>
    <w:rsid w:val="156FC0B2"/>
    <w:rsid w:val="16640C5A"/>
    <w:rsid w:val="16836487"/>
    <w:rsid w:val="1686E749"/>
    <w:rsid w:val="17256D95"/>
    <w:rsid w:val="17AAB207"/>
    <w:rsid w:val="17C7953E"/>
    <w:rsid w:val="17C8A366"/>
    <w:rsid w:val="17D30334"/>
    <w:rsid w:val="188D4B6F"/>
    <w:rsid w:val="189A8D1B"/>
    <w:rsid w:val="18B10C7A"/>
    <w:rsid w:val="19139B35"/>
    <w:rsid w:val="19141701"/>
    <w:rsid w:val="1978F225"/>
    <w:rsid w:val="19CB8C01"/>
    <w:rsid w:val="19D37120"/>
    <w:rsid w:val="19F7FD4E"/>
    <w:rsid w:val="1A26E586"/>
    <w:rsid w:val="1AC4FBC1"/>
    <w:rsid w:val="1B71CD4A"/>
    <w:rsid w:val="1BF6480C"/>
    <w:rsid w:val="1CCCB8C6"/>
    <w:rsid w:val="1D050166"/>
    <w:rsid w:val="1D09CCA4"/>
    <w:rsid w:val="1D55FEEF"/>
    <w:rsid w:val="1D740DDA"/>
    <w:rsid w:val="1DC74FE2"/>
    <w:rsid w:val="1E0036F6"/>
    <w:rsid w:val="1E2F3E80"/>
    <w:rsid w:val="1E4244EF"/>
    <w:rsid w:val="1E429429"/>
    <w:rsid w:val="1E4FDB23"/>
    <w:rsid w:val="1E606F2D"/>
    <w:rsid w:val="1E79E29A"/>
    <w:rsid w:val="1EB462EE"/>
    <w:rsid w:val="1EC9ECB9"/>
    <w:rsid w:val="20275CC4"/>
    <w:rsid w:val="20791912"/>
    <w:rsid w:val="2096617E"/>
    <w:rsid w:val="20C1E021"/>
    <w:rsid w:val="20DC8BD2"/>
    <w:rsid w:val="21014A80"/>
    <w:rsid w:val="211622C6"/>
    <w:rsid w:val="212DCAD8"/>
    <w:rsid w:val="2143E5DA"/>
    <w:rsid w:val="21475719"/>
    <w:rsid w:val="21683980"/>
    <w:rsid w:val="21827E8A"/>
    <w:rsid w:val="21AA788E"/>
    <w:rsid w:val="21DA671F"/>
    <w:rsid w:val="236017D0"/>
    <w:rsid w:val="236067D1"/>
    <w:rsid w:val="2398D0E8"/>
    <w:rsid w:val="23E0058D"/>
    <w:rsid w:val="23E3B1F6"/>
    <w:rsid w:val="2418FF6F"/>
    <w:rsid w:val="24623328"/>
    <w:rsid w:val="249B5290"/>
    <w:rsid w:val="258295D4"/>
    <w:rsid w:val="263DD0D3"/>
    <w:rsid w:val="2675CE37"/>
    <w:rsid w:val="26780549"/>
    <w:rsid w:val="26A5A47B"/>
    <w:rsid w:val="26B2235C"/>
    <w:rsid w:val="26C0F9F6"/>
    <w:rsid w:val="26FFA4F0"/>
    <w:rsid w:val="27066FF1"/>
    <w:rsid w:val="27258ECE"/>
    <w:rsid w:val="27293984"/>
    <w:rsid w:val="276D75D3"/>
    <w:rsid w:val="2784A006"/>
    <w:rsid w:val="27F503CB"/>
    <w:rsid w:val="28243C9E"/>
    <w:rsid w:val="28AFEC34"/>
    <w:rsid w:val="28CB0CFB"/>
    <w:rsid w:val="28CEF85C"/>
    <w:rsid w:val="28F26A1C"/>
    <w:rsid w:val="2974D605"/>
    <w:rsid w:val="299AB83B"/>
    <w:rsid w:val="29A8960D"/>
    <w:rsid w:val="29BDAA23"/>
    <w:rsid w:val="29BF0E75"/>
    <w:rsid w:val="29CC060D"/>
    <w:rsid w:val="2A08C0D8"/>
    <w:rsid w:val="2A093D62"/>
    <w:rsid w:val="2A19FACD"/>
    <w:rsid w:val="2A1B6E24"/>
    <w:rsid w:val="2A56C073"/>
    <w:rsid w:val="2A56D639"/>
    <w:rsid w:val="2B2CDBAE"/>
    <w:rsid w:val="2C20C629"/>
    <w:rsid w:val="2C40957C"/>
    <w:rsid w:val="2C791AD8"/>
    <w:rsid w:val="2C84C26F"/>
    <w:rsid w:val="2CCF19E1"/>
    <w:rsid w:val="2DDD920D"/>
    <w:rsid w:val="2DDF7057"/>
    <w:rsid w:val="2E8AA1C0"/>
    <w:rsid w:val="2EF01A80"/>
    <w:rsid w:val="2FA9AC92"/>
    <w:rsid w:val="2FC8679C"/>
    <w:rsid w:val="2FCB39D8"/>
    <w:rsid w:val="2FD82224"/>
    <w:rsid w:val="2FF595B8"/>
    <w:rsid w:val="30148A7D"/>
    <w:rsid w:val="3045A3AE"/>
    <w:rsid w:val="30715CD5"/>
    <w:rsid w:val="30BC0139"/>
    <w:rsid w:val="30E992B3"/>
    <w:rsid w:val="311482F4"/>
    <w:rsid w:val="315E925C"/>
    <w:rsid w:val="31999952"/>
    <w:rsid w:val="31A412B7"/>
    <w:rsid w:val="31EFC55A"/>
    <w:rsid w:val="320D0F05"/>
    <w:rsid w:val="321DDF6B"/>
    <w:rsid w:val="32466DAE"/>
    <w:rsid w:val="3262E2D6"/>
    <w:rsid w:val="32CD8472"/>
    <w:rsid w:val="32E8177B"/>
    <w:rsid w:val="3351B9EC"/>
    <w:rsid w:val="3394A34C"/>
    <w:rsid w:val="33D5B511"/>
    <w:rsid w:val="3403928F"/>
    <w:rsid w:val="34427D03"/>
    <w:rsid w:val="34713BA7"/>
    <w:rsid w:val="3521DC8D"/>
    <w:rsid w:val="3585BECB"/>
    <w:rsid w:val="358835E8"/>
    <w:rsid w:val="359A6393"/>
    <w:rsid w:val="35CC072D"/>
    <w:rsid w:val="35F71A3E"/>
    <w:rsid w:val="362575A4"/>
    <w:rsid w:val="362DFE1A"/>
    <w:rsid w:val="365A7216"/>
    <w:rsid w:val="36FCFD8C"/>
    <w:rsid w:val="3733975A"/>
    <w:rsid w:val="373C6F1C"/>
    <w:rsid w:val="375E3124"/>
    <w:rsid w:val="37C90E69"/>
    <w:rsid w:val="38552DE0"/>
    <w:rsid w:val="3895D06C"/>
    <w:rsid w:val="38A3F585"/>
    <w:rsid w:val="38EC62FD"/>
    <w:rsid w:val="39530AAE"/>
    <w:rsid w:val="39C50B1E"/>
    <w:rsid w:val="39E9DD6B"/>
    <w:rsid w:val="3A109150"/>
    <w:rsid w:val="3A416E82"/>
    <w:rsid w:val="3AB77F93"/>
    <w:rsid w:val="3AE6BF69"/>
    <w:rsid w:val="3B22AB99"/>
    <w:rsid w:val="3B29FD23"/>
    <w:rsid w:val="3B5B06F7"/>
    <w:rsid w:val="3BB00AFB"/>
    <w:rsid w:val="3BD06861"/>
    <w:rsid w:val="3BDFDE2F"/>
    <w:rsid w:val="3C2E19CA"/>
    <w:rsid w:val="3C803B63"/>
    <w:rsid w:val="3C86717A"/>
    <w:rsid w:val="3CC37DCB"/>
    <w:rsid w:val="3CC7E0FD"/>
    <w:rsid w:val="3D0E94C6"/>
    <w:rsid w:val="3D4ECACD"/>
    <w:rsid w:val="3D70FD46"/>
    <w:rsid w:val="3DD488AC"/>
    <w:rsid w:val="3E7C3ECF"/>
    <w:rsid w:val="3EBA9A5A"/>
    <w:rsid w:val="3ECC38ED"/>
    <w:rsid w:val="3F1060D8"/>
    <w:rsid w:val="3F4AA9FA"/>
    <w:rsid w:val="3FA80027"/>
    <w:rsid w:val="3FB2B77A"/>
    <w:rsid w:val="3FE3DCDB"/>
    <w:rsid w:val="40093F60"/>
    <w:rsid w:val="40297D24"/>
    <w:rsid w:val="405E9802"/>
    <w:rsid w:val="410D3B28"/>
    <w:rsid w:val="412E5445"/>
    <w:rsid w:val="4175315D"/>
    <w:rsid w:val="41841DFC"/>
    <w:rsid w:val="418E279C"/>
    <w:rsid w:val="41C71817"/>
    <w:rsid w:val="41E95169"/>
    <w:rsid w:val="42003043"/>
    <w:rsid w:val="4272AE84"/>
    <w:rsid w:val="4296FB76"/>
    <w:rsid w:val="42A1D2DA"/>
    <w:rsid w:val="42B8C24C"/>
    <w:rsid w:val="42CA04FA"/>
    <w:rsid w:val="432CF8B1"/>
    <w:rsid w:val="43651BF2"/>
    <w:rsid w:val="4395D749"/>
    <w:rsid w:val="43A7FD7E"/>
    <w:rsid w:val="444B9F29"/>
    <w:rsid w:val="44BD0281"/>
    <w:rsid w:val="44F35AF6"/>
    <w:rsid w:val="45400E1D"/>
    <w:rsid w:val="45545BD3"/>
    <w:rsid w:val="455C307A"/>
    <w:rsid w:val="456909D0"/>
    <w:rsid w:val="459980E6"/>
    <w:rsid w:val="45DF3154"/>
    <w:rsid w:val="45E8278F"/>
    <w:rsid w:val="4601F600"/>
    <w:rsid w:val="460DA876"/>
    <w:rsid w:val="46188EEC"/>
    <w:rsid w:val="4618E76A"/>
    <w:rsid w:val="466C4C74"/>
    <w:rsid w:val="4715F08B"/>
    <w:rsid w:val="471D6242"/>
    <w:rsid w:val="4734EC00"/>
    <w:rsid w:val="477A3D75"/>
    <w:rsid w:val="47D6E6F5"/>
    <w:rsid w:val="483A96AC"/>
    <w:rsid w:val="483AB028"/>
    <w:rsid w:val="48AF5C3C"/>
    <w:rsid w:val="48DFCFDE"/>
    <w:rsid w:val="4921EF99"/>
    <w:rsid w:val="4935B286"/>
    <w:rsid w:val="498230A6"/>
    <w:rsid w:val="49A8272F"/>
    <w:rsid w:val="49DD1280"/>
    <w:rsid w:val="4A1F6A9C"/>
    <w:rsid w:val="4A2FD40C"/>
    <w:rsid w:val="4A39C88B"/>
    <w:rsid w:val="4AA198F5"/>
    <w:rsid w:val="4AD0A288"/>
    <w:rsid w:val="4ADEBC9D"/>
    <w:rsid w:val="4AE2E7F3"/>
    <w:rsid w:val="4AE5104E"/>
    <w:rsid w:val="4B822728"/>
    <w:rsid w:val="4B899909"/>
    <w:rsid w:val="4C4069DE"/>
    <w:rsid w:val="4C4B0146"/>
    <w:rsid w:val="4C82E324"/>
    <w:rsid w:val="4C88F78F"/>
    <w:rsid w:val="4C9DD911"/>
    <w:rsid w:val="4D357E20"/>
    <w:rsid w:val="4D6B7BED"/>
    <w:rsid w:val="4E18250C"/>
    <w:rsid w:val="4EB00EFA"/>
    <w:rsid w:val="4EDB2CD3"/>
    <w:rsid w:val="4F4B09B1"/>
    <w:rsid w:val="4F5EAC65"/>
    <w:rsid w:val="4F71A84E"/>
    <w:rsid w:val="4F729A27"/>
    <w:rsid w:val="4F8FDDFD"/>
    <w:rsid w:val="4FDD931B"/>
    <w:rsid w:val="5034DB60"/>
    <w:rsid w:val="5037679D"/>
    <w:rsid w:val="5082463E"/>
    <w:rsid w:val="5090E225"/>
    <w:rsid w:val="50A61113"/>
    <w:rsid w:val="5137C3C5"/>
    <w:rsid w:val="51E8B62E"/>
    <w:rsid w:val="51EA8F3B"/>
    <w:rsid w:val="520340C3"/>
    <w:rsid w:val="5261DC83"/>
    <w:rsid w:val="526CB23E"/>
    <w:rsid w:val="52AB20FE"/>
    <w:rsid w:val="52DA8C09"/>
    <w:rsid w:val="5302D9B6"/>
    <w:rsid w:val="5312F405"/>
    <w:rsid w:val="5325FA07"/>
    <w:rsid w:val="532FA21F"/>
    <w:rsid w:val="53ACE514"/>
    <w:rsid w:val="53DDD662"/>
    <w:rsid w:val="544C7D9F"/>
    <w:rsid w:val="54638103"/>
    <w:rsid w:val="549AFF5B"/>
    <w:rsid w:val="5508A116"/>
    <w:rsid w:val="5572B035"/>
    <w:rsid w:val="5585DE83"/>
    <w:rsid w:val="5598992E"/>
    <w:rsid w:val="55D134A0"/>
    <w:rsid w:val="561C1418"/>
    <w:rsid w:val="5696BA13"/>
    <w:rsid w:val="56AC91FE"/>
    <w:rsid w:val="56FBDCC2"/>
    <w:rsid w:val="5798746A"/>
    <w:rsid w:val="57A5731D"/>
    <w:rsid w:val="57AA818C"/>
    <w:rsid w:val="57EFCB63"/>
    <w:rsid w:val="583C0B1D"/>
    <w:rsid w:val="5850641D"/>
    <w:rsid w:val="5879C49F"/>
    <w:rsid w:val="58DFB4B8"/>
    <w:rsid w:val="58E3F078"/>
    <w:rsid w:val="591782C0"/>
    <w:rsid w:val="5927822E"/>
    <w:rsid w:val="59483CFD"/>
    <w:rsid w:val="5958A3BA"/>
    <w:rsid w:val="5995B8E6"/>
    <w:rsid w:val="59B31173"/>
    <w:rsid w:val="59F87146"/>
    <w:rsid w:val="5A047684"/>
    <w:rsid w:val="5A132B27"/>
    <w:rsid w:val="5A3CD158"/>
    <w:rsid w:val="5A41CA97"/>
    <w:rsid w:val="5A59E0C9"/>
    <w:rsid w:val="5ACE3F07"/>
    <w:rsid w:val="5AD576BF"/>
    <w:rsid w:val="5AF14FA1"/>
    <w:rsid w:val="5B45B816"/>
    <w:rsid w:val="5C5E84A7"/>
    <w:rsid w:val="5C9B722C"/>
    <w:rsid w:val="5CF2AFA4"/>
    <w:rsid w:val="5D3710AD"/>
    <w:rsid w:val="5D37A82D"/>
    <w:rsid w:val="5D619E11"/>
    <w:rsid w:val="5DE01C74"/>
    <w:rsid w:val="5E10F882"/>
    <w:rsid w:val="5E25B024"/>
    <w:rsid w:val="5EA21A45"/>
    <w:rsid w:val="5ED92743"/>
    <w:rsid w:val="5EF1F78F"/>
    <w:rsid w:val="5F089689"/>
    <w:rsid w:val="5F1D9225"/>
    <w:rsid w:val="5F293C20"/>
    <w:rsid w:val="5F31E982"/>
    <w:rsid w:val="5F5D69F4"/>
    <w:rsid w:val="5F6400D0"/>
    <w:rsid w:val="5F7AFFE2"/>
    <w:rsid w:val="5FC4EC4B"/>
    <w:rsid w:val="607D6EA7"/>
    <w:rsid w:val="6098DD27"/>
    <w:rsid w:val="60EAD28A"/>
    <w:rsid w:val="60F69105"/>
    <w:rsid w:val="6163F705"/>
    <w:rsid w:val="6294B723"/>
    <w:rsid w:val="62BFA4CF"/>
    <w:rsid w:val="630F2212"/>
    <w:rsid w:val="632E043A"/>
    <w:rsid w:val="633E539E"/>
    <w:rsid w:val="63820021"/>
    <w:rsid w:val="6397F551"/>
    <w:rsid w:val="63A5F9E1"/>
    <w:rsid w:val="63ED6281"/>
    <w:rsid w:val="63FD0CC0"/>
    <w:rsid w:val="64989C94"/>
    <w:rsid w:val="657180DB"/>
    <w:rsid w:val="65B48A09"/>
    <w:rsid w:val="65B59890"/>
    <w:rsid w:val="65FD9FF7"/>
    <w:rsid w:val="66081905"/>
    <w:rsid w:val="664A87A0"/>
    <w:rsid w:val="66711897"/>
    <w:rsid w:val="66F58B1E"/>
    <w:rsid w:val="671E35F1"/>
    <w:rsid w:val="67386D25"/>
    <w:rsid w:val="675FB95D"/>
    <w:rsid w:val="67688F2A"/>
    <w:rsid w:val="67BD032C"/>
    <w:rsid w:val="680F4A8A"/>
    <w:rsid w:val="68A5EA8B"/>
    <w:rsid w:val="68B409A6"/>
    <w:rsid w:val="698F44EB"/>
    <w:rsid w:val="699997D9"/>
    <w:rsid w:val="69D052BB"/>
    <w:rsid w:val="6A445A61"/>
    <w:rsid w:val="6A5B855B"/>
    <w:rsid w:val="6ACCCD36"/>
    <w:rsid w:val="6AE1C3E2"/>
    <w:rsid w:val="6AE4B99E"/>
    <w:rsid w:val="6B33FBE9"/>
    <w:rsid w:val="6BE3041A"/>
    <w:rsid w:val="6C8BC5DC"/>
    <w:rsid w:val="6CA43E38"/>
    <w:rsid w:val="6CDBE9A3"/>
    <w:rsid w:val="6D4A8B72"/>
    <w:rsid w:val="6D515714"/>
    <w:rsid w:val="6D673A21"/>
    <w:rsid w:val="6D9EAA45"/>
    <w:rsid w:val="6DD0AD72"/>
    <w:rsid w:val="6E58F288"/>
    <w:rsid w:val="6FE91CF2"/>
    <w:rsid w:val="6FF53C8A"/>
    <w:rsid w:val="703DD096"/>
    <w:rsid w:val="703FA035"/>
    <w:rsid w:val="706BEB76"/>
    <w:rsid w:val="70778F42"/>
    <w:rsid w:val="70A7C096"/>
    <w:rsid w:val="70E2FBD1"/>
    <w:rsid w:val="712155B7"/>
    <w:rsid w:val="712B1194"/>
    <w:rsid w:val="716FE455"/>
    <w:rsid w:val="71790C1B"/>
    <w:rsid w:val="718E659C"/>
    <w:rsid w:val="7194F12C"/>
    <w:rsid w:val="719CBEBB"/>
    <w:rsid w:val="71A7656F"/>
    <w:rsid w:val="72490DD8"/>
    <w:rsid w:val="7264C988"/>
    <w:rsid w:val="727DB7A5"/>
    <w:rsid w:val="728AE1A1"/>
    <w:rsid w:val="72D40692"/>
    <w:rsid w:val="72DADF42"/>
    <w:rsid w:val="7318FF23"/>
    <w:rsid w:val="73783AD9"/>
    <w:rsid w:val="738F8509"/>
    <w:rsid w:val="73B46507"/>
    <w:rsid w:val="73DF22E9"/>
    <w:rsid w:val="73F87787"/>
    <w:rsid w:val="74196286"/>
    <w:rsid w:val="74CE04FD"/>
    <w:rsid w:val="74EB8C66"/>
    <w:rsid w:val="753305C0"/>
    <w:rsid w:val="755BA637"/>
    <w:rsid w:val="756150E4"/>
    <w:rsid w:val="75B8D024"/>
    <w:rsid w:val="76251C32"/>
    <w:rsid w:val="766904CE"/>
    <w:rsid w:val="76CF1643"/>
    <w:rsid w:val="7757677B"/>
    <w:rsid w:val="77BB0430"/>
    <w:rsid w:val="77C18F40"/>
    <w:rsid w:val="78496C18"/>
    <w:rsid w:val="78B6E4F6"/>
    <w:rsid w:val="78F02C09"/>
    <w:rsid w:val="78FDB68C"/>
    <w:rsid w:val="792BF0E1"/>
    <w:rsid w:val="799BF1CD"/>
    <w:rsid w:val="7A181013"/>
    <w:rsid w:val="7A22152D"/>
    <w:rsid w:val="7A343D7F"/>
    <w:rsid w:val="7A639D17"/>
    <w:rsid w:val="7B9B4D23"/>
    <w:rsid w:val="7BD17113"/>
    <w:rsid w:val="7C099FF1"/>
    <w:rsid w:val="7C5B3E52"/>
    <w:rsid w:val="7CA28ED6"/>
    <w:rsid w:val="7CAAE767"/>
    <w:rsid w:val="7CE0272F"/>
    <w:rsid w:val="7CE109FB"/>
    <w:rsid w:val="7CF61237"/>
    <w:rsid w:val="7D50C174"/>
    <w:rsid w:val="7DCDF561"/>
    <w:rsid w:val="7E2FEDFD"/>
    <w:rsid w:val="7E607C92"/>
    <w:rsid w:val="7E690D2E"/>
    <w:rsid w:val="7E94DCAF"/>
    <w:rsid w:val="7E9A1DE1"/>
    <w:rsid w:val="7EBF2EED"/>
    <w:rsid w:val="7EF41A18"/>
    <w:rsid w:val="7F50A617"/>
    <w:rsid w:val="7F79C623"/>
    <w:rsid w:val="7FFB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B375AF"/>
  <w15:chartTrackingRefBased/>
  <w15:docId w15:val="{C6B913B0-A014-40AA-9726-B148F1AE2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 w:qFormat="1"/>
    <w:lsdException w:name="heading 7" w:uiPriority="9"/>
    <w:lsdException w:name="heading 8" w:uiPriority="9"/>
    <w:lsdException w:name="heading 9" w:uiPriority="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35" w:qFormat="1"/>
    <w:lsdException w:name="table of figures" w:uiPriority="99"/>
    <w:lsdException w:name="footnote reference" w:uiPriority="99" w:qFormat="1"/>
    <w:lsdException w:name="annotation reference" w:uiPriority="99"/>
    <w:lsdException w:name="page number" w:uiPriority="99"/>
    <w:lsdException w:name="Title" w:uiPriority="10" w:qFormat="1"/>
    <w:lsdException w:name="Hyperlink" w:uiPriority="99"/>
    <w:lsdException w:name="Strong" w:uiPriority="22" w:qFormat="1"/>
    <w:lsdException w:name="Document Map" w:uiPriority="99"/>
    <w:lsdException w:name="Normal (Web)" w:uiPriority="99"/>
    <w:lsdException w:name="HTML Keyboard" w:semiHidden="1" w:unhideWhenUsed="1"/>
    <w:lsdException w:name="HTML Preformatted" w:semiHidden="1" w:uiPriority="99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CA3E21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Texto"/>
    <w:link w:val="Ttulo1Char"/>
    <w:uiPriority w:val="9"/>
    <w:qFormat/>
    <w:rsid w:val="00237D1E"/>
    <w:pPr>
      <w:keepNext/>
      <w:keepLines/>
      <w:numPr>
        <w:numId w:val="1"/>
      </w:numPr>
      <w:spacing w:before="240" w:after="240"/>
      <w:ind w:left="0" w:firstLine="0"/>
      <w:contextualSpacing/>
      <w:outlineLvl w:val="0"/>
    </w:pPr>
    <w:rPr>
      <w:b/>
      <w:bCs/>
      <w:caps/>
      <w:sz w:val="28"/>
      <w:szCs w:val="28"/>
      <w:lang w:val="x-none"/>
    </w:rPr>
  </w:style>
  <w:style w:type="paragraph" w:styleId="Ttulo2">
    <w:name w:val="heading 2"/>
    <w:basedOn w:val="Normal"/>
    <w:next w:val="Texto"/>
    <w:link w:val="Ttulo2Char"/>
    <w:uiPriority w:val="9"/>
    <w:qFormat/>
    <w:rsid w:val="00237D1E"/>
    <w:pPr>
      <w:keepNext/>
      <w:keepLines/>
      <w:numPr>
        <w:ilvl w:val="1"/>
        <w:numId w:val="1"/>
      </w:numPr>
      <w:spacing w:before="240" w:after="240" w:line="360" w:lineRule="auto"/>
      <w:ind w:left="0" w:firstLine="0"/>
      <w:jc w:val="both"/>
      <w:outlineLvl w:val="1"/>
    </w:pPr>
    <w:rPr>
      <w:bCs/>
      <w:szCs w:val="26"/>
    </w:rPr>
  </w:style>
  <w:style w:type="paragraph" w:styleId="Ttulo3">
    <w:name w:val="heading 3"/>
    <w:basedOn w:val="Normal"/>
    <w:next w:val="Texto"/>
    <w:link w:val="Ttulo3Char"/>
    <w:autoRedefine/>
    <w:uiPriority w:val="9"/>
    <w:qFormat/>
    <w:rsid w:val="00FD57B1"/>
    <w:pPr>
      <w:keepNext/>
      <w:keepLines/>
      <w:numPr>
        <w:ilvl w:val="2"/>
        <w:numId w:val="1"/>
      </w:numPr>
      <w:spacing w:before="240" w:after="240" w:line="360" w:lineRule="auto"/>
      <w:ind w:left="567" w:firstLine="0"/>
      <w:jc w:val="both"/>
      <w:outlineLvl w:val="2"/>
    </w:pPr>
    <w:rPr>
      <w:rFonts w:eastAsiaTheme="minorHAnsi"/>
      <w:bCs/>
      <w:szCs w:val="22"/>
      <w:shd w:val="clear" w:color="auto" w:fill="FFFFFF"/>
    </w:rPr>
  </w:style>
  <w:style w:type="paragraph" w:styleId="Ttulo4">
    <w:name w:val="heading 4"/>
    <w:basedOn w:val="Normal"/>
    <w:next w:val="Texto"/>
    <w:link w:val="Ttulo4Char"/>
    <w:uiPriority w:val="9"/>
    <w:qFormat/>
    <w:rsid w:val="005C7274"/>
    <w:pPr>
      <w:keepNext/>
      <w:keepLines/>
      <w:numPr>
        <w:ilvl w:val="3"/>
        <w:numId w:val="1"/>
      </w:numPr>
      <w:spacing w:before="240" w:after="240"/>
      <w:ind w:left="0" w:firstLine="0"/>
      <w:outlineLvl w:val="3"/>
    </w:pPr>
    <w:rPr>
      <w:bCs/>
      <w:i/>
      <w:iCs/>
      <w:u w:val="single"/>
    </w:rPr>
  </w:style>
  <w:style w:type="paragraph" w:styleId="Ttulo5">
    <w:name w:val="heading 5"/>
    <w:aliases w:val="ANEXOS"/>
    <w:basedOn w:val="Normal"/>
    <w:next w:val="Normal"/>
    <w:link w:val="Ttulo5Char"/>
    <w:uiPriority w:val="9"/>
    <w:rsid w:val="00CE01ED"/>
    <w:pPr>
      <w:keepNext/>
      <w:keepLines/>
      <w:spacing w:before="200"/>
      <w:outlineLvl w:val="4"/>
    </w:pPr>
    <w:rPr>
      <w:b/>
      <w:caps/>
      <w:color w:val="243F60"/>
    </w:rPr>
  </w:style>
  <w:style w:type="paragraph" w:styleId="Ttulo6">
    <w:name w:val="heading 6"/>
    <w:basedOn w:val="Normal"/>
    <w:next w:val="Normal"/>
    <w:link w:val="Ttulo6Char"/>
    <w:uiPriority w:val="9"/>
    <w:qFormat/>
    <w:rsid w:val="00A474EC"/>
    <w:pPr>
      <w:keepNext/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rsid w:val="00A474EC"/>
    <w:pPr>
      <w:keepNext/>
      <w:keepLines/>
      <w:numPr>
        <w:ilvl w:val="6"/>
        <w:numId w:val="1"/>
      </w:numPr>
      <w:spacing w:before="200"/>
      <w:outlineLvl w:val="6"/>
    </w:pPr>
    <w:rPr>
      <w:rFonts w:ascii="Cambria" w:hAnsi="Cambria"/>
      <w:i/>
      <w:iCs/>
      <w:color w:val="404040"/>
      <w:szCs w:val="20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rsid w:val="00A474EC"/>
    <w:pPr>
      <w:keepNext/>
      <w:keepLines/>
      <w:numPr>
        <w:ilvl w:val="7"/>
        <w:numId w:val="1"/>
      </w:numPr>
      <w:spacing w:before="200"/>
      <w:outlineLvl w:val="7"/>
    </w:pPr>
    <w:rPr>
      <w:rFonts w:ascii="Cambria" w:hAnsi="Cambria"/>
      <w:color w:val="404040"/>
      <w:sz w:val="20"/>
      <w:szCs w:val="20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"/>
    <w:rsid w:val="00A474EC"/>
    <w:pPr>
      <w:keepNext/>
      <w:keepLines/>
      <w:numPr>
        <w:ilvl w:val="8"/>
        <w:numId w:val="1"/>
      </w:numPr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pa-Folhaderosto">
    <w:name w:val="Capa-Folha de rosto"/>
    <w:basedOn w:val="Normal"/>
    <w:rsid w:val="00D75A42"/>
  </w:style>
  <w:style w:type="paragraph" w:customStyle="1" w:styleId="Naturezadotrabalho">
    <w:name w:val="Natureza do trabalho"/>
    <w:basedOn w:val="Normal"/>
    <w:rsid w:val="0098082C"/>
    <w:pPr>
      <w:ind w:left="4536"/>
      <w:jc w:val="both"/>
    </w:pPr>
    <w:rPr>
      <w:sz w:val="20"/>
    </w:rPr>
  </w:style>
  <w:style w:type="paragraph" w:customStyle="1" w:styleId="FolhaAprov-NaturezaTrabalho">
    <w:name w:val="Folha Aprov-Natureza Trabalho"/>
    <w:basedOn w:val="Normal"/>
    <w:rsid w:val="00FD58E2"/>
    <w:pPr>
      <w:jc w:val="both"/>
    </w:pPr>
  </w:style>
  <w:style w:type="paragraph" w:customStyle="1" w:styleId="FolhaAprov-BancaExaminadora">
    <w:name w:val="Folha Aprov-Banca Examinadora"/>
    <w:basedOn w:val="Normal"/>
    <w:rsid w:val="00D22D5C"/>
  </w:style>
  <w:style w:type="paragraph" w:customStyle="1" w:styleId="Dedicatria-Epigrafe">
    <w:name w:val="Dedicatória-Epigrafe"/>
    <w:basedOn w:val="Normal"/>
    <w:rsid w:val="00560122"/>
    <w:pPr>
      <w:ind w:left="4536"/>
      <w:jc w:val="right"/>
    </w:pPr>
  </w:style>
  <w:style w:type="paragraph" w:customStyle="1" w:styleId="Ttulopr-textual">
    <w:name w:val="Título pré-textual"/>
    <w:basedOn w:val="Texto"/>
    <w:next w:val="Texto"/>
    <w:qFormat/>
    <w:rsid w:val="008B7C48"/>
    <w:pPr>
      <w:ind w:firstLine="0"/>
      <w:jc w:val="left"/>
    </w:pPr>
    <w:rPr>
      <w:b/>
      <w:caps/>
    </w:rPr>
  </w:style>
  <w:style w:type="paragraph" w:customStyle="1" w:styleId="Texto">
    <w:name w:val="Texto"/>
    <w:basedOn w:val="Normal"/>
    <w:rsid w:val="005109B6"/>
    <w:pPr>
      <w:ind w:firstLine="851"/>
      <w:jc w:val="both"/>
    </w:pPr>
  </w:style>
  <w:style w:type="paragraph" w:customStyle="1" w:styleId="Resumo">
    <w:name w:val="Resumo"/>
    <w:basedOn w:val="Normal"/>
    <w:rsid w:val="00C52232"/>
    <w:pPr>
      <w:ind w:firstLine="851"/>
      <w:jc w:val="both"/>
    </w:pPr>
  </w:style>
  <w:style w:type="table" w:styleId="Tabelacomgrade">
    <w:name w:val="Table Grid"/>
    <w:basedOn w:val="Tabelanormal"/>
    <w:uiPriority w:val="39"/>
    <w:rsid w:val="002564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CC2015"/>
    <w:rPr>
      <w:rFonts w:ascii="Tahoma" w:hAnsi="Tahoma"/>
      <w:sz w:val="16"/>
      <w:szCs w:val="16"/>
      <w:lang w:val="x-none" w:eastAsia="x-none"/>
    </w:rPr>
  </w:style>
  <w:style w:type="character" w:customStyle="1" w:styleId="MapadoDocumentoChar">
    <w:name w:val="Mapa do Documento Char"/>
    <w:link w:val="MapadoDocumento"/>
    <w:uiPriority w:val="99"/>
    <w:semiHidden/>
    <w:rsid w:val="00CC201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9687E"/>
    <w:pPr>
      <w:tabs>
        <w:tab w:val="center" w:pos="4252"/>
        <w:tab w:val="right" w:pos="8504"/>
      </w:tabs>
    </w:pPr>
    <w:rPr>
      <w:szCs w:val="20"/>
      <w:lang w:val="x-none" w:eastAsia="x-none"/>
    </w:rPr>
  </w:style>
  <w:style w:type="character" w:customStyle="1" w:styleId="CabealhoChar">
    <w:name w:val="Cabeçalho Char"/>
    <w:link w:val="Cabealho"/>
    <w:uiPriority w:val="99"/>
    <w:rsid w:val="00F9687E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F9687E"/>
    <w:pPr>
      <w:tabs>
        <w:tab w:val="center" w:pos="4252"/>
        <w:tab w:val="right" w:pos="8504"/>
      </w:tabs>
    </w:pPr>
    <w:rPr>
      <w:szCs w:val="20"/>
      <w:lang w:val="x-none" w:eastAsia="x-none"/>
    </w:rPr>
  </w:style>
  <w:style w:type="character" w:customStyle="1" w:styleId="RodapChar">
    <w:name w:val="Rodapé Char"/>
    <w:link w:val="Rodap"/>
    <w:uiPriority w:val="99"/>
    <w:rsid w:val="00F9687E"/>
    <w:rPr>
      <w:rFonts w:ascii="Arial" w:hAnsi="Arial"/>
      <w:sz w:val="24"/>
    </w:rPr>
  </w:style>
  <w:style w:type="character" w:customStyle="1" w:styleId="Ttulo1Char">
    <w:name w:val="Título 1 Char"/>
    <w:link w:val="Ttulo1"/>
    <w:uiPriority w:val="9"/>
    <w:rsid w:val="00237D1E"/>
    <w:rPr>
      <w:rFonts w:ascii="Times New Roman" w:eastAsia="Times New Roman" w:hAnsi="Times New Roman"/>
      <w:b/>
      <w:bCs/>
      <w:caps/>
      <w:sz w:val="28"/>
      <w:szCs w:val="28"/>
      <w:lang w:val="x-none"/>
    </w:rPr>
  </w:style>
  <w:style w:type="character" w:customStyle="1" w:styleId="Ttulo2Char">
    <w:name w:val="Título 2 Char"/>
    <w:link w:val="Ttulo2"/>
    <w:uiPriority w:val="9"/>
    <w:rsid w:val="00237D1E"/>
    <w:rPr>
      <w:rFonts w:ascii="Times New Roman" w:eastAsia="Times New Roman" w:hAnsi="Times New Roman"/>
      <w:bCs/>
      <w:sz w:val="24"/>
      <w:szCs w:val="26"/>
    </w:rPr>
  </w:style>
  <w:style w:type="character" w:customStyle="1" w:styleId="Ttulo3Char">
    <w:name w:val="Título 3 Char"/>
    <w:link w:val="Ttulo3"/>
    <w:uiPriority w:val="9"/>
    <w:rsid w:val="00FD57B1"/>
    <w:rPr>
      <w:rFonts w:ascii="Times New Roman" w:eastAsiaTheme="minorHAnsi" w:hAnsi="Times New Roman"/>
      <w:bCs/>
      <w:sz w:val="24"/>
      <w:szCs w:val="22"/>
    </w:rPr>
  </w:style>
  <w:style w:type="character" w:customStyle="1" w:styleId="Ttulo4Char">
    <w:name w:val="Título 4 Char"/>
    <w:link w:val="Ttulo4"/>
    <w:uiPriority w:val="9"/>
    <w:rsid w:val="005C7274"/>
    <w:rPr>
      <w:rFonts w:ascii="Times New Roman" w:eastAsia="Times New Roman" w:hAnsi="Times New Roman"/>
      <w:bCs/>
      <w:i/>
      <w:iCs/>
      <w:sz w:val="24"/>
      <w:szCs w:val="24"/>
      <w:u w:val="single"/>
    </w:rPr>
  </w:style>
  <w:style w:type="character" w:customStyle="1" w:styleId="Ttulo5Char">
    <w:name w:val="Título 5 Char"/>
    <w:aliases w:val="ANEXOS Char"/>
    <w:link w:val="Ttulo5"/>
    <w:uiPriority w:val="9"/>
    <w:rsid w:val="00CE01ED"/>
    <w:rPr>
      <w:rFonts w:ascii="Arial" w:hAnsi="Arial"/>
      <w:b/>
      <w:caps/>
      <w:color w:val="243F60"/>
      <w:sz w:val="24"/>
      <w:szCs w:val="24"/>
      <w:lang w:val="pt-BR" w:eastAsia="en-US" w:bidi="ar-SA"/>
    </w:rPr>
  </w:style>
  <w:style w:type="character" w:customStyle="1" w:styleId="Ttulo6Char">
    <w:name w:val="Título 6 Char"/>
    <w:link w:val="Ttulo6"/>
    <w:uiPriority w:val="9"/>
    <w:rsid w:val="00A474EC"/>
    <w:rPr>
      <w:rFonts w:ascii="Cambria" w:eastAsia="Times New Roman" w:hAnsi="Cambria"/>
      <w:i/>
      <w:iCs/>
      <w:color w:val="243F60"/>
      <w:sz w:val="24"/>
      <w:lang w:val="x-none" w:eastAsia="x-none"/>
    </w:rPr>
  </w:style>
  <w:style w:type="character" w:customStyle="1" w:styleId="Ttulo7Char">
    <w:name w:val="Título 7 Char"/>
    <w:link w:val="Ttulo7"/>
    <w:uiPriority w:val="9"/>
    <w:rsid w:val="00A474EC"/>
    <w:rPr>
      <w:rFonts w:ascii="Cambria" w:eastAsia="Times New Roman" w:hAnsi="Cambria"/>
      <w:i/>
      <w:iCs/>
      <w:color w:val="404040"/>
      <w:sz w:val="24"/>
      <w:lang w:val="x-none" w:eastAsia="x-none"/>
    </w:rPr>
  </w:style>
  <w:style w:type="character" w:customStyle="1" w:styleId="Ttulo8Char">
    <w:name w:val="Título 8 Char"/>
    <w:link w:val="Ttulo8"/>
    <w:uiPriority w:val="9"/>
    <w:rsid w:val="00A474EC"/>
    <w:rPr>
      <w:rFonts w:ascii="Cambria" w:eastAsia="Times New Roman" w:hAnsi="Cambria"/>
      <w:color w:val="404040"/>
      <w:lang w:val="x-none" w:eastAsia="x-none"/>
    </w:rPr>
  </w:style>
  <w:style w:type="character" w:customStyle="1" w:styleId="Ttulo9Char">
    <w:name w:val="Título 9 Char"/>
    <w:link w:val="Ttulo9"/>
    <w:uiPriority w:val="9"/>
    <w:rsid w:val="00A474EC"/>
    <w:rPr>
      <w:rFonts w:ascii="Cambria" w:eastAsia="Times New Roman" w:hAnsi="Cambria"/>
      <w:i/>
      <w:iCs/>
      <w:color w:val="404040"/>
      <w:lang w:val="x-none" w:eastAsia="x-none"/>
    </w:rPr>
  </w:style>
  <w:style w:type="paragraph" w:customStyle="1" w:styleId="Ttulops-textual">
    <w:name w:val="Título pós-textual"/>
    <w:basedOn w:val="Ttulo1"/>
    <w:next w:val="Texto"/>
    <w:qFormat/>
    <w:rsid w:val="00F93547"/>
    <w:pPr>
      <w:numPr>
        <w:numId w:val="5"/>
      </w:numPr>
      <w:tabs>
        <w:tab w:val="clear" w:pos="432"/>
      </w:tabs>
      <w:spacing w:after="200"/>
      <w:ind w:left="0" w:firstLine="0"/>
      <w:jc w:val="center"/>
    </w:pPr>
  </w:style>
  <w:style w:type="paragraph" w:customStyle="1" w:styleId="Apndice">
    <w:name w:val="Apêndice"/>
    <w:basedOn w:val="Normal"/>
    <w:next w:val="Texto"/>
    <w:rsid w:val="0091374D"/>
    <w:pPr>
      <w:numPr>
        <w:numId w:val="2"/>
      </w:numPr>
      <w:spacing w:after="600"/>
    </w:pPr>
    <w:rPr>
      <w:b/>
      <w:caps/>
    </w:rPr>
  </w:style>
  <w:style w:type="paragraph" w:customStyle="1" w:styleId="Anexo">
    <w:name w:val="Anexo"/>
    <w:basedOn w:val="Normal"/>
    <w:next w:val="Texto"/>
    <w:rsid w:val="001E3DDF"/>
    <w:pPr>
      <w:numPr>
        <w:numId w:val="3"/>
      </w:numPr>
      <w:spacing w:after="600"/>
    </w:pPr>
    <w:rPr>
      <w:b/>
      <w:caps/>
    </w:rPr>
  </w:style>
  <w:style w:type="paragraph" w:styleId="Sumrio1">
    <w:name w:val="toc 1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b/>
      <w:caps/>
      <w:sz w:val="22"/>
    </w:rPr>
  </w:style>
  <w:style w:type="paragraph" w:styleId="Sumrio2">
    <w:name w:val="toc 2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sz w:val="22"/>
    </w:rPr>
  </w:style>
  <w:style w:type="paragraph" w:styleId="Sumrio3">
    <w:name w:val="toc 3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sz w:val="22"/>
    </w:rPr>
  </w:style>
  <w:style w:type="paragraph" w:styleId="Sumrio4">
    <w:name w:val="toc 4"/>
    <w:basedOn w:val="Normal"/>
    <w:next w:val="Normal"/>
    <w:link w:val="Sumrio4Char"/>
    <w:uiPriority w:val="39"/>
    <w:unhideWhenUsed/>
    <w:rsid w:val="00852343"/>
    <w:pPr>
      <w:tabs>
        <w:tab w:val="left" w:pos="851"/>
        <w:tab w:val="right" w:leader="dot" w:pos="9061"/>
      </w:tabs>
    </w:pPr>
  </w:style>
  <w:style w:type="character" w:styleId="Hyperlink">
    <w:name w:val="Hyperlink"/>
    <w:uiPriority w:val="99"/>
    <w:unhideWhenUsed/>
    <w:rsid w:val="00807ABE"/>
    <w:rPr>
      <w:color w:val="0000FF"/>
      <w:u w:val="single"/>
    </w:rPr>
  </w:style>
  <w:style w:type="paragraph" w:styleId="CabealhodoSumrio">
    <w:name w:val="TOC Heading"/>
    <w:basedOn w:val="Ttulo1"/>
    <w:next w:val="Normal"/>
    <w:uiPriority w:val="39"/>
    <w:qFormat/>
    <w:rsid w:val="00F93547"/>
    <w:pPr>
      <w:numPr>
        <w:numId w:val="0"/>
      </w:numPr>
      <w:spacing w:after="0"/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E5EF7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E5EF7"/>
    <w:rPr>
      <w:rFonts w:ascii="Tahoma" w:hAnsi="Tahoma" w:cs="Tahoma"/>
      <w:sz w:val="16"/>
      <w:szCs w:val="16"/>
    </w:rPr>
  </w:style>
  <w:style w:type="paragraph" w:customStyle="1" w:styleId="Citaolonga">
    <w:name w:val="Citação longa"/>
    <w:basedOn w:val="Normal"/>
    <w:next w:val="Texto"/>
    <w:rsid w:val="00D75A42"/>
    <w:pPr>
      <w:keepLines/>
      <w:spacing w:before="360" w:after="480"/>
      <w:ind w:left="2268"/>
      <w:jc w:val="both"/>
    </w:pPr>
    <w:rPr>
      <w:sz w:val="20"/>
    </w:rPr>
  </w:style>
  <w:style w:type="paragraph" w:styleId="Sumrio5">
    <w:name w:val="toc 5"/>
    <w:basedOn w:val="Normal"/>
    <w:next w:val="Normal"/>
    <w:autoRedefine/>
    <w:uiPriority w:val="39"/>
    <w:unhideWhenUsed/>
    <w:rsid w:val="00B53166"/>
    <w:pPr>
      <w:tabs>
        <w:tab w:val="left" w:pos="1701"/>
        <w:tab w:val="right" w:leader="dot" w:pos="9061"/>
      </w:tabs>
    </w:pPr>
    <w:rPr>
      <w:b/>
      <w:caps/>
    </w:rPr>
  </w:style>
  <w:style w:type="paragraph" w:styleId="Sumrio6">
    <w:name w:val="toc 6"/>
    <w:basedOn w:val="Normal"/>
    <w:next w:val="Normal"/>
    <w:autoRedefine/>
    <w:uiPriority w:val="39"/>
    <w:unhideWhenUsed/>
    <w:rsid w:val="00B53166"/>
    <w:pPr>
      <w:tabs>
        <w:tab w:val="left" w:pos="1276"/>
        <w:tab w:val="right" w:leader="dot" w:pos="9061"/>
      </w:tabs>
    </w:pPr>
    <w:rPr>
      <w:b/>
      <w:caps/>
    </w:rPr>
  </w:style>
  <w:style w:type="paragraph" w:customStyle="1" w:styleId="CitaoExtra-Longa-Inicio">
    <w:name w:val="Citação Extra-Longa-Inicio"/>
    <w:basedOn w:val="Normal"/>
    <w:next w:val="CitaoExtra-Longa-Meio"/>
    <w:rsid w:val="00A131C6"/>
    <w:pPr>
      <w:spacing w:before="600"/>
      <w:ind w:left="2268"/>
      <w:jc w:val="both"/>
    </w:pPr>
    <w:rPr>
      <w:sz w:val="20"/>
    </w:rPr>
  </w:style>
  <w:style w:type="paragraph" w:customStyle="1" w:styleId="CitaoExtra-Longa-Meio">
    <w:name w:val="Citação Extra-Longa-Meio"/>
    <w:basedOn w:val="Normal"/>
    <w:rsid w:val="0040653F"/>
    <w:pPr>
      <w:ind w:left="2268"/>
      <w:jc w:val="both"/>
    </w:pPr>
    <w:rPr>
      <w:sz w:val="20"/>
    </w:rPr>
  </w:style>
  <w:style w:type="paragraph" w:customStyle="1" w:styleId="CitaoExtra-Longa-Fim">
    <w:name w:val="Citação Extra-Longa-Fim"/>
    <w:basedOn w:val="Normal"/>
    <w:next w:val="Texto"/>
    <w:rsid w:val="0040653F"/>
    <w:pPr>
      <w:spacing w:after="600"/>
      <w:ind w:left="2268"/>
      <w:jc w:val="both"/>
    </w:pPr>
    <w:rPr>
      <w:sz w:val="20"/>
    </w:rPr>
  </w:style>
  <w:style w:type="paragraph" w:customStyle="1" w:styleId="RefernciaJLAA">
    <w:name w:val="Referência (JLAA)"/>
    <w:basedOn w:val="Normal"/>
    <w:rsid w:val="000A3F0D"/>
    <w:rPr>
      <w:rFonts w:asciiTheme="minorHAnsi" w:hAnsiTheme="minorHAnsi"/>
      <w:sz w:val="22"/>
    </w:rPr>
  </w:style>
  <w:style w:type="paragraph" w:customStyle="1" w:styleId="Listadereferncias">
    <w:name w:val="Lista de referências"/>
    <w:basedOn w:val="Normal"/>
    <w:rsid w:val="00E5431B"/>
    <w:pPr>
      <w:spacing w:after="600"/>
    </w:pPr>
  </w:style>
  <w:style w:type="paragraph" w:customStyle="1" w:styleId="ParagrafoparaIlustraes">
    <w:name w:val="Paragrafo para Ilustrações"/>
    <w:basedOn w:val="Normal"/>
    <w:rsid w:val="00740F10"/>
    <w:rPr>
      <w:noProof/>
    </w:rPr>
  </w:style>
  <w:style w:type="paragraph" w:styleId="Legenda">
    <w:name w:val="caption"/>
    <w:aliases w:val="Título e fonte da figura e tabela"/>
    <w:basedOn w:val="Normal"/>
    <w:next w:val="Texto"/>
    <w:uiPriority w:val="35"/>
    <w:qFormat/>
    <w:rsid w:val="000A3F0D"/>
    <w:pPr>
      <w:spacing w:before="120" w:after="240"/>
    </w:pPr>
    <w:rPr>
      <w:bCs/>
      <w:sz w:val="20"/>
      <w:szCs w:val="18"/>
    </w:rPr>
  </w:style>
  <w:style w:type="paragraph" w:customStyle="1" w:styleId="Fonte">
    <w:name w:val="Fonte"/>
    <w:basedOn w:val="Normal"/>
    <w:qFormat/>
    <w:rsid w:val="000A6C32"/>
    <w:pPr>
      <w:spacing w:after="200"/>
      <w:jc w:val="center"/>
    </w:pPr>
    <w:rPr>
      <w:color w:val="3B3838" w:themeColor="background2" w:themeShade="40"/>
      <w:sz w:val="22"/>
    </w:rPr>
  </w:style>
  <w:style w:type="paragraph" w:customStyle="1" w:styleId="Legenda-Tabela">
    <w:name w:val="Legenda-Tabela"/>
    <w:basedOn w:val="Normal"/>
    <w:rsid w:val="00ED5CA8"/>
    <w:rPr>
      <w:sz w:val="20"/>
    </w:rPr>
  </w:style>
  <w:style w:type="paragraph" w:customStyle="1" w:styleId="Fonte-Tabela">
    <w:name w:val="Fonte-Tabela"/>
    <w:basedOn w:val="Normal"/>
    <w:rsid w:val="00CB5DD3"/>
    <w:rPr>
      <w:sz w:val="20"/>
    </w:rPr>
  </w:style>
  <w:style w:type="paragraph" w:customStyle="1" w:styleId="Texto-Tabela">
    <w:name w:val="Texto-Tabela"/>
    <w:basedOn w:val="Normal"/>
    <w:rsid w:val="007F0686"/>
    <w:rPr>
      <w:sz w:val="20"/>
    </w:rPr>
  </w:style>
  <w:style w:type="paragraph" w:styleId="Textodenotaderodap">
    <w:name w:val="footnote text"/>
    <w:aliases w:val="Char,Stinking Styles12"/>
    <w:basedOn w:val="Normal"/>
    <w:link w:val="TextodenotaderodapChar"/>
    <w:uiPriority w:val="99"/>
    <w:unhideWhenUsed/>
    <w:rsid w:val="00DC1561"/>
    <w:pPr>
      <w:ind w:left="170" w:hanging="170"/>
      <w:jc w:val="both"/>
    </w:pPr>
    <w:rPr>
      <w:sz w:val="20"/>
      <w:szCs w:val="20"/>
      <w:lang w:val="x-none" w:eastAsia="x-none"/>
    </w:rPr>
  </w:style>
  <w:style w:type="paragraph" w:styleId="ndicedeilustraes">
    <w:name w:val="table of figures"/>
    <w:basedOn w:val="Normal"/>
    <w:next w:val="Normal"/>
    <w:uiPriority w:val="99"/>
    <w:unhideWhenUsed/>
    <w:rsid w:val="00B74CFC"/>
    <w:pPr>
      <w:tabs>
        <w:tab w:val="right" w:leader="dot" w:pos="9061"/>
      </w:tabs>
      <w:ind w:left="1560" w:hanging="1560"/>
    </w:pPr>
  </w:style>
  <w:style w:type="character" w:customStyle="1" w:styleId="TextodenotaderodapChar">
    <w:name w:val="Texto de nota de rodapé Char"/>
    <w:aliases w:val="Char Char,Stinking Styles12 Char"/>
    <w:link w:val="Textodenotaderodap"/>
    <w:uiPriority w:val="99"/>
    <w:rsid w:val="00DC1561"/>
    <w:rPr>
      <w:rFonts w:ascii="Arial" w:hAnsi="Arial"/>
      <w:sz w:val="20"/>
      <w:szCs w:val="20"/>
    </w:rPr>
  </w:style>
  <w:style w:type="character" w:styleId="Refdenotaderodap">
    <w:name w:val="footnote reference"/>
    <w:aliases w:val="Stinking Styles13,Ref,de nota al pie,Nota de rodapé LRB,fr,Style 16,sobrescrito,DISSERTAÇÃO NOTA DE RODAPÉ,FC,_Footnote Reference,_Footnote text,_Footnote,_Footnote Text,_Footnote base Reference,fr Char1,fr Char1 Char"/>
    <w:uiPriority w:val="99"/>
    <w:unhideWhenUsed/>
    <w:qFormat/>
    <w:rsid w:val="00751BCD"/>
    <w:rPr>
      <w:vertAlign w:val="superscript"/>
    </w:rPr>
  </w:style>
  <w:style w:type="paragraph" w:customStyle="1" w:styleId="Alnealetras">
    <w:name w:val="Alínea (letras)"/>
    <w:basedOn w:val="Normal"/>
    <w:link w:val="AlnealetrasChar"/>
    <w:qFormat/>
    <w:rsid w:val="00FD57B1"/>
    <w:pPr>
      <w:numPr>
        <w:numId w:val="4"/>
      </w:numPr>
      <w:spacing w:after="100" w:line="360" w:lineRule="exact"/>
      <w:jc w:val="both"/>
    </w:pPr>
  </w:style>
  <w:style w:type="paragraph" w:customStyle="1" w:styleId="pargrafodeartigo">
    <w:name w:val="parágrafo de artigo"/>
    <w:basedOn w:val="Normal"/>
    <w:rsid w:val="00907267"/>
    <w:pPr>
      <w:widowControl w:val="0"/>
      <w:tabs>
        <w:tab w:val="left" w:pos="2126"/>
      </w:tabs>
      <w:spacing w:before="240" w:line="240" w:lineRule="exact"/>
      <w:ind w:firstLine="1134"/>
      <w:jc w:val="both"/>
    </w:pPr>
    <w:rPr>
      <w:sz w:val="26"/>
      <w:szCs w:val="20"/>
    </w:rPr>
  </w:style>
  <w:style w:type="paragraph" w:styleId="Corpodetexto">
    <w:name w:val="Body Text"/>
    <w:basedOn w:val="Normal"/>
    <w:link w:val="CorpodetextoChar"/>
    <w:rsid w:val="00AF428C"/>
    <w:rPr>
      <w:szCs w:val="20"/>
      <w:lang w:val="x-none" w:eastAsia="x-none"/>
    </w:rPr>
  </w:style>
  <w:style w:type="paragraph" w:styleId="Corpodetexto2">
    <w:name w:val="Body Text 2"/>
    <w:basedOn w:val="Normal"/>
    <w:link w:val="Corpodetexto2Char"/>
    <w:rsid w:val="007E2C84"/>
    <w:pPr>
      <w:jc w:val="both"/>
    </w:pPr>
    <w:rPr>
      <w:szCs w:val="20"/>
    </w:rPr>
  </w:style>
  <w:style w:type="character" w:styleId="Forte">
    <w:name w:val="Strong"/>
    <w:uiPriority w:val="22"/>
    <w:qFormat/>
    <w:rsid w:val="00BE5511"/>
    <w:rPr>
      <w:b/>
      <w:bCs/>
    </w:rPr>
  </w:style>
  <w:style w:type="character" w:customStyle="1" w:styleId="Sumrio4Char">
    <w:name w:val="Sumário 4 Char"/>
    <w:link w:val="Sumrio4"/>
    <w:rsid w:val="00852343"/>
    <w:rPr>
      <w:rFonts w:ascii="Arial" w:hAnsi="Arial"/>
      <w:sz w:val="24"/>
      <w:szCs w:val="22"/>
      <w:lang w:eastAsia="en-US"/>
    </w:rPr>
  </w:style>
  <w:style w:type="paragraph" w:styleId="Lista">
    <w:name w:val="List"/>
    <w:basedOn w:val="Normal"/>
    <w:rsid w:val="00D519FF"/>
    <w:pPr>
      <w:ind w:left="283" w:hanging="283"/>
    </w:pPr>
  </w:style>
  <w:style w:type="paragraph" w:customStyle="1" w:styleId="Modelodereferncias">
    <w:name w:val="Modelo de referências"/>
    <w:basedOn w:val="Normal"/>
    <w:autoRedefine/>
    <w:rsid w:val="005D1193"/>
    <w:pPr>
      <w:pBdr>
        <w:top w:val="single" w:sz="8" w:space="3" w:color="auto"/>
        <w:left w:val="single" w:sz="8" w:space="0" w:color="auto"/>
        <w:bottom w:val="single" w:sz="8" w:space="3" w:color="auto"/>
        <w:right w:val="single" w:sz="8" w:space="0" w:color="auto"/>
      </w:pBdr>
      <w:shd w:val="clear" w:color="auto" w:fill="F3F3F3"/>
      <w:ind w:left="540" w:right="612"/>
    </w:pPr>
  </w:style>
  <w:style w:type="character" w:styleId="Nmerodepgina">
    <w:name w:val="page number"/>
    <w:basedOn w:val="Fontepargpadro"/>
    <w:uiPriority w:val="99"/>
    <w:rsid w:val="00AB650C"/>
  </w:style>
  <w:style w:type="character" w:styleId="Refdecomentrio">
    <w:name w:val="annotation reference"/>
    <w:uiPriority w:val="99"/>
    <w:rsid w:val="00301836"/>
    <w:rPr>
      <w:sz w:val="16"/>
      <w:szCs w:val="16"/>
    </w:rPr>
  </w:style>
  <w:style w:type="character" w:customStyle="1" w:styleId="CorpodetextoChar">
    <w:name w:val="Corpo de texto Char"/>
    <w:link w:val="Corpodetexto"/>
    <w:rsid w:val="003E4FA0"/>
    <w:rPr>
      <w:rFonts w:ascii="Arial" w:eastAsia="Times New Roman" w:hAnsi="Arial"/>
      <w:sz w:val="24"/>
    </w:rPr>
  </w:style>
  <w:style w:type="paragraph" w:styleId="Textodecomentrio">
    <w:name w:val="annotation text"/>
    <w:basedOn w:val="Normal"/>
    <w:link w:val="TextodecomentrioChar"/>
    <w:uiPriority w:val="99"/>
    <w:rsid w:val="00301836"/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rsid w:val="00301836"/>
    <w:rPr>
      <w:rFonts w:ascii="Arial" w:hAnsi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301836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rsid w:val="00301836"/>
    <w:rPr>
      <w:rFonts w:ascii="Arial" w:hAnsi="Arial"/>
      <w:b/>
      <w:bCs/>
      <w:lang w:eastAsia="en-US"/>
    </w:rPr>
  </w:style>
  <w:style w:type="character" w:styleId="CitaoHTML">
    <w:name w:val="HTML Cite"/>
    <w:rsid w:val="00301836"/>
    <w:rPr>
      <w:i/>
      <w:iCs/>
    </w:rPr>
  </w:style>
  <w:style w:type="character" w:styleId="HiperlinkVisitado">
    <w:name w:val="FollowedHyperlink"/>
    <w:rsid w:val="00CB6557"/>
    <w:rPr>
      <w:color w:val="954F72"/>
      <w:u w:val="single"/>
    </w:rPr>
  </w:style>
  <w:style w:type="paragraph" w:customStyle="1" w:styleId="Textogeral">
    <w:name w:val="Texto geral"/>
    <w:basedOn w:val="Normal"/>
    <w:rsid w:val="00FC3915"/>
    <w:pPr>
      <w:spacing w:after="120"/>
      <w:jc w:val="both"/>
    </w:pPr>
    <w:rPr>
      <w:rFonts w:ascii="Crimson Text" w:eastAsiaTheme="minorEastAsia" w:hAnsi="Crimson Text" w:cstheme="minorBidi"/>
      <w:color w:val="171717" w:themeColor="background2" w:themeShade="1A"/>
      <w:sz w:val="22"/>
    </w:rPr>
  </w:style>
  <w:style w:type="paragraph" w:styleId="PargrafodaLista">
    <w:name w:val="List Paragraph"/>
    <w:aliases w:val="Marcadores,TS Parágrafo da Lista"/>
    <w:basedOn w:val="Normal"/>
    <w:link w:val="PargrafodaListaChar"/>
    <w:uiPriority w:val="34"/>
    <w:qFormat/>
    <w:rsid w:val="008B7C48"/>
    <w:pPr>
      <w:spacing w:after="360"/>
      <w:ind w:left="720" w:firstLine="851"/>
      <w:contextualSpacing/>
      <w:jc w:val="both"/>
    </w:pPr>
    <w:rPr>
      <w:rFonts w:eastAsiaTheme="minorHAnsi" w:cstheme="minorBidi"/>
    </w:rPr>
  </w:style>
  <w:style w:type="paragraph" w:styleId="SemEspaamento">
    <w:name w:val="No Spacing"/>
    <w:aliases w:val="Sem espaço longa,CITAÇÃO"/>
    <w:link w:val="SemEspaamentoChar"/>
    <w:uiPriority w:val="1"/>
    <w:qFormat/>
    <w:rsid w:val="008B7C48"/>
    <w:pPr>
      <w:ind w:left="2268"/>
    </w:pPr>
    <w:rPr>
      <w:rFonts w:ascii="Times New Roman" w:eastAsiaTheme="minorHAnsi" w:hAnsi="Times New Roman" w:cstheme="minorBidi"/>
      <w:szCs w:val="22"/>
      <w:lang w:eastAsia="en-US"/>
    </w:rPr>
  </w:style>
  <w:style w:type="paragraph" w:customStyle="1" w:styleId="CitaaoLonga-ENANPUR2017">
    <w:name w:val="CitaçaoLonga-ENANPUR2017"/>
    <w:basedOn w:val="Normal"/>
    <w:rsid w:val="00332DDA"/>
    <w:pPr>
      <w:spacing w:after="210" w:line="210" w:lineRule="exact"/>
      <w:ind w:left="2268"/>
      <w:jc w:val="both"/>
    </w:pPr>
    <w:rPr>
      <w:rFonts w:ascii="Calibri" w:eastAsiaTheme="minorEastAsia" w:hAnsi="Calibri" w:cs="Arial"/>
      <w:color w:val="000000"/>
      <w:sz w:val="18"/>
      <w:szCs w:val="20"/>
    </w:rPr>
  </w:style>
  <w:style w:type="table" w:styleId="TabeladeGradeClara">
    <w:name w:val="Grid Table Light"/>
    <w:basedOn w:val="Tabelanormal"/>
    <w:uiPriority w:val="40"/>
    <w:rsid w:val="0005488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XVIIIENANPURcitacaoChar">
    <w:name w:val="XVIII_ENANPUR_citacao Char"/>
    <w:basedOn w:val="Fontepargpadro"/>
    <w:link w:val="XVIIIENANPURcitacao"/>
    <w:locked/>
    <w:rsid w:val="00D6396E"/>
    <w:rPr>
      <w:sz w:val="24"/>
      <w:szCs w:val="24"/>
    </w:rPr>
  </w:style>
  <w:style w:type="paragraph" w:customStyle="1" w:styleId="XVIIIENANPURcitacao">
    <w:name w:val="XVIII_ENANPUR_citacao"/>
    <w:basedOn w:val="Normal"/>
    <w:link w:val="XVIIIENANPURcitacaoChar"/>
    <w:rsid w:val="00D6396E"/>
    <w:pPr>
      <w:spacing w:before="400" w:after="400"/>
      <w:ind w:left="2268" w:right="567"/>
      <w:jc w:val="both"/>
    </w:pPr>
    <w:rPr>
      <w:rFonts w:ascii="Calibri" w:hAnsi="Calibri"/>
    </w:rPr>
  </w:style>
  <w:style w:type="paragraph" w:styleId="NormalWeb">
    <w:name w:val="Normal (Web)"/>
    <w:basedOn w:val="Normal"/>
    <w:uiPriority w:val="99"/>
    <w:unhideWhenUsed/>
    <w:rsid w:val="009C775A"/>
    <w:pPr>
      <w:spacing w:before="100" w:beforeAutospacing="1" w:after="100" w:afterAutospacing="1"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D740D4"/>
    <w:rPr>
      <w:color w:val="605E5C"/>
      <w:shd w:val="clear" w:color="auto" w:fill="E1DFDD"/>
    </w:rPr>
  </w:style>
  <w:style w:type="character" w:customStyle="1" w:styleId="Corpodetexto2Char">
    <w:name w:val="Corpo de texto 2 Char"/>
    <w:basedOn w:val="Fontepargpadro"/>
    <w:link w:val="Corpodetexto2"/>
    <w:rsid w:val="00204C4C"/>
    <w:rPr>
      <w:rFonts w:ascii="Arial" w:eastAsia="Times New Roman" w:hAnsi="Arial"/>
      <w:sz w:val="24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04C4C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204C4C"/>
    <w:rPr>
      <w:color w:val="605E5C"/>
      <w:shd w:val="clear" w:color="auto" w:fill="E1DFDD"/>
    </w:rPr>
  </w:style>
  <w:style w:type="character" w:customStyle="1" w:styleId="PargrafodaListaChar">
    <w:name w:val="Parágrafo da Lista Char"/>
    <w:aliases w:val="Marcadores Char,TS Parágrafo da Lista Char"/>
    <w:link w:val="PargrafodaLista"/>
    <w:uiPriority w:val="1"/>
    <w:rsid w:val="008B7C48"/>
    <w:rPr>
      <w:rFonts w:ascii="Times New Roman" w:eastAsiaTheme="minorHAnsi" w:hAnsi="Times New Roman" w:cstheme="minorBidi"/>
      <w:sz w:val="24"/>
      <w:szCs w:val="24"/>
    </w:rPr>
  </w:style>
  <w:style w:type="paragraph" w:customStyle="1" w:styleId="wordsection1">
    <w:name w:val="wordsection1"/>
    <w:basedOn w:val="Normal"/>
    <w:uiPriority w:val="99"/>
    <w:rsid w:val="00A051FE"/>
    <w:pPr>
      <w:spacing w:after="200" w:line="252" w:lineRule="auto"/>
    </w:pPr>
    <w:rPr>
      <w:rFonts w:eastAsiaTheme="minorHAnsi" w:cs="Arial"/>
      <w:sz w:val="20"/>
      <w:szCs w:val="20"/>
    </w:rPr>
  </w:style>
  <w:style w:type="paragraph" w:customStyle="1" w:styleId="JLLBodyText">
    <w:name w:val="JLL_Body Text"/>
    <w:basedOn w:val="Normal"/>
    <w:link w:val="JLLBodyTextChar"/>
    <w:rsid w:val="000642CF"/>
    <w:pPr>
      <w:spacing w:after="280" w:line="280" w:lineRule="exact"/>
      <w:ind w:left="680"/>
    </w:pPr>
    <w:rPr>
      <w:rFonts w:ascii="Arial Narrow" w:hAnsi="Arial Narrow"/>
      <w:sz w:val="22"/>
      <w:lang w:val="en-GB" w:eastAsia="en-GB"/>
    </w:rPr>
  </w:style>
  <w:style w:type="character" w:customStyle="1" w:styleId="JLLBodyTextChar">
    <w:name w:val="JLL_Body Text Char"/>
    <w:link w:val="JLLBodyText"/>
    <w:rsid w:val="000642CF"/>
    <w:rPr>
      <w:rFonts w:ascii="Arial Narrow" w:eastAsia="Times New Roman" w:hAnsi="Arial Narrow"/>
      <w:sz w:val="22"/>
      <w:szCs w:val="24"/>
      <w:lang w:val="en-GB" w:eastAsia="en-GB"/>
    </w:rPr>
  </w:style>
  <w:style w:type="paragraph" w:styleId="Sumrio7">
    <w:name w:val="toc 7"/>
    <w:basedOn w:val="Normal"/>
    <w:next w:val="Normal"/>
    <w:autoRedefine/>
    <w:uiPriority w:val="39"/>
    <w:unhideWhenUsed/>
    <w:rsid w:val="00784AA6"/>
    <w:pPr>
      <w:spacing w:after="100" w:line="259" w:lineRule="auto"/>
      <w:ind w:left="132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paragraph" w:styleId="Sumrio8">
    <w:name w:val="toc 8"/>
    <w:basedOn w:val="Normal"/>
    <w:next w:val="Normal"/>
    <w:autoRedefine/>
    <w:uiPriority w:val="39"/>
    <w:unhideWhenUsed/>
    <w:rsid w:val="00784AA6"/>
    <w:pPr>
      <w:spacing w:after="100" w:line="259" w:lineRule="auto"/>
      <w:ind w:left="154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paragraph" w:styleId="Sumrio9">
    <w:name w:val="toc 9"/>
    <w:basedOn w:val="Normal"/>
    <w:next w:val="Normal"/>
    <w:autoRedefine/>
    <w:uiPriority w:val="39"/>
    <w:unhideWhenUsed/>
    <w:rsid w:val="00784AA6"/>
    <w:pPr>
      <w:spacing w:after="100" w:line="259" w:lineRule="auto"/>
      <w:ind w:left="176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MenoPendente">
    <w:name w:val="Unresolved Mention"/>
    <w:basedOn w:val="Fontepargpadro"/>
    <w:uiPriority w:val="99"/>
    <w:semiHidden/>
    <w:unhideWhenUsed/>
    <w:rsid w:val="00784AA6"/>
    <w:rPr>
      <w:color w:val="605E5C"/>
      <w:shd w:val="clear" w:color="auto" w:fill="E1DFDD"/>
    </w:rPr>
  </w:style>
  <w:style w:type="paragraph" w:customStyle="1" w:styleId="Default">
    <w:name w:val="Default"/>
    <w:rsid w:val="006F3AC2"/>
    <w:pPr>
      <w:autoSpaceDE w:val="0"/>
      <w:autoSpaceDN w:val="0"/>
      <w:adjustRightInd w:val="0"/>
    </w:pPr>
    <w:rPr>
      <w:rFonts w:ascii="Barlow" w:hAnsi="Barlow" w:cs="Barlow"/>
      <w:color w:val="000000"/>
      <w:sz w:val="24"/>
      <w:szCs w:val="24"/>
    </w:rPr>
  </w:style>
  <w:style w:type="paragraph" w:customStyle="1" w:styleId="font0">
    <w:name w:val="font_0"/>
    <w:basedOn w:val="Normal"/>
    <w:rsid w:val="0051643D"/>
    <w:pPr>
      <w:spacing w:before="100" w:beforeAutospacing="1" w:after="100" w:afterAutospacing="1"/>
    </w:pPr>
  </w:style>
  <w:style w:type="character" w:customStyle="1" w:styleId="wixui-rich-texttext">
    <w:name w:val="wixui-rich-text__text"/>
    <w:basedOn w:val="Fontepargpadro"/>
    <w:rsid w:val="0051643D"/>
  </w:style>
  <w:style w:type="paragraph" w:customStyle="1" w:styleId="TEXTO0">
    <w:name w:val="TEXTO"/>
    <w:basedOn w:val="Normal"/>
    <w:rsid w:val="009463DD"/>
    <w:pPr>
      <w:spacing w:before="120" w:after="120"/>
      <w:jc w:val="both"/>
    </w:pPr>
    <w:rPr>
      <w:rFonts w:eastAsiaTheme="minorEastAsia" w:cstheme="minorBidi"/>
      <w:sz w:val="22"/>
    </w:rPr>
  </w:style>
  <w:style w:type="paragraph" w:customStyle="1" w:styleId="Alneanumerao">
    <w:name w:val="Alínea (numeração)"/>
    <w:basedOn w:val="Alnealetras"/>
    <w:link w:val="AlneanumeraoChar"/>
    <w:qFormat/>
    <w:rsid w:val="00FE3521"/>
    <w:pPr>
      <w:numPr>
        <w:numId w:val="0"/>
      </w:numPr>
    </w:pPr>
    <w:rPr>
      <w:b/>
    </w:rPr>
  </w:style>
  <w:style w:type="character" w:customStyle="1" w:styleId="AlnealetrasChar">
    <w:name w:val="Alínea (letras) Char"/>
    <w:basedOn w:val="Fontepargpadro"/>
    <w:link w:val="Alnealetras"/>
    <w:rsid w:val="008B7C48"/>
    <w:rPr>
      <w:rFonts w:ascii="Times New Roman" w:eastAsia="Times New Roman" w:hAnsi="Times New Roman"/>
      <w:sz w:val="24"/>
      <w:szCs w:val="24"/>
    </w:rPr>
  </w:style>
  <w:style w:type="character" w:customStyle="1" w:styleId="AlneanumeraoChar">
    <w:name w:val="Alínea (numeração) Char"/>
    <w:basedOn w:val="AlnealetrasChar"/>
    <w:link w:val="Alneanumerao"/>
    <w:rsid w:val="00FE3521"/>
    <w:rPr>
      <w:rFonts w:ascii="Crimson Text" w:eastAsia="Times New Roman" w:hAnsi="Crimson Text"/>
      <w:b/>
      <w:sz w:val="22"/>
      <w:szCs w:val="22"/>
      <w:lang w:eastAsia="en-US"/>
    </w:rPr>
  </w:style>
  <w:style w:type="paragraph" w:customStyle="1" w:styleId="Alnea">
    <w:name w:val="Alínea"/>
    <w:basedOn w:val="Normal"/>
    <w:rsid w:val="002B2624"/>
    <w:pPr>
      <w:spacing w:after="100" w:line="360" w:lineRule="exact"/>
      <w:ind w:left="924" w:hanging="357"/>
      <w:jc w:val="both"/>
    </w:pPr>
    <w:rPr>
      <w:rFonts w:ascii="Crimson Text" w:hAnsi="Crimson Text"/>
      <w:sz w:val="22"/>
    </w:rPr>
  </w:style>
  <w:style w:type="paragraph" w:customStyle="1" w:styleId="1TextogeralJLAA">
    <w:name w:val="1 Texto geral (JLAA)"/>
    <w:basedOn w:val="Normal"/>
    <w:uiPriority w:val="99"/>
    <w:qFormat/>
    <w:rsid w:val="00997E4C"/>
    <w:pPr>
      <w:spacing w:after="120" w:line="360" w:lineRule="auto"/>
      <w:jc w:val="both"/>
    </w:pPr>
    <w:rPr>
      <w:rFonts w:eastAsiaTheme="minorEastAsia" w:cstheme="minorBidi"/>
      <w:color w:val="171717" w:themeColor="background2" w:themeShade="1A"/>
    </w:rPr>
  </w:style>
  <w:style w:type="paragraph" w:customStyle="1" w:styleId="1Textogeral">
    <w:name w:val="1_Texto geral"/>
    <w:basedOn w:val="Normal"/>
    <w:rsid w:val="008D0035"/>
    <w:pPr>
      <w:spacing w:after="120"/>
      <w:jc w:val="both"/>
    </w:pPr>
    <w:rPr>
      <w:rFonts w:ascii="Crimson Text" w:eastAsiaTheme="minorEastAsia" w:hAnsi="Crimson Text" w:cstheme="minorBidi"/>
      <w:color w:val="171717" w:themeColor="background2" w:themeShade="1A"/>
      <w:sz w:val="22"/>
    </w:rPr>
  </w:style>
  <w:style w:type="paragraph" w:styleId="Pr-formataoHTML">
    <w:name w:val="HTML Preformatted"/>
    <w:basedOn w:val="Normal"/>
    <w:link w:val="Pr-formataoHTMLChar"/>
    <w:uiPriority w:val="99"/>
    <w:unhideWhenUsed/>
    <w:rsid w:val="00CD31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0"/>
      <w:szCs w:val="20"/>
      <w:lang w:val="en-US" w:eastAsia="en-US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CD3188"/>
    <w:rPr>
      <w:rFonts w:ascii="Courier New" w:eastAsiaTheme="minorHAnsi" w:hAnsi="Courier New" w:cs="Courier New"/>
      <w:lang w:val="en-US" w:eastAsia="en-US"/>
    </w:rPr>
  </w:style>
  <w:style w:type="character" w:customStyle="1" w:styleId="SemEspaamentoChar">
    <w:name w:val="Sem Espaçamento Char"/>
    <w:aliases w:val="Sem espaço longa Char,CITAÇÃO Char"/>
    <w:basedOn w:val="Fontepargpadro"/>
    <w:link w:val="SemEspaamento"/>
    <w:uiPriority w:val="1"/>
    <w:rsid w:val="00CD3188"/>
    <w:rPr>
      <w:rFonts w:ascii="Times New Roman" w:eastAsiaTheme="minorHAnsi" w:hAnsi="Times New Roman" w:cstheme="minorBidi"/>
      <w:szCs w:val="22"/>
      <w:lang w:eastAsia="en-US"/>
    </w:rPr>
  </w:style>
  <w:style w:type="numbering" w:customStyle="1" w:styleId="Style1">
    <w:name w:val="Style1"/>
    <w:uiPriority w:val="99"/>
    <w:rsid w:val="00CD3188"/>
    <w:pPr>
      <w:numPr>
        <w:numId w:val="6"/>
      </w:numPr>
    </w:pPr>
  </w:style>
  <w:style w:type="numbering" w:customStyle="1" w:styleId="Style2">
    <w:name w:val="Style2"/>
    <w:uiPriority w:val="99"/>
    <w:rsid w:val="00CD3188"/>
    <w:pPr>
      <w:numPr>
        <w:numId w:val="7"/>
      </w:numPr>
    </w:pPr>
  </w:style>
  <w:style w:type="character" w:customStyle="1" w:styleId="apple-converted-space">
    <w:name w:val="apple-converted-space"/>
    <w:basedOn w:val="Fontepargpadro"/>
    <w:rsid w:val="00CD3188"/>
  </w:style>
  <w:style w:type="paragraph" w:styleId="Ttulo">
    <w:name w:val="Title"/>
    <w:basedOn w:val="Normal"/>
    <w:next w:val="Normal"/>
    <w:link w:val="TtuloChar"/>
    <w:uiPriority w:val="10"/>
    <w:qFormat/>
    <w:rsid w:val="00CD3188"/>
    <w:pPr>
      <w:keepNext/>
      <w:keepLines/>
      <w:spacing w:after="200" w:line="360" w:lineRule="auto"/>
      <w:jc w:val="both"/>
    </w:pPr>
    <w:rPr>
      <w:rFonts w:ascii="Inter" w:eastAsia="Inter" w:hAnsi="Inter" w:cs="Inter"/>
      <w:b/>
      <w:sz w:val="20"/>
      <w:szCs w:val="20"/>
      <w:lang w:val="en"/>
    </w:rPr>
  </w:style>
  <w:style w:type="character" w:customStyle="1" w:styleId="TtuloChar">
    <w:name w:val="Título Char"/>
    <w:basedOn w:val="Fontepargpadro"/>
    <w:link w:val="Ttulo"/>
    <w:uiPriority w:val="10"/>
    <w:rsid w:val="00CD3188"/>
    <w:rPr>
      <w:rFonts w:ascii="Inter" w:eastAsia="Inter" w:hAnsi="Inter" w:cs="Inter"/>
      <w:b/>
      <w:lang w:val="en"/>
    </w:rPr>
  </w:style>
  <w:style w:type="paragraph" w:styleId="Reviso">
    <w:name w:val="Revision"/>
    <w:hidden/>
    <w:uiPriority w:val="99"/>
    <w:semiHidden/>
    <w:rsid w:val="00CD3188"/>
    <w:rPr>
      <w:rFonts w:ascii="Times New Roman" w:eastAsia="Times New Roman" w:hAnsi="Times New Roman"/>
      <w:sz w:val="24"/>
      <w:szCs w:val="24"/>
    </w:rPr>
  </w:style>
  <w:style w:type="character" w:styleId="RefernciaSutil">
    <w:name w:val="Subtle Reference"/>
    <w:uiPriority w:val="31"/>
    <w:qFormat/>
    <w:rsid w:val="00500A48"/>
    <w:rPr>
      <w:szCs w:val="22"/>
    </w:rPr>
  </w:style>
  <w:style w:type="paragraph" w:customStyle="1" w:styleId="Citaolonga1">
    <w:name w:val="Citação longa 1"/>
    <w:basedOn w:val="Corpodetexto"/>
    <w:qFormat/>
    <w:rsid w:val="00BC2A34"/>
    <w:pPr>
      <w:spacing w:before="240" w:after="240"/>
      <w:ind w:left="2268"/>
      <w:jc w:val="both"/>
    </w:pPr>
    <w:rPr>
      <w:rFonts w:eastAsiaTheme="minorHAnsi" w:cstheme="minorBidi"/>
      <w:sz w:val="20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3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1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5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99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9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43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34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2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19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0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4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8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4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8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3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19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037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27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36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4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6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3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238848">
          <w:marLeft w:val="-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4679">
          <w:marLeft w:val="0"/>
          <w:marRight w:val="-45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3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285913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4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9772">
          <w:marLeft w:val="-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4808">
          <w:marLeft w:val="0"/>
          <w:marRight w:val="-45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7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439016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359288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94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8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5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30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08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7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193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3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4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62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1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07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78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010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267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6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9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65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30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79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47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827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511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60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7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2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7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44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88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596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338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00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373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0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5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7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1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83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340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6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eresinha.teterycz\Desktop\bibliotecacsjp%201\Arquivos%20organizados\Normas%20para%20apresenta&#231;&#227;o%20de%20trabalhos%20PUCPR\Normas%20PUC%202010\ModeloTrabalhoCientifico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9D5030CBDF5DB49A84CF6E785AB8493" ma:contentTypeVersion="11" ma:contentTypeDescription="Crie um novo documento." ma:contentTypeScope="" ma:versionID="3145ceb6e95e52f1ebaac9eab2a6c219">
  <xsd:schema xmlns:xsd="http://www.w3.org/2001/XMLSchema" xmlns:xs="http://www.w3.org/2001/XMLSchema" xmlns:p="http://schemas.microsoft.com/office/2006/metadata/properties" xmlns:ns2="62053060-f507-4fae-9e23-564b7c2146b2" xmlns:ns3="a1d6cf21-9f99-4978-af84-c0c0d31e67cc" targetNamespace="http://schemas.microsoft.com/office/2006/metadata/properties" ma:root="true" ma:fieldsID="2edca74beba9ede1e5f3314b8bbda402" ns2:_="" ns3:_="">
    <xsd:import namespace="62053060-f507-4fae-9e23-564b7c2146b2"/>
    <xsd:import namespace="a1d6cf21-9f99-4978-af84-c0c0d31e67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053060-f507-4fae-9e23-564b7c2146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7591546f-6254-4417-a874-390119d065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d6cf21-9f99-4978-af84-c0c0d31e67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9c3732-bdc3-4db4-ad10-11c7222b0f97}" ma:internalName="TaxCatchAll" ma:showField="CatchAllData" ma:web="a1d6cf21-9f99-4978-af84-c0c0d31e67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d6cf21-9f99-4978-af84-c0c0d31e67cc" xsi:nil="true"/>
    <lcf76f155ced4ddcb4097134ff3c332f xmlns="62053060-f507-4fae-9e23-564b7c2146b2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F8A7D4-3978-48DD-8256-00F571C58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053060-f507-4fae-9e23-564b7c2146b2"/>
    <ds:schemaRef ds:uri="a1d6cf21-9f99-4978-af84-c0c0d31e67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C8B3C20-1E79-4E48-AA8A-F37F0B26836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5922ACA-DF84-460A-9016-93A9C6C0C719}">
  <ds:schemaRefs>
    <ds:schemaRef ds:uri="http://schemas.microsoft.com/office/2006/metadata/properties"/>
    <ds:schemaRef ds:uri="http://schemas.microsoft.com/office/infopath/2007/PartnerControls"/>
    <ds:schemaRef ds:uri="a1d6cf21-9f99-4978-af84-c0c0d31e67cc"/>
    <ds:schemaRef ds:uri="62053060-f507-4fae-9e23-564b7c2146b2"/>
  </ds:schemaRefs>
</ds:datastoreItem>
</file>

<file path=customXml/itemProps4.xml><?xml version="1.0" encoding="utf-8"?>
<ds:datastoreItem xmlns:ds="http://schemas.openxmlformats.org/officeDocument/2006/customXml" ds:itemID="{7E6C7850-2C56-4F9A-85BA-7CAE64400D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ModeloTrabalhoCientifico-1</Template>
  <TotalTime>124</TotalTime>
  <Pages>1</Pages>
  <Words>51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TÍTULO DO TRABALHO: SUBTÍTULO</vt:lpstr>
    </vt:vector>
  </TitlesOfParts>
  <Company>Microsoft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TÍTULO DO TRABALHO: SUBTÍTULO</dc:title>
  <dc:subject/>
  <dc:creator>NOME DO(A) ALUNO(A)</dc:creator>
  <cp:keywords/>
  <dc:description/>
  <cp:lastModifiedBy>Carolina</cp:lastModifiedBy>
  <cp:revision>8</cp:revision>
  <cp:lastPrinted>2025-03-18T20:02:00Z</cp:lastPrinted>
  <dcterms:created xsi:type="dcterms:W3CDTF">2025-03-18T18:13:00Z</dcterms:created>
  <dcterms:modified xsi:type="dcterms:W3CDTF">2025-03-18T20:17:00Z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0x01010079D5030CBDF5DB49A84CF6E785AB8493</vt:lpwstr>
  </property>
  <property fmtid="{D5CDD505-2E9C-101B-9397-08002B2CF9AE}" pid="3" name="MediaServiceImageTags">
    <vt:lpwstr/>
  </property>
</Properties>
</file>