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526ED" w14:textId="687E9198" w:rsidR="00CD3188" w:rsidRPr="000C6DF1" w:rsidRDefault="00CD3188" w:rsidP="001A3D15">
      <w:pPr>
        <w:pStyle w:val="Ttulo1"/>
        <w:numPr>
          <w:ilvl w:val="0"/>
          <w:numId w:val="0"/>
        </w:numPr>
        <w:jc w:val="center"/>
      </w:pPr>
      <w:bookmarkStart w:id="0" w:name="_Toc191502343"/>
      <w:r w:rsidRPr="000C6DF1">
        <w:t>ANEXO IV - DECLARAÇÃO DE NÃO IMPEDIMENTO</w:t>
      </w:r>
      <w:bookmarkEnd w:id="0"/>
    </w:p>
    <w:p w14:paraId="6D772F1A" w14:textId="77777777" w:rsidR="002E4F86" w:rsidRPr="000C6DF1" w:rsidRDefault="002E4F86" w:rsidP="002E4F86">
      <w:pPr>
        <w:pStyle w:val="Texto"/>
        <w:ind w:firstLine="0"/>
        <w:jc w:val="center"/>
        <w:rPr>
          <w:sz w:val="22"/>
          <w:szCs w:val="22"/>
          <w:lang w:val="x-none"/>
        </w:rPr>
      </w:pPr>
      <w:r w:rsidRPr="000C6DF1">
        <w:rPr>
          <w:sz w:val="22"/>
          <w:szCs w:val="22"/>
          <w:lang w:val="x-none"/>
        </w:rPr>
        <w:t>(A SER PREENCHIDA PELO RESPONSÁVEL TÉCNICO E, SE FOR O CASO, PESSOA JURÍDICA A ESTE VINCULADA)</w:t>
      </w:r>
    </w:p>
    <w:p w14:paraId="7F8D5EB4" w14:textId="77777777" w:rsidR="002E4F86" w:rsidRPr="000C6DF1" w:rsidRDefault="002E4F86" w:rsidP="002E4F86">
      <w:pPr>
        <w:pStyle w:val="Texto"/>
        <w:rPr>
          <w:lang w:val="x-none"/>
        </w:rPr>
      </w:pPr>
    </w:p>
    <w:p w14:paraId="69143B45" w14:textId="77777777" w:rsidR="00E020FD" w:rsidRPr="000C6DF1" w:rsidRDefault="00E020FD" w:rsidP="00AC32D9">
      <w:pPr>
        <w:pStyle w:val="NormalWeb"/>
        <w:spacing w:line="360" w:lineRule="auto"/>
        <w:jc w:val="both"/>
      </w:pPr>
      <w:bookmarkStart w:id="1" w:name="OLE_LINK57"/>
      <w:bookmarkStart w:id="2" w:name="OLE_LINK58"/>
      <w:r w:rsidRPr="000C6DF1">
        <w:t>(pessoa física)</w:t>
      </w:r>
    </w:p>
    <w:p w14:paraId="4832B928" w14:textId="77777777" w:rsidR="00E020FD" w:rsidRPr="000C6DF1" w:rsidRDefault="00E020FD" w:rsidP="00AC32D9">
      <w:pPr>
        <w:pStyle w:val="NormalWeb"/>
        <w:spacing w:line="360" w:lineRule="auto"/>
        <w:jc w:val="both"/>
      </w:pPr>
      <w:r w:rsidRPr="000C6DF1">
        <w:rPr>
          <w:b/>
          <w:bCs/>
        </w:rPr>
        <w:t>Eu, [NOME COMPLETO],</w:t>
      </w:r>
      <w:r w:rsidRPr="000C6DF1">
        <w:t> inscrito(a) no CPF portador(a) do RG nº [RG], emitido por [ÓRGÃO EMISSOR], – {</w:t>
      </w:r>
      <w:r w:rsidRPr="000C6DF1">
        <w:rPr>
          <w:u w:val="single"/>
        </w:rPr>
        <w:t>ou documento de identificação do país de origem},</w:t>
      </w:r>
      <w:r w:rsidRPr="000C6DF1">
        <w:t xml:space="preserve"> como requisito de inscrição e participação no CONCURSO BNDES PEQUENA ÁFRICA</w:t>
      </w:r>
      <w:r w:rsidRPr="000C6DF1">
        <w:rPr>
          <w:b/>
          <w:bCs/>
        </w:rPr>
        <w:t xml:space="preserve">, </w:t>
      </w:r>
      <w:r w:rsidRPr="000C6DF1">
        <w:t>atesto</w:t>
      </w:r>
      <w:r w:rsidRPr="000C6DF1">
        <w:rPr>
          <w:b/>
          <w:bCs/>
        </w:rPr>
        <w:t xml:space="preserve"> </w:t>
      </w:r>
      <w:r w:rsidRPr="000C6DF1">
        <w:t xml:space="preserve">ciência de todo o conteúdo do edital e seus anexos, assim como, especificamente em relação o rol de impedimentos previsto na cláusula 4.5, do referido instrumento, </w:t>
      </w:r>
      <w:r w:rsidRPr="000C6DF1">
        <w:rPr>
          <w:b/>
          <w:bCs/>
        </w:rPr>
        <w:t>DECLARO</w:t>
      </w:r>
      <w:r w:rsidRPr="000C6DF1">
        <w:t>, para os fins de direito e sob as penas da lei:</w:t>
      </w:r>
    </w:p>
    <w:p w14:paraId="666BC72E" w14:textId="77777777" w:rsidR="00E020FD" w:rsidRPr="000C6DF1" w:rsidRDefault="00E020FD" w:rsidP="00AC32D9">
      <w:pPr>
        <w:pStyle w:val="NormalWeb"/>
        <w:spacing w:line="360" w:lineRule="auto"/>
        <w:jc w:val="both"/>
      </w:pPr>
      <w:r w:rsidRPr="000C6DF1">
        <w:t>(pessoa jurídica)</w:t>
      </w:r>
    </w:p>
    <w:p w14:paraId="4FC52F77" w14:textId="4EDD4234" w:rsidR="00E020FD" w:rsidRPr="000C6DF1" w:rsidRDefault="00E020FD" w:rsidP="00AC32D9">
      <w:pPr>
        <w:pStyle w:val="NormalWeb"/>
        <w:spacing w:line="360" w:lineRule="auto"/>
        <w:jc w:val="both"/>
      </w:pPr>
      <w:r w:rsidRPr="000C6DF1">
        <w:rPr>
          <w:b/>
          <w:bCs/>
        </w:rPr>
        <w:t>A EMPRESA, [RAZÃO SOCIAL],</w:t>
      </w:r>
      <w:r w:rsidRPr="000C6DF1">
        <w:t xml:space="preserve"> inscrita no CNPJ </w:t>
      </w:r>
      <w:r w:rsidR="00AC32D9" w:rsidRPr="000C6DF1">
        <w:t>n.º, –</w:t>
      </w:r>
      <w:r w:rsidRPr="000C6DF1">
        <w:t xml:space="preserve"> {</w:t>
      </w:r>
      <w:r w:rsidRPr="000C6DF1">
        <w:rPr>
          <w:u w:val="single"/>
        </w:rPr>
        <w:t>ou documento equivalente do país de origem</w:t>
      </w:r>
      <w:r w:rsidRPr="000C6DF1">
        <w:t>}, neste ato representado por [nome, documento de identificação e cargo do(a) representante] como requisito de inscrição e participação no CONCURSO BNDES PEQUENA ÁFRICA</w:t>
      </w:r>
      <w:r w:rsidRPr="000C6DF1">
        <w:rPr>
          <w:b/>
          <w:bCs/>
        </w:rPr>
        <w:t xml:space="preserve">, </w:t>
      </w:r>
      <w:r w:rsidRPr="000C6DF1">
        <w:t>atesto</w:t>
      </w:r>
      <w:r w:rsidRPr="000C6DF1">
        <w:rPr>
          <w:b/>
          <w:bCs/>
        </w:rPr>
        <w:t xml:space="preserve"> </w:t>
      </w:r>
      <w:r w:rsidRPr="000C6DF1">
        <w:t xml:space="preserve">ciência de todo o conteúdo do edital e seus anexos, assim como, especificamente em relação o rol de impedimentos previsto na cláusula 4.5, do referido instrumento, </w:t>
      </w:r>
      <w:r w:rsidRPr="000C6DF1">
        <w:rPr>
          <w:b/>
          <w:bCs/>
        </w:rPr>
        <w:t>DECLARO</w:t>
      </w:r>
      <w:r w:rsidRPr="000C6DF1">
        <w:t>, para os fins de direito e sob as penas da lei:</w:t>
      </w:r>
    </w:p>
    <w:bookmarkEnd w:id="1"/>
    <w:bookmarkEnd w:id="2"/>
    <w:p w14:paraId="14E13CFD" w14:textId="77777777" w:rsidR="00DB0ED3" w:rsidRPr="000C6DF1" w:rsidRDefault="00E020FD" w:rsidP="00DB0ED3">
      <w:pPr>
        <w:pStyle w:val="NormalWeb"/>
        <w:spacing w:line="360" w:lineRule="auto"/>
      </w:pPr>
      <w:r w:rsidRPr="000C6DF1">
        <w:t>a) que não sofri sanção de forma atual ou estou em curso de cumprimento pena de impedimento aplicada pelo BNDES, para participar de seus processos seletivos;</w:t>
      </w:r>
    </w:p>
    <w:p w14:paraId="51128686" w14:textId="158B1CEC" w:rsidR="00E020FD" w:rsidRPr="000C6DF1" w:rsidRDefault="00E020FD" w:rsidP="00DB0ED3">
      <w:pPr>
        <w:pStyle w:val="NormalWeb"/>
        <w:spacing w:line="360" w:lineRule="auto"/>
      </w:pPr>
      <w:r w:rsidRPr="000C6DF1">
        <w:t xml:space="preserve">b) que não sofri sanção de forma atual ou estou em curso de cumprimento de pena de impedimento de licitar e contratar com a União Federal; que se enquadrem em alguma das vedações previstas na Lei nº 13.303/2016, notadamente em seu art. 38;  </w:t>
      </w:r>
    </w:p>
    <w:p w14:paraId="2718552C" w14:textId="77777777" w:rsidR="00E020FD" w:rsidRPr="000C6DF1" w:rsidRDefault="00E020FD" w:rsidP="00DB0ED3">
      <w:pPr>
        <w:pStyle w:val="NormalWeb"/>
        <w:spacing w:line="360" w:lineRule="auto"/>
      </w:pPr>
      <w:r w:rsidRPr="000C6DF1">
        <w:t xml:space="preserve">c) que não sofri sanção de forma atual ou estou em curso de cumprimento de pena de impedimento de licitar e contratar com a Administração Pública, bem como de receber incentivos, subsídios, subvenções, doações ou empréstimos de pessoas jurídicas de direito público ou de pessoas jurídicas </w:t>
      </w:r>
      <w:r w:rsidRPr="000C6DF1">
        <w:lastRenderedPageBreak/>
        <w:t>controladas pelo Poder Público, com fundamento em outros dispositivos legais não mencionados anteriormente;</w:t>
      </w:r>
    </w:p>
    <w:p w14:paraId="65A7F3CD" w14:textId="77777777" w:rsidR="00E020FD" w:rsidRPr="000C6DF1" w:rsidRDefault="00E020FD" w:rsidP="00DB0ED3">
      <w:pPr>
        <w:pStyle w:val="NormalWeb"/>
        <w:spacing w:line="360" w:lineRule="auto"/>
      </w:pPr>
      <w:r w:rsidRPr="000C6DF1">
        <w:t xml:space="preserve">d) que não possuo em contrato ou estatuto social finalidade ou objetivo incompatível com o objeto do concurso; </w:t>
      </w:r>
    </w:p>
    <w:p w14:paraId="0EBDD9A6" w14:textId="77777777" w:rsidR="00E020FD" w:rsidRPr="000C6DF1" w:rsidRDefault="00E020FD" w:rsidP="00DB0ED3">
      <w:pPr>
        <w:pStyle w:val="NormalWeb"/>
        <w:spacing w:line="360" w:lineRule="auto"/>
      </w:pPr>
      <w:r w:rsidRPr="000C6DF1">
        <w:t>e) que não estou em processo de falência ou dissolução;</w:t>
      </w:r>
    </w:p>
    <w:p w14:paraId="326869FB" w14:textId="77777777" w:rsidR="00E020FD" w:rsidRPr="000C6DF1" w:rsidRDefault="00E020FD" w:rsidP="00DB0ED3">
      <w:pPr>
        <w:pStyle w:val="NormalWeb"/>
        <w:spacing w:after="0" w:line="360" w:lineRule="auto"/>
      </w:pPr>
      <w:r w:rsidRPr="000C6DF1">
        <w:t xml:space="preserve">f) que não sou casado(a), com relação de união estável, com vínculo de parentesco em linha reta, ou com vínculo de parentesco colateral até o 3° grau ou por afinidade com qualquer dos membros da Comissão do Concurso, inclusive suas subcomissões; </w:t>
      </w:r>
    </w:p>
    <w:p w14:paraId="6AB687CA" w14:textId="77777777" w:rsidR="00E020FD" w:rsidRPr="000C6DF1" w:rsidRDefault="00E020FD" w:rsidP="00DB0ED3">
      <w:pPr>
        <w:pStyle w:val="NormalWeb"/>
        <w:spacing w:after="0" w:line="360" w:lineRule="auto"/>
      </w:pPr>
      <w:r w:rsidRPr="000C6DF1">
        <w:t>g) que não possuo sócio(s), dirigente(s) ou funcionário(s) ativos que sejam empregados, dirigentes, consultores, subcontratados ou comissionados do BNDES ou das empresas que compõem o Consórcio Valongo Patrimônio Vivo.</w:t>
      </w:r>
    </w:p>
    <w:p w14:paraId="778446C4" w14:textId="77777777" w:rsidR="00E020FD" w:rsidRPr="000C6DF1" w:rsidRDefault="00E020FD" w:rsidP="00DB0ED3">
      <w:pPr>
        <w:pStyle w:val="NormalWeb"/>
        <w:spacing w:line="360" w:lineRule="auto"/>
      </w:pPr>
    </w:p>
    <w:p w14:paraId="289BCD1C" w14:textId="77777777" w:rsidR="00E020FD" w:rsidRPr="000C6DF1" w:rsidRDefault="00E020FD" w:rsidP="00DB0ED3">
      <w:pPr>
        <w:pStyle w:val="NormalWeb"/>
        <w:spacing w:line="360" w:lineRule="auto"/>
      </w:pPr>
    </w:p>
    <w:p w14:paraId="7C18610B" w14:textId="77777777" w:rsidR="00E020FD" w:rsidRPr="000C6DF1" w:rsidRDefault="00E020FD" w:rsidP="00DB0ED3">
      <w:pPr>
        <w:pStyle w:val="NormalWeb"/>
        <w:spacing w:line="360" w:lineRule="auto"/>
      </w:pPr>
      <w:r w:rsidRPr="000C6DF1">
        <w:t>[Local], [Data]</w:t>
      </w:r>
    </w:p>
    <w:p w14:paraId="4E4FD3D6" w14:textId="77777777" w:rsidR="00E020FD" w:rsidRPr="000C6DF1" w:rsidRDefault="00E020FD" w:rsidP="00DB0ED3">
      <w:pPr>
        <w:pStyle w:val="NormalWeb"/>
        <w:spacing w:line="360" w:lineRule="auto"/>
      </w:pPr>
      <w:r w:rsidRPr="000C6DF1">
        <w:t>[Assinatura]</w:t>
      </w:r>
      <w:r w:rsidRPr="000C6DF1">
        <w:br/>
        <w:t>[Nome Completo]</w:t>
      </w:r>
    </w:p>
    <w:p w14:paraId="3E4DCDC3" w14:textId="4FCC379E" w:rsidR="00CD3188" w:rsidRPr="00D00D3C" w:rsidRDefault="00E020FD" w:rsidP="00443485">
      <w:pPr>
        <w:pStyle w:val="NormalWeb"/>
        <w:spacing w:line="360" w:lineRule="auto"/>
        <w:rPr>
          <w:b/>
          <w:bCs/>
        </w:rPr>
      </w:pPr>
      <w:r w:rsidRPr="000C6DF1">
        <w:t>[Documento de Identidade]</w:t>
      </w:r>
    </w:p>
    <w:p w14:paraId="37A5C23F" w14:textId="77777777" w:rsidR="000E5D10" w:rsidRPr="00D00D3C" w:rsidRDefault="000E5D10" w:rsidP="008B7C48">
      <w:pPr>
        <w:pStyle w:val="1TextogeralJLAA"/>
        <w:rPr>
          <w:color w:val="auto"/>
        </w:rPr>
      </w:pPr>
    </w:p>
    <w:sectPr w:rsidR="000E5D10" w:rsidRPr="00D00D3C" w:rsidSect="00002032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1418" w:right="851" w:bottom="1701" w:left="1134" w:header="283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2F383" w14:textId="77777777" w:rsidR="00AE63AF" w:rsidRPr="005B27FC" w:rsidRDefault="00AE63AF" w:rsidP="00F9687E">
      <w:pPr>
        <w:pStyle w:val="Texto"/>
      </w:pPr>
      <w:r w:rsidRPr="005B27FC">
        <w:separator/>
      </w:r>
    </w:p>
  </w:endnote>
  <w:endnote w:type="continuationSeparator" w:id="0">
    <w:p w14:paraId="51E6FE86" w14:textId="77777777" w:rsidR="00AE63AF" w:rsidRPr="005B27FC" w:rsidRDefault="00AE63AF" w:rsidP="00F9687E">
      <w:pPr>
        <w:pStyle w:val="Texto"/>
      </w:pPr>
      <w:r w:rsidRPr="005B27FC">
        <w:continuationSeparator/>
      </w:r>
    </w:p>
  </w:endnote>
  <w:endnote w:type="continuationNotice" w:id="1">
    <w:p w14:paraId="335183DC" w14:textId="77777777" w:rsidR="00AE63AF" w:rsidRPr="005B27FC" w:rsidRDefault="00AE63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rimson Text">
    <w:charset w:val="00"/>
    <w:family w:val="auto"/>
    <w:pitch w:val="variable"/>
    <w:sig w:usb0="A00002FF" w:usb1="5000C06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Inter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59788" w14:textId="57A2039C" w:rsidR="000B6171" w:rsidRDefault="00002032" w:rsidP="009175D4">
    <w:pPr>
      <w:pStyle w:val="Rodap"/>
      <w:jc w:val="center"/>
      <w:rPr>
        <w:lang w:val="pt-BR"/>
      </w:rPr>
    </w:pPr>
    <w:r>
      <w:rPr>
        <w:noProof/>
        <w:sz w:val="16"/>
        <w:szCs w:val="16"/>
        <w:lang w:val="pt-BR"/>
      </w:rPr>
      <w:drawing>
        <wp:inline distT="0" distB="0" distL="0" distR="0" wp14:anchorId="7D716331" wp14:editId="0A9C4B83">
          <wp:extent cx="3265714" cy="598814"/>
          <wp:effectExtent l="0" t="0" r="0" b="0"/>
          <wp:docPr id="415202058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202058" name="Imagem 1" descr="Uma imagem contendo 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164" b="17164"/>
                  <a:stretch>
                    <a:fillRect/>
                  </a:stretch>
                </pic:blipFill>
                <pic:spPr bwMode="auto">
                  <a:xfrm>
                    <a:off x="0" y="0"/>
                    <a:ext cx="3265714" cy="59881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1CC8776" w14:textId="77777777" w:rsidR="00002032" w:rsidRPr="005B27FC" w:rsidRDefault="00002032" w:rsidP="009175D4">
    <w:pPr>
      <w:pStyle w:val="Rodap"/>
      <w:jc w:val="center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0533D" w14:textId="77777777" w:rsidR="00AE63AF" w:rsidRPr="005B27FC" w:rsidRDefault="00AE63AF" w:rsidP="004E36B6">
      <w:pPr>
        <w:pStyle w:val="Texto"/>
        <w:ind w:firstLine="0"/>
      </w:pPr>
      <w:r w:rsidRPr="005B27FC">
        <w:t xml:space="preserve">_______________ </w:t>
      </w:r>
    </w:p>
    <w:p w14:paraId="14A60CE0" w14:textId="77777777" w:rsidR="00AE63AF" w:rsidRPr="005B27FC" w:rsidRDefault="00AE63AF" w:rsidP="004E36B6">
      <w:pPr>
        <w:pStyle w:val="Texto"/>
        <w:ind w:firstLine="0"/>
      </w:pPr>
    </w:p>
  </w:footnote>
  <w:footnote w:type="continuationSeparator" w:id="0">
    <w:p w14:paraId="1C076915" w14:textId="77777777" w:rsidR="00AE63AF" w:rsidRPr="005B27FC" w:rsidRDefault="00AE63AF" w:rsidP="00F9687E">
      <w:pPr>
        <w:pStyle w:val="Texto"/>
      </w:pPr>
      <w:r w:rsidRPr="005B27FC">
        <w:continuationSeparator/>
      </w:r>
    </w:p>
  </w:footnote>
  <w:footnote w:type="continuationNotice" w:id="1">
    <w:p w14:paraId="1E8C9EE2" w14:textId="77777777" w:rsidR="00AE63AF" w:rsidRPr="005B27FC" w:rsidRDefault="00AE63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B885" w14:textId="2B3FCC25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62831B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31032" w14:textId="77777777" w:rsidR="00002032" w:rsidRDefault="00002032" w:rsidP="00002032">
    <w:pPr>
      <w:pStyle w:val="Cabealho"/>
      <w:tabs>
        <w:tab w:val="right" w:pos="9921"/>
      </w:tabs>
    </w:pPr>
    <w:r>
      <w:rPr>
        <w:noProof/>
      </w:rPr>
      <w:drawing>
        <wp:inline distT="0" distB="0" distL="0" distR="0" wp14:anchorId="4D9A2C01" wp14:editId="69BB79AA">
          <wp:extent cx="6299835" cy="1246997"/>
          <wp:effectExtent l="0" t="0" r="5715" b="0"/>
          <wp:docPr id="56836549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365499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" r="69"/>
                  <a:stretch/>
                </pic:blipFill>
                <pic:spPr bwMode="auto">
                  <a:xfrm>
                    <a:off x="0" y="0"/>
                    <a:ext cx="6299835" cy="12469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2D01EE7" w14:textId="6703B491" w:rsidR="00751154" w:rsidRPr="00002032" w:rsidRDefault="00002032" w:rsidP="00002032">
    <w:pPr>
      <w:pStyle w:val="Cabealho"/>
      <w:tabs>
        <w:tab w:val="right" w:pos="9921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BE55" w14:textId="77C101F7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2C763D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"/>
      <w:lvlJc w:val="left"/>
      <w:pPr>
        <w:tabs>
          <w:tab w:val="num" w:pos="-3545"/>
        </w:tabs>
        <w:ind w:left="-211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BD3371"/>
    <w:multiLevelType w:val="hybridMultilevel"/>
    <w:tmpl w:val="BA3E6C30"/>
    <w:lvl w:ilvl="0" w:tplc="2BE0BA6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22BBA"/>
    <w:multiLevelType w:val="hybridMultilevel"/>
    <w:tmpl w:val="E904041C"/>
    <w:lvl w:ilvl="0" w:tplc="6B5C0C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D17C3"/>
    <w:multiLevelType w:val="hybridMultilevel"/>
    <w:tmpl w:val="30C0A158"/>
    <w:lvl w:ilvl="0" w:tplc="0C7423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85E22"/>
    <w:multiLevelType w:val="hybridMultilevel"/>
    <w:tmpl w:val="8614284A"/>
    <w:lvl w:ilvl="0" w:tplc="05F273BA">
      <w:start w:val="1"/>
      <w:numFmt w:val="lowerRoman"/>
      <w:pStyle w:val="Alnealetras"/>
      <w:lvlText w:val="%1."/>
      <w:lvlJc w:val="right"/>
      <w:pPr>
        <w:ind w:left="1429" w:hanging="360"/>
      </w:pPr>
      <w:rPr>
        <w:rFonts w:hint="default"/>
        <w:b w:val="0"/>
        <w:bCs/>
        <w:color w:val="auto"/>
      </w:rPr>
    </w:lvl>
    <w:lvl w:ilvl="1" w:tplc="EB1AFCE8">
      <w:start w:val="1"/>
      <w:numFmt w:val="bullet"/>
      <w:lvlText w:val="-"/>
      <w:lvlJc w:val="left"/>
      <w:pPr>
        <w:ind w:left="1778" w:hanging="360"/>
      </w:pPr>
      <w:rPr>
        <w:rFonts w:ascii="Arial" w:hAnsi="Arial" w:hint="default"/>
      </w:r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4702345"/>
    <w:multiLevelType w:val="hybridMultilevel"/>
    <w:tmpl w:val="DE0AE7BA"/>
    <w:lvl w:ilvl="0" w:tplc="40CC32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D373C"/>
    <w:multiLevelType w:val="multilevel"/>
    <w:tmpl w:val="E542DA9E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4B0363"/>
    <w:multiLevelType w:val="multilevel"/>
    <w:tmpl w:val="C338B7DA"/>
    <w:styleLink w:val="Style2"/>
    <w:lvl w:ilvl="0">
      <w:start w:val="1"/>
      <w:numFmt w:val="low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12344"/>
    <w:multiLevelType w:val="hybridMultilevel"/>
    <w:tmpl w:val="48CE9D02"/>
    <w:lvl w:ilvl="0" w:tplc="1E8E8B3E">
      <w:start w:val="1"/>
      <w:numFmt w:val="upperLetter"/>
      <w:pStyle w:val="Apndice"/>
      <w:lvlText w:val="APÊNDICE %1"/>
      <w:lvlJc w:val="left"/>
      <w:pPr>
        <w:ind w:left="786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9339D"/>
    <w:multiLevelType w:val="multilevel"/>
    <w:tmpl w:val="7CDA157E"/>
    <w:lvl w:ilvl="0">
      <w:start w:val="1"/>
      <w:numFmt w:val="decimal"/>
      <w:pStyle w:val="Ttulo1"/>
      <w:suff w:val="space"/>
      <w:lvlText w:val="%1"/>
      <w:lvlJc w:val="left"/>
      <w:pPr>
        <w:ind w:left="432" w:hanging="432"/>
      </w:pPr>
      <w:rPr>
        <w:rFonts w:hint="default"/>
        <w:sz w:val="28"/>
        <w:szCs w:val="28"/>
      </w:rPr>
    </w:lvl>
    <w:lvl w:ilvl="1">
      <w:start w:val="1"/>
      <w:numFmt w:val="decimal"/>
      <w:pStyle w:val="Ttulo2"/>
      <w:suff w:val="space"/>
      <w:lvlText w:val="%1.%2"/>
      <w:lvlJc w:val="left"/>
      <w:pPr>
        <w:ind w:left="6814" w:hanging="576"/>
      </w:pPr>
      <w:rPr>
        <w:rFonts w:hint="default"/>
        <w:b/>
        <w:bCs w:val="0"/>
        <w:color w:val="auto"/>
      </w:rPr>
    </w:lvl>
    <w:lvl w:ilvl="2">
      <w:start w:val="1"/>
      <w:numFmt w:val="decimal"/>
      <w:pStyle w:val="Ttulo3"/>
      <w:suff w:val="space"/>
      <w:lvlText w:val="%1.%2.%3"/>
      <w:lvlJc w:val="left"/>
      <w:pPr>
        <w:ind w:left="151" w:hanging="720"/>
      </w:pPr>
      <w:rPr>
        <w:rFonts w:hint="default"/>
        <w:b w:val="0"/>
        <w:bCs w:val="0"/>
        <w:i w:val="0"/>
        <w:iCs w:val="0"/>
        <w:color w:val="auto"/>
        <w:u w:val="none"/>
      </w:rPr>
    </w:lvl>
    <w:lvl w:ilvl="3">
      <w:start w:val="1"/>
      <w:numFmt w:val="decimal"/>
      <w:pStyle w:val="Ttulo4"/>
      <w:lvlText w:val="%1.%2.%3.%4"/>
      <w:lvlJc w:val="left"/>
      <w:pPr>
        <w:ind w:left="-2681" w:hanging="864"/>
      </w:pPr>
      <w:rPr>
        <w:u w:val="single"/>
      </w:rPr>
    </w:lvl>
    <w:lvl w:ilvl="4">
      <w:start w:val="1"/>
      <w:numFmt w:val="decimal"/>
      <w:lvlText w:val="%1.%2.%3.%4.%5"/>
      <w:lvlJc w:val="left"/>
      <w:pPr>
        <w:ind w:left="-2537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-2393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-2249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-2105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-1961" w:hanging="1584"/>
      </w:pPr>
      <w:rPr>
        <w:rFonts w:hint="default"/>
      </w:rPr>
    </w:lvl>
  </w:abstractNum>
  <w:abstractNum w:abstractNumId="10" w15:restartNumberingAfterBreak="0">
    <w:nsid w:val="46D359C0"/>
    <w:multiLevelType w:val="multilevel"/>
    <w:tmpl w:val="C338B7DA"/>
    <w:styleLink w:val="Style1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4E3B7F"/>
    <w:multiLevelType w:val="multilevel"/>
    <w:tmpl w:val="ECCCD024"/>
    <w:lvl w:ilvl="0">
      <w:numFmt w:val="none"/>
      <w:pStyle w:val="Ttulops-textual"/>
      <w:lvlText w:val="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4A682F39"/>
    <w:multiLevelType w:val="hybridMultilevel"/>
    <w:tmpl w:val="DEF4EBFE"/>
    <w:lvl w:ilvl="0" w:tplc="68F4D5A0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4F744F32"/>
    <w:multiLevelType w:val="hybridMultilevel"/>
    <w:tmpl w:val="6A6C1B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979D0"/>
    <w:multiLevelType w:val="hybridMultilevel"/>
    <w:tmpl w:val="FC803C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B12D2"/>
    <w:multiLevelType w:val="hybridMultilevel"/>
    <w:tmpl w:val="AE6A9E22"/>
    <w:lvl w:ilvl="0" w:tplc="66EE1ED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0312E"/>
    <w:multiLevelType w:val="hybridMultilevel"/>
    <w:tmpl w:val="0FC437C6"/>
    <w:lvl w:ilvl="0" w:tplc="988EE948">
      <w:start w:val="1"/>
      <w:numFmt w:val="upperLetter"/>
      <w:pStyle w:val="Anexo"/>
      <w:lvlText w:val="ANEXO %1"/>
      <w:lvlJc w:val="left"/>
      <w:pPr>
        <w:ind w:left="502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E7501F"/>
    <w:multiLevelType w:val="hybridMultilevel"/>
    <w:tmpl w:val="E3FE054C"/>
    <w:lvl w:ilvl="0" w:tplc="7F88FDE6">
      <w:start w:val="1"/>
      <w:numFmt w:val="decimalZero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65A24293"/>
    <w:multiLevelType w:val="multilevel"/>
    <w:tmpl w:val="72E8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4004179">
    <w:abstractNumId w:val="9"/>
  </w:num>
  <w:num w:numId="2" w16cid:durableId="1786773921">
    <w:abstractNumId w:val="8"/>
  </w:num>
  <w:num w:numId="3" w16cid:durableId="757486880">
    <w:abstractNumId w:val="16"/>
  </w:num>
  <w:num w:numId="4" w16cid:durableId="507333845">
    <w:abstractNumId w:val="4"/>
  </w:num>
  <w:num w:numId="5" w16cid:durableId="1911043036">
    <w:abstractNumId w:val="11"/>
  </w:num>
  <w:num w:numId="6" w16cid:durableId="1818297583">
    <w:abstractNumId w:val="10"/>
  </w:num>
  <w:num w:numId="7" w16cid:durableId="546600164">
    <w:abstractNumId w:val="7"/>
  </w:num>
  <w:num w:numId="8" w16cid:durableId="1336375895">
    <w:abstractNumId w:val="5"/>
  </w:num>
  <w:num w:numId="9" w16cid:durableId="1526094347">
    <w:abstractNumId w:val="15"/>
  </w:num>
  <w:num w:numId="10" w16cid:durableId="1178808003">
    <w:abstractNumId w:val="2"/>
  </w:num>
  <w:num w:numId="11" w16cid:durableId="270363688">
    <w:abstractNumId w:val="3"/>
  </w:num>
  <w:num w:numId="12" w16cid:durableId="278101432">
    <w:abstractNumId w:val="17"/>
  </w:num>
  <w:num w:numId="13" w16cid:durableId="1328170619">
    <w:abstractNumId w:val="1"/>
  </w:num>
  <w:num w:numId="14" w16cid:durableId="976181782">
    <w:abstractNumId w:val="6"/>
  </w:num>
  <w:num w:numId="15" w16cid:durableId="522741360">
    <w:abstractNumId w:val="12"/>
  </w:num>
  <w:num w:numId="16" w16cid:durableId="117844802">
    <w:abstractNumId w:val="13"/>
  </w:num>
  <w:num w:numId="17" w16cid:durableId="1378705356">
    <w:abstractNumId w:val="18"/>
  </w:num>
  <w:num w:numId="18" w16cid:durableId="187568936">
    <w:abstractNumId w:val="4"/>
    <w:lvlOverride w:ilvl="0">
      <w:startOverride w:val="1"/>
    </w:lvlOverride>
  </w:num>
  <w:num w:numId="19" w16cid:durableId="899562910">
    <w:abstractNumId w:val="4"/>
    <w:lvlOverride w:ilvl="0">
      <w:startOverride w:val="1"/>
    </w:lvlOverride>
  </w:num>
  <w:num w:numId="20" w16cid:durableId="1559239814">
    <w:abstractNumId w:val="4"/>
    <w:lvlOverride w:ilvl="0">
      <w:startOverride w:val="1"/>
    </w:lvlOverride>
  </w:num>
  <w:num w:numId="21" w16cid:durableId="523597399">
    <w:abstractNumId w:val="4"/>
    <w:lvlOverride w:ilvl="0">
      <w:startOverride w:val="1"/>
    </w:lvlOverride>
  </w:num>
  <w:num w:numId="22" w16cid:durableId="305085338">
    <w:abstractNumId w:val="4"/>
    <w:lvlOverride w:ilvl="0">
      <w:startOverride w:val="1"/>
    </w:lvlOverride>
  </w:num>
  <w:num w:numId="23" w16cid:durableId="745227644">
    <w:abstractNumId w:val="4"/>
    <w:lvlOverride w:ilvl="0">
      <w:startOverride w:val="1"/>
    </w:lvlOverride>
  </w:num>
  <w:num w:numId="24" w16cid:durableId="1751392669">
    <w:abstractNumId w:val="4"/>
    <w:lvlOverride w:ilvl="0">
      <w:startOverride w:val="1"/>
    </w:lvlOverride>
  </w:num>
  <w:num w:numId="25" w16cid:durableId="1018585695">
    <w:abstractNumId w:val="4"/>
    <w:lvlOverride w:ilvl="0">
      <w:startOverride w:val="1"/>
    </w:lvlOverride>
  </w:num>
  <w:num w:numId="26" w16cid:durableId="664435449">
    <w:abstractNumId w:val="4"/>
    <w:lvlOverride w:ilvl="0">
      <w:startOverride w:val="1"/>
    </w:lvlOverride>
  </w:num>
  <w:num w:numId="27" w16cid:durableId="1041049356">
    <w:abstractNumId w:val="4"/>
    <w:lvlOverride w:ilvl="0">
      <w:startOverride w:val="1"/>
    </w:lvlOverride>
  </w:num>
  <w:num w:numId="28" w16cid:durableId="788670411">
    <w:abstractNumId w:val="4"/>
    <w:lvlOverride w:ilvl="0">
      <w:startOverride w:val="1"/>
    </w:lvlOverride>
  </w:num>
  <w:num w:numId="29" w16cid:durableId="1404644399">
    <w:abstractNumId w:val="4"/>
    <w:lvlOverride w:ilvl="0">
      <w:startOverride w:val="1"/>
    </w:lvlOverride>
  </w:num>
  <w:num w:numId="30" w16cid:durableId="936257647">
    <w:abstractNumId w:val="4"/>
    <w:lvlOverride w:ilvl="0">
      <w:startOverride w:val="1"/>
    </w:lvlOverride>
  </w:num>
  <w:num w:numId="31" w16cid:durableId="323313562">
    <w:abstractNumId w:val="4"/>
    <w:lvlOverride w:ilvl="0">
      <w:startOverride w:val="1"/>
    </w:lvlOverride>
  </w:num>
  <w:num w:numId="32" w16cid:durableId="1902935840">
    <w:abstractNumId w:val="1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BA6"/>
    <w:rsid w:val="000005AB"/>
    <w:rsid w:val="00000721"/>
    <w:rsid w:val="00000936"/>
    <w:rsid w:val="00000FED"/>
    <w:rsid w:val="000013E7"/>
    <w:rsid w:val="0000184C"/>
    <w:rsid w:val="00001964"/>
    <w:rsid w:val="00001C4A"/>
    <w:rsid w:val="00001E2D"/>
    <w:rsid w:val="00001F58"/>
    <w:rsid w:val="00002032"/>
    <w:rsid w:val="00002A6D"/>
    <w:rsid w:val="00002AA0"/>
    <w:rsid w:val="00003085"/>
    <w:rsid w:val="000032C6"/>
    <w:rsid w:val="000032F5"/>
    <w:rsid w:val="00003471"/>
    <w:rsid w:val="0000351C"/>
    <w:rsid w:val="0000364A"/>
    <w:rsid w:val="00003CE8"/>
    <w:rsid w:val="00003E0F"/>
    <w:rsid w:val="00003F4D"/>
    <w:rsid w:val="00004054"/>
    <w:rsid w:val="0000415E"/>
    <w:rsid w:val="000041FA"/>
    <w:rsid w:val="00004274"/>
    <w:rsid w:val="00004430"/>
    <w:rsid w:val="00004597"/>
    <w:rsid w:val="00004A65"/>
    <w:rsid w:val="00004AD3"/>
    <w:rsid w:val="00004CDD"/>
    <w:rsid w:val="00004DEF"/>
    <w:rsid w:val="00004F8F"/>
    <w:rsid w:val="00005110"/>
    <w:rsid w:val="00005204"/>
    <w:rsid w:val="00005A11"/>
    <w:rsid w:val="00005CBD"/>
    <w:rsid w:val="00006034"/>
    <w:rsid w:val="000061A5"/>
    <w:rsid w:val="00006254"/>
    <w:rsid w:val="00006A3E"/>
    <w:rsid w:val="00007032"/>
    <w:rsid w:val="00007D68"/>
    <w:rsid w:val="00007E98"/>
    <w:rsid w:val="00010166"/>
    <w:rsid w:val="000107E3"/>
    <w:rsid w:val="0001091C"/>
    <w:rsid w:val="00010976"/>
    <w:rsid w:val="00010CE4"/>
    <w:rsid w:val="00010D07"/>
    <w:rsid w:val="00011034"/>
    <w:rsid w:val="00011070"/>
    <w:rsid w:val="000111A7"/>
    <w:rsid w:val="00011237"/>
    <w:rsid w:val="00011511"/>
    <w:rsid w:val="00011619"/>
    <w:rsid w:val="00011C40"/>
    <w:rsid w:val="00011D28"/>
    <w:rsid w:val="00011D6C"/>
    <w:rsid w:val="00011DCF"/>
    <w:rsid w:val="00011E32"/>
    <w:rsid w:val="00011EE7"/>
    <w:rsid w:val="00012302"/>
    <w:rsid w:val="000123ED"/>
    <w:rsid w:val="000129AF"/>
    <w:rsid w:val="00012A2F"/>
    <w:rsid w:val="00012D3C"/>
    <w:rsid w:val="00012EFD"/>
    <w:rsid w:val="00012F20"/>
    <w:rsid w:val="0001318A"/>
    <w:rsid w:val="00013453"/>
    <w:rsid w:val="0001352F"/>
    <w:rsid w:val="00013C8A"/>
    <w:rsid w:val="00013FA9"/>
    <w:rsid w:val="000140BD"/>
    <w:rsid w:val="000140CB"/>
    <w:rsid w:val="00014A7D"/>
    <w:rsid w:val="000150AE"/>
    <w:rsid w:val="00015320"/>
    <w:rsid w:val="00015373"/>
    <w:rsid w:val="00015996"/>
    <w:rsid w:val="00015D1B"/>
    <w:rsid w:val="00015E6F"/>
    <w:rsid w:val="0001644F"/>
    <w:rsid w:val="000165CF"/>
    <w:rsid w:val="000168EC"/>
    <w:rsid w:val="00016AD2"/>
    <w:rsid w:val="00017B3A"/>
    <w:rsid w:val="00017C29"/>
    <w:rsid w:val="00017C7D"/>
    <w:rsid w:val="00017EF4"/>
    <w:rsid w:val="0002000C"/>
    <w:rsid w:val="0002001A"/>
    <w:rsid w:val="00020405"/>
    <w:rsid w:val="00020609"/>
    <w:rsid w:val="0002065C"/>
    <w:rsid w:val="0002072E"/>
    <w:rsid w:val="00020EAC"/>
    <w:rsid w:val="000217B7"/>
    <w:rsid w:val="000218D7"/>
    <w:rsid w:val="00021AA1"/>
    <w:rsid w:val="00022151"/>
    <w:rsid w:val="0002220A"/>
    <w:rsid w:val="0002227C"/>
    <w:rsid w:val="00022674"/>
    <w:rsid w:val="000227F7"/>
    <w:rsid w:val="00022941"/>
    <w:rsid w:val="00022D7F"/>
    <w:rsid w:val="00022D8E"/>
    <w:rsid w:val="00023EF0"/>
    <w:rsid w:val="00023F4D"/>
    <w:rsid w:val="00024697"/>
    <w:rsid w:val="00024920"/>
    <w:rsid w:val="00024995"/>
    <w:rsid w:val="00024B93"/>
    <w:rsid w:val="00025156"/>
    <w:rsid w:val="0002522B"/>
    <w:rsid w:val="000253CA"/>
    <w:rsid w:val="00025754"/>
    <w:rsid w:val="000259DE"/>
    <w:rsid w:val="00025CD2"/>
    <w:rsid w:val="000260C5"/>
    <w:rsid w:val="00026262"/>
    <w:rsid w:val="00026F16"/>
    <w:rsid w:val="000270B3"/>
    <w:rsid w:val="00027ADC"/>
    <w:rsid w:val="000300FB"/>
    <w:rsid w:val="000301E8"/>
    <w:rsid w:val="000303FD"/>
    <w:rsid w:val="00030C7C"/>
    <w:rsid w:val="00030EEC"/>
    <w:rsid w:val="000310C0"/>
    <w:rsid w:val="00031735"/>
    <w:rsid w:val="00031877"/>
    <w:rsid w:val="000318EA"/>
    <w:rsid w:val="00031A5A"/>
    <w:rsid w:val="00031CB5"/>
    <w:rsid w:val="00031D36"/>
    <w:rsid w:val="00031E6F"/>
    <w:rsid w:val="000324E8"/>
    <w:rsid w:val="000325EF"/>
    <w:rsid w:val="00032D0B"/>
    <w:rsid w:val="00032F2E"/>
    <w:rsid w:val="000334EB"/>
    <w:rsid w:val="00033C23"/>
    <w:rsid w:val="00033CB3"/>
    <w:rsid w:val="00034887"/>
    <w:rsid w:val="000356B1"/>
    <w:rsid w:val="000358D0"/>
    <w:rsid w:val="00035C93"/>
    <w:rsid w:val="000362D9"/>
    <w:rsid w:val="00036770"/>
    <w:rsid w:val="00036A16"/>
    <w:rsid w:val="00036F93"/>
    <w:rsid w:val="00036FE8"/>
    <w:rsid w:val="000373CF"/>
    <w:rsid w:val="000404AA"/>
    <w:rsid w:val="00040531"/>
    <w:rsid w:val="00040A76"/>
    <w:rsid w:val="00040F6E"/>
    <w:rsid w:val="0004125F"/>
    <w:rsid w:val="000416B2"/>
    <w:rsid w:val="00041B84"/>
    <w:rsid w:val="00041D2B"/>
    <w:rsid w:val="00042303"/>
    <w:rsid w:val="00042431"/>
    <w:rsid w:val="00042647"/>
    <w:rsid w:val="0004312F"/>
    <w:rsid w:val="000433F9"/>
    <w:rsid w:val="0004353A"/>
    <w:rsid w:val="000435D6"/>
    <w:rsid w:val="0004368D"/>
    <w:rsid w:val="00043D67"/>
    <w:rsid w:val="000440FA"/>
    <w:rsid w:val="00044B10"/>
    <w:rsid w:val="00044EF2"/>
    <w:rsid w:val="00045152"/>
    <w:rsid w:val="00045571"/>
    <w:rsid w:val="00045771"/>
    <w:rsid w:val="00045AB5"/>
    <w:rsid w:val="00045BE2"/>
    <w:rsid w:val="00045BF4"/>
    <w:rsid w:val="00045C20"/>
    <w:rsid w:val="00045E14"/>
    <w:rsid w:val="00046372"/>
    <w:rsid w:val="0004650A"/>
    <w:rsid w:val="00047580"/>
    <w:rsid w:val="000475B0"/>
    <w:rsid w:val="000476AE"/>
    <w:rsid w:val="00047975"/>
    <w:rsid w:val="00047AF2"/>
    <w:rsid w:val="00047B01"/>
    <w:rsid w:val="00047F99"/>
    <w:rsid w:val="00050434"/>
    <w:rsid w:val="000505C3"/>
    <w:rsid w:val="000505F8"/>
    <w:rsid w:val="00050B08"/>
    <w:rsid w:val="00050FD7"/>
    <w:rsid w:val="00051D8A"/>
    <w:rsid w:val="00051E83"/>
    <w:rsid w:val="0005208E"/>
    <w:rsid w:val="00052400"/>
    <w:rsid w:val="00052575"/>
    <w:rsid w:val="00052C78"/>
    <w:rsid w:val="000532F9"/>
    <w:rsid w:val="00053A10"/>
    <w:rsid w:val="00053B32"/>
    <w:rsid w:val="00054887"/>
    <w:rsid w:val="00054CAA"/>
    <w:rsid w:val="00054FEB"/>
    <w:rsid w:val="00055211"/>
    <w:rsid w:val="000552AC"/>
    <w:rsid w:val="0005582A"/>
    <w:rsid w:val="00055BB8"/>
    <w:rsid w:val="00055CB0"/>
    <w:rsid w:val="00055E5B"/>
    <w:rsid w:val="00056818"/>
    <w:rsid w:val="0005772C"/>
    <w:rsid w:val="00057ACB"/>
    <w:rsid w:val="00057B6A"/>
    <w:rsid w:val="00057F1D"/>
    <w:rsid w:val="0006022D"/>
    <w:rsid w:val="00060294"/>
    <w:rsid w:val="00060CEE"/>
    <w:rsid w:val="000612FF"/>
    <w:rsid w:val="00061645"/>
    <w:rsid w:val="00061C57"/>
    <w:rsid w:val="00062093"/>
    <w:rsid w:val="00062193"/>
    <w:rsid w:val="00062422"/>
    <w:rsid w:val="00062619"/>
    <w:rsid w:val="000628C5"/>
    <w:rsid w:val="000634CE"/>
    <w:rsid w:val="0006383A"/>
    <w:rsid w:val="00063921"/>
    <w:rsid w:val="00063B14"/>
    <w:rsid w:val="000642CF"/>
    <w:rsid w:val="000642EB"/>
    <w:rsid w:val="0006433F"/>
    <w:rsid w:val="00064831"/>
    <w:rsid w:val="00064B3E"/>
    <w:rsid w:val="00065020"/>
    <w:rsid w:val="00065DDD"/>
    <w:rsid w:val="00065E45"/>
    <w:rsid w:val="00066555"/>
    <w:rsid w:val="000665A2"/>
    <w:rsid w:val="00066DF5"/>
    <w:rsid w:val="00066EBD"/>
    <w:rsid w:val="00066F45"/>
    <w:rsid w:val="000670B0"/>
    <w:rsid w:val="000674AA"/>
    <w:rsid w:val="00067A35"/>
    <w:rsid w:val="00067EC8"/>
    <w:rsid w:val="00070433"/>
    <w:rsid w:val="00070D37"/>
    <w:rsid w:val="00070E97"/>
    <w:rsid w:val="00071CAE"/>
    <w:rsid w:val="0007288D"/>
    <w:rsid w:val="000731C7"/>
    <w:rsid w:val="00073952"/>
    <w:rsid w:val="000744A6"/>
    <w:rsid w:val="00074781"/>
    <w:rsid w:val="000749E6"/>
    <w:rsid w:val="00074BCC"/>
    <w:rsid w:val="0007535B"/>
    <w:rsid w:val="000755E5"/>
    <w:rsid w:val="00075796"/>
    <w:rsid w:val="00075B53"/>
    <w:rsid w:val="00075D9A"/>
    <w:rsid w:val="00076956"/>
    <w:rsid w:val="000769A5"/>
    <w:rsid w:val="00076B04"/>
    <w:rsid w:val="00076BB3"/>
    <w:rsid w:val="00076BCD"/>
    <w:rsid w:val="00076FAD"/>
    <w:rsid w:val="0008021F"/>
    <w:rsid w:val="000811AE"/>
    <w:rsid w:val="00081285"/>
    <w:rsid w:val="00082055"/>
    <w:rsid w:val="000821E0"/>
    <w:rsid w:val="00082F10"/>
    <w:rsid w:val="00082F63"/>
    <w:rsid w:val="00083029"/>
    <w:rsid w:val="0008385C"/>
    <w:rsid w:val="000839D6"/>
    <w:rsid w:val="00083AB7"/>
    <w:rsid w:val="00083D18"/>
    <w:rsid w:val="0008405D"/>
    <w:rsid w:val="00084334"/>
    <w:rsid w:val="00084565"/>
    <w:rsid w:val="0008482C"/>
    <w:rsid w:val="000853A8"/>
    <w:rsid w:val="00085656"/>
    <w:rsid w:val="000856A2"/>
    <w:rsid w:val="000859F2"/>
    <w:rsid w:val="000865FF"/>
    <w:rsid w:val="00086723"/>
    <w:rsid w:val="0008681C"/>
    <w:rsid w:val="00086908"/>
    <w:rsid w:val="00086D54"/>
    <w:rsid w:val="00086DD6"/>
    <w:rsid w:val="00087AB2"/>
    <w:rsid w:val="00087DA6"/>
    <w:rsid w:val="00087F5B"/>
    <w:rsid w:val="000902B6"/>
    <w:rsid w:val="00090AC3"/>
    <w:rsid w:val="00090C8A"/>
    <w:rsid w:val="00090EE1"/>
    <w:rsid w:val="00090F15"/>
    <w:rsid w:val="00091082"/>
    <w:rsid w:val="000912F0"/>
    <w:rsid w:val="000915C4"/>
    <w:rsid w:val="00091630"/>
    <w:rsid w:val="00091BF4"/>
    <w:rsid w:val="000920E3"/>
    <w:rsid w:val="000924F7"/>
    <w:rsid w:val="000926BE"/>
    <w:rsid w:val="00092A44"/>
    <w:rsid w:val="00092A4E"/>
    <w:rsid w:val="00092AC7"/>
    <w:rsid w:val="00092C82"/>
    <w:rsid w:val="0009316A"/>
    <w:rsid w:val="000932CE"/>
    <w:rsid w:val="00093A57"/>
    <w:rsid w:val="00093AD7"/>
    <w:rsid w:val="00094B9C"/>
    <w:rsid w:val="00094BBC"/>
    <w:rsid w:val="00094E52"/>
    <w:rsid w:val="00094FA6"/>
    <w:rsid w:val="0009500C"/>
    <w:rsid w:val="000955C5"/>
    <w:rsid w:val="0009570F"/>
    <w:rsid w:val="00095A7D"/>
    <w:rsid w:val="00095ADB"/>
    <w:rsid w:val="00095B1C"/>
    <w:rsid w:val="00095D47"/>
    <w:rsid w:val="0009615A"/>
    <w:rsid w:val="00096714"/>
    <w:rsid w:val="00096722"/>
    <w:rsid w:val="0009678E"/>
    <w:rsid w:val="00096C88"/>
    <w:rsid w:val="00096C99"/>
    <w:rsid w:val="00096E5A"/>
    <w:rsid w:val="000971BC"/>
    <w:rsid w:val="000974BB"/>
    <w:rsid w:val="00097B76"/>
    <w:rsid w:val="00097E4C"/>
    <w:rsid w:val="000A05DF"/>
    <w:rsid w:val="000A0CD5"/>
    <w:rsid w:val="000A103D"/>
    <w:rsid w:val="000A168F"/>
    <w:rsid w:val="000A1C65"/>
    <w:rsid w:val="000A1D65"/>
    <w:rsid w:val="000A1DC0"/>
    <w:rsid w:val="000A209E"/>
    <w:rsid w:val="000A21BA"/>
    <w:rsid w:val="000A2978"/>
    <w:rsid w:val="000A2F6C"/>
    <w:rsid w:val="000A2F92"/>
    <w:rsid w:val="000A3235"/>
    <w:rsid w:val="000A323A"/>
    <w:rsid w:val="000A3511"/>
    <w:rsid w:val="000A37A4"/>
    <w:rsid w:val="000A3E53"/>
    <w:rsid w:val="000A3F0D"/>
    <w:rsid w:val="000A4E57"/>
    <w:rsid w:val="000A5633"/>
    <w:rsid w:val="000A5D98"/>
    <w:rsid w:val="000A6330"/>
    <w:rsid w:val="000A6404"/>
    <w:rsid w:val="000A652C"/>
    <w:rsid w:val="000A6794"/>
    <w:rsid w:val="000A6C32"/>
    <w:rsid w:val="000A6D3B"/>
    <w:rsid w:val="000A724E"/>
    <w:rsid w:val="000A72E5"/>
    <w:rsid w:val="000A7603"/>
    <w:rsid w:val="000A7997"/>
    <w:rsid w:val="000A79AB"/>
    <w:rsid w:val="000A7C3D"/>
    <w:rsid w:val="000A7D0C"/>
    <w:rsid w:val="000B01BF"/>
    <w:rsid w:val="000B042E"/>
    <w:rsid w:val="000B06DE"/>
    <w:rsid w:val="000B080F"/>
    <w:rsid w:val="000B0A8E"/>
    <w:rsid w:val="000B0B7A"/>
    <w:rsid w:val="000B102E"/>
    <w:rsid w:val="000B1181"/>
    <w:rsid w:val="000B1229"/>
    <w:rsid w:val="000B15CD"/>
    <w:rsid w:val="000B1854"/>
    <w:rsid w:val="000B19C2"/>
    <w:rsid w:val="000B1B32"/>
    <w:rsid w:val="000B1E1B"/>
    <w:rsid w:val="000B1EE3"/>
    <w:rsid w:val="000B1FB8"/>
    <w:rsid w:val="000B2D1C"/>
    <w:rsid w:val="000B30B1"/>
    <w:rsid w:val="000B325F"/>
    <w:rsid w:val="000B38CA"/>
    <w:rsid w:val="000B398C"/>
    <w:rsid w:val="000B39D7"/>
    <w:rsid w:val="000B3B3D"/>
    <w:rsid w:val="000B3E38"/>
    <w:rsid w:val="000B413C"/>
    <w:rsid w:val="000B4DC1"/>
    <w:rsid w:val="000B4E44"/>
    <w:rsid w:val="000B545D"/>
    <w:rsid w:val="000B5F53"/>
    <w:rsid w:val="000B6171"/>
    <w:rsid w:val="000B62DA"/>
    <w:rsid w:val="000B691B"/>
    <w:rsid w:val="000B694B"/>
    <w:rsid w:val="000B6D1D"/>
    <w:rsid w:val="000B779F"/>
    <w:rsid w:val="000B7C89"/>
    <w:rsid w:val="000B7EA5"/>
    <w:rsid w:val="000B7F19"/>
    <w:rsid w:val="000C0730"/>
    <w:rsid w:val="000C0C6F"/>
    <w:rsid w:val="000C0D88"/>
    <w:rsid w:val="000C1505"/>
    <w:rsid w:val="000C2BC1"/>
    <w:rsid w:val="000C2F5C"/>
    <w:rsid w:val="000C306F"/>
    <w:rsid w:val="000C3309"/>
    <w:rsid w:val="000C384D"/>
    <w:rsid w:val="000C3CD2"/>
    <w:rsid w:val="000C3F05"/>
    <w:rsid w:val="000C3F2E"/>
    <w:rsid w:val="000C53A3"/>
    <w:rsid w:val="000C54BF"/>
    <w:rsid w:val="000C587B"/>
    <w:rsid w:val="000C5938"/>
    <w:rsid w:val="000C69EF"/>
    <w:rsid w:val="000C6A8C"/>
    <w:rsid w:val="000C6C68"/>
    <w:rsid w:val="000C6DF1"/>
    <w:rsid w:val="000C7304"/>
    <w:rsid w:val="000C7701"/>
    <w:rsid w:val="000C78BB"/>
    <w:rsid w:val="000C7916"/>
    <w:rsid w:val="000C7BBF"/>
    <w:rsid w:val="000C7D80"/>
    <w:rsid w:val="000C7E5B"/>
    <w:rsid w:val="000D03AF"/>
    <w:rsid w:val="000D04B2"/>
    <w:rsid w:val="000D0ECD"/>
    <w:rsid w:val="000D10E7"/>
    <w:rsid w:val="000D144B"/>
    <w:rsid w:val="000D1788"/>
    <w:rsid w:val="000D19E9"/>
    <w:rsid w:val="000D1EAB"/>
    <w:rsid w:val="000D1FC9"/>
    <w:rsid w:val="000D22E0"/>
    <w:rsid w:val="000D255B"/>
    <w:rsid w:val="000D2DAC"/>
    <w:rsid w:val="000D33AE"/>
    <w:rsid w:val="000D363D"/>
    <w:rsid w:val="000D3AEC"/>
    <w:rsid w:val="000D407F"/>
    <w:rsid w:val="000D4752"/>
    <w:rsid w:val="000D49D2"/>
    <w:rsid w:val="000D5683"/>
    <w:rsid w:val="000D576F"/>
    <w:rsid w:val="000D5E27"/>
    <w:rsid w:val="000D61BD"/>
    <w:rsid w:val="000D6AC0"/>
    <w:rsid w:val="000D6CBC"/>
    <w:rsid w:val="000D7292"/>
    <w:rsid w:val="000D7326"/>
    <w:rsid w:val="000D7481"/>
    <w:rsid w:val="000D7CEC"/>
    <w:rsid w:val="000E0A74"/>
    <w:rsid w:val="000E0C1F"/>
    <w:rsid w:val="000E1230"/>
    <w:rsid w:val="000E13D5"/>
    <w:rsid w:val="000E1799"/>
    <w:rsid w:val="000E1CF2"/>
    <w:rsid w:val="000E1D7F"/>
    <w:rsid w:val="000E1F43"/>
    <w:rsid w:val="000E2219"/>
    <w:rsid w:val="000E301D"/>
    <w:rsid w:val="000E34AF"/>
    <w:rsid w:val="000E3703"/>
    <w:rsid w:val="000E3814"/>
    <w:rsid w:val="000E3A8D"/>
    <w:rsid w:val="000E46DE"/>
    <w:rsid w:val="000E49A7"/>
    <w:rsid w:val="000E5015"/>
    <w:rsid w:val="000E52A9"/>
    <w:rsid w:val="000E5399"/>
    <w:rsid w:val="000E546C"/>
    <w:rsid w:val="000E5583"/>
    <w:rsid w:val="000E5871"/>
    <w:rsid w:val="000E5BAC"/>
    <w:rsid w:val="000E5D10"/>
    <w:rsid w:val="000E6040"/>
    <w:rsid w:val="000E6990"/>
    <w:rsid w:val="000E6AA8"/>
    <w:rsid w:val="000E73F5"/>
    <w:rsid w:val="000E7E5D"/>
    <w:rsid w:val="000F052D"/>
    <w:rsid w:val="000F0659"/>
    <w:rsid w:val="000F1176"/>
    <w:rsid w:val="000F1B08"/>
    <w:rsid w:val="000F1E78"/>
    <w:rsid w:val="000F2395"/>
    <w:rsid w:val="000F2A9C"/>
    <w:rsid w:val="000F2AED"/>
    <w:rsid w:val="000F2E2C"/>
    <w:rsid w:val="000F310E"/>
    <w:rsid w:val="000F370D"/>
    <w:rsid w:val="000F3780"/>
    <w:rsid w:val="000F4747"/>
    <w:rsid w:val="000F47AF"/>
    <w:rsid w:val="000F4AF8"/>
    <w:rsid w:val="000F4EF7"/>
    <w:rsid w:val="000F52F1"/>
    <w:rsid w:val="000F5735"/>
    <w:rsid w:val="000F5A7B"/>
    <w:rsid w:val="000F610D"/>
    <w:rsid w:val="000F63EA"/>
    <w:rsid w:val="000F69EE"/>
    <w:rsid w:val="000F74CC"/>
    <w:rsid w:val="000F7B10"/>
    <w:rsid w:val="00100620"/>
    <w:rsid w:val="001007AC"/>
    <w:rsid w:val="00100DA0"/>
    <w:rsid w:val="001015E2"/>
    <w:rsid w:val="00101746"/>
    <w:rsid w:val="001018F7"/>
    <w:rsid w:val="00102321"/>
    <w:rsid w:val="001025BA"/>
    <w:rsid w:val="0010263E"/>
    <w:rsid w:val="001027E5"/>
    <w:rsid w:val="00102ADF"/>
    <w:rsid w:val="00102C68"/>
    <w:rsid w:val="00103058"/>
    <w:rsid w:val="0010306C"/>
    <w:rsid w:val="00103161"/>
    <w:rsid w:val="001033BF"/>
    <w:rsid w:val="00103FA1"/>
    <w:rsid w:val="001040E7"/>
    <w:rsid w:val="00104A2E"/>
    <w:rsid w:val="00104E70"/>
    <w:rsid w:val="00104FC1"/>
    <w:rsid w:val="001051D9"/>
    <w:rsid w:val="00105268"/>
    <w:rsid w:val="001052BD"/>
    <w:rsid w:val="001055A7"/>
    <w:rsid w:val="0010574E"/>
    <w:rsid w:val="00105C0E"/>
    <w:rsid w:val="00105FF9"/>
    <w:rsid w:val="0010603B"/>
    <w:rsid w:val="001067A1"/>
    <w:rsid w:val="00106A0A"/>
    <w:rsid w:val="00106B44"/>
    <w:rsid w:val="0010715E"/>
    <w:rsid w:val="0010733A"/>
    <w:rsid w:val="001074D3"/>
    <w:rsid w:val="00107634"/>
    <w:rsid w:val="00107777"/>
    <w:rsid w:val="00107870"/>
    <w:rsid w:val="0011047D"/>
    <w:rsid w:val="001106F5"/>
    <w:rsid w:val="00110CA1"/>
    <w:rsid w:val="001119CB"/>
    <w:rsid w:val="00111A31"/>
    <w:rsid w:val="00112297"/>
    <w:rsid w:val="0011293C"/>
    <w:rsid w:val="00112BEC"/>
    <w:rsid w:val="0011319B"/>
    <w:rsid w:val="00113246"/>
    <w:rsid w:val="00113914"/>
    <w:rsid w:val="001139F4"/>
    <w:rsid w:val="001140BE"/>
    <w:rsid w:val="001141F1"/>
    <w:rsid w:val="00115421"/>
    <w:rsid w:val="00115494"/>
    <w:rsid w:val="0011666E"/>
    <w:rsid w:val="00116DAE"/>
    <w:rsid w:val="00117183"/>
    <w:rsid w:val="001173C1"/>
    <w:rsid w:val="00117493"/>
    <w:rsid w:val="001204FD"/>
    <w:rsid w:val="00120BE2"/>
    <w:rsid w:val="0012133D"/>
    <w:rsid w:val="00121530"/>
    <w:rsid w:val="001215FD"/>
    <w:rsid w:val="00121A8C"/>
    <w:rsid w:val="00121B8C"/>
    <w:rsid w:val="00121D72"/>
    <w:rsid w:val="00122444"/>
    <w:rsid w:val="00122849"/>
    <w:rsid w:val="00122958"/>
    <w:rsid w:val="00122EFC"/>
    <w:rsid w:val="001232C6"/>
    <w:rsid w:val="0012350B"/>
    <w:rsid w:val="0012368F"/>
    <w:rsid w:val="00123D50"/>
    <w:rsid w:val="00124066"/>
    <w:rsid w:val="00124A1E"/>
    <w:rsid w:val="00125165"/>
    <w:rsid w:val="00125226"/>
    <w:rsid w:val="00125726"/>
    <w:rsid w:val="0012589D"/>
    <w:rsid w:val="00125C6F"/>
    <w:rsid w:val="00125EF3"/>
    <w:rsid w:val="00125FF7"/>
    <w:rsid w:val="0012610F"/>
    <w:rsid w:val="0012625A"/>
    <w:rsid w:val="0012663C"/>
    <w:rsid w:val="0012664D"/>
    <w:rsid w:val="00126ED6"/>
    <w:rsid w:val="0012760C"/>
    <w:rsid w:val="00127D58"/>
    <w:rsid w:val="001301FE"/>
    <w:rsid w:val="001302FA"/>
    <w:rsid w:val="00130728"/>
    <w:rsid w:val="00130CE2"/>
    <w:rsid w:val="00131107"/>
    <w:rsid w:val="001311FE"/>
    <w:rsid w:val="00131201"/>
    <w:rsid w:val="001314CA"/>
    <w:rsid w:val="0013163D"/>
    <w:rsid w:val="0013183B"/>
    <w:rsid w:val="00131A6D"/>
    <w:rsid w:val="00131D6B"/>
    <w:rsid w:val="00131DCF"/>
    <w:rsid w:val="00131E00"/>
    <w:rsid w:val="00131E56"/>
    <w:rsid w:val="001320AA"/>
    <w:rsid w:val="001320B5"/>
    <w:rsid w:val="0013256D"/>
    <w:rsid w:val="001325B3"/>
    <w:rsid w:val="00132763"/>
    <w:rsid w:val="00132D2D"/>
    <w:rsid w:val="0013325C"/>
    <w:rsid w:val="001334AE"/>
    <w:rsid w:val="00133545"/>
    <w:rsid w:val="00133963"/>
    <w:rsid w:val="0013396A"/>
    <w:rsid w:val="00133DBC"/>
    <w:rsid w:val="001346BD"/>
    <w:rsid w:val="0013493D"/>
    <w:rsid w:val="00134BF7"/>
    <w:rsid w:val="00134D1E"/>
    <w:rsid w:val="00134F6B"/>
    <w:rsid w:val="001359A7"/>
    <w:rsid w:val="001359D2"/>
    <w:rsid w:val="00135DFE"/>
    <w:rsid w:val="00136A2E"/>
    <w:rsid w:val="00136D21"/>
    <w:rsid w:val="001371AD"/>
    <w:rsid w:val="00137296"/>
    <w:rsid w:val="0013735C"/>
    <w:rsid w:val="00137620"/>
    <w:rsid w:val="00137636"/>
    <w:rsid w:val="001376BD"/>
    <w:rsid w:val="00137E6D"/>
    <w:rsid w:val="001401B4"/>
    <w:rsid w:val="001401B9"/>
    <w:rsid w:val="001409D3"/>
    <w:rsid w:val="00140B45"/>
    <w:rsid w:val="00140DBB"/>
    <w:rsid w:val="00140E1E"/>
    <w:rsid w:val="001413C2"/>
    <w:rsid w:val="00141E2B"/>
    <w:rsid w:val="00142F5A"/>
    <w:rsid w:val="00143085"/>
    <w:rsid w:val="0014384A"/>
    <w:rsid w:val="00143DFC"/>
    <w:rsid w:val="001444DF"/>
    <w:rsid w:val="001452D3"/>
    <w:rsid w:val="00145494"/>
    <w:rsid w:val="00145880"/>
    <w:rsid w:val="00145A41"/>
    <w:rsid w:val="0014622A"/>
    <w:rsid w:val="00146614"/>
    <w:rsid w:val="00146A24"/>
    <w:rsid w:val="00146A4E"/>
    <w:rsid w:val="00146B9E"/>
    <w:rsid w:val="00146C34"/>
    <w:rsid w:val="00146E1B"/>
    <w:rsid w:val="001474AE"/>
    <w:rsid w:val="001474FF"/>
    <w:rsid w:val="001477E5"/>
    <w:rsid w:val="001479A1"/>
    <w:rsid w:val="00147D3B"/>
    <w:rsid w:val="00147F23"/>
    <w:rsid w:val="00150F01"/>
    <w:rsid w:val="0015124C"/>
    <w:rsid w:val="001517FE"/>
    <w:rsid w:val="001538DE"/>
    <w:rsid w:val="001538EB"/>
    <w:rsid w:val="001540CB"/>
    <w:rsid w:val="00154D19"/>
    <w:rsid w:val="0015508B"/>
    <w:rsid w:val="00155678"/>
    <w:rsid w:val="001558CE"/>
    <w:rsid w:val="00155E06"/>
    <w:rsid w:val="00155E29"/>
    <w:rsid w:val="00155E2B"/>
    <w:rsid w:val="00155F13"/>
    <w:rsid w:val="0015678A"/>
    <w:rsid w:val="00156EF4"/>
    <w:rsid w:val="00156F99"/>
    <w:rsid w:val="0015772C"/>
    <w:rsid w:val="0015782A"/>
    <w:rsid w:val="00157A33"/>
    <w:rsid w:val="001604DA"/>
    <w:rsid w:val="00160626"/>
    <w:rsid w:val="001607B7"/>
    <w:rsid w:val="001607EE"/>
    <w:rsid w:val="0016089D"/>
    <w:rsid w:val="00160F37"/>
    <w:rsid w:val="001613AA"/>
    <w:rsid w:val="00161613"/>
    <w:rsid w:val="00162460"/>
    <w:rsid w:val="00162DB7"/>
    <w:rsid w:val="00162F1D"/>
    <w:rsid w:val="001632B2"/>
    <w:rsid w:val="00163853"/>
    <w:rsid w:val="001639DC"/>
    <w:rsid w:val="00163D1B"/>
    <w:rsid w:val="001640A3"/>
    <w:rsid w:val="00164328"/>
    <w:rsid w:val="00164D48"/>
    <w:rsid w:val="00164E9D"/>
    <w:rsid w:val="001650AA"/>
    <w:rsid w:val="001650E2"/>
    <w:rsid w:val="001650F5"/>
    <w:rsid w:val="00165264"/>
    <w:rsid w:val="0016575A"/>
    <w:rsid w:val="00166D5A"/>
    <w:rsid w:val="00166D66"/>
    <w:rsid w:val="00166EF2"/>
    <w:rsid w:val="00167920"/>
    <w:rsid w:val="00167D04"/>
    <w:rsid w:val="00170191"/>
    <w:rsid w:val="0017047C"/>
    <w:rsid w:val="00170817"/>
    <w:rsid w:val="00170C78"/>
    <w:rsid w:val="00170D6C"/>
    <w:rsid w:val="00170E98"/>
    <w:rsid w:val="001713B7"/>
    <w:rsid w:val="001716DF"/>
    <w:rsid w:val="00171A05"/>
    <w:rsid w:val="00172244"/>
    <w:rsid w:val="00172C01"/>
    <w:rsid w:val="00172DDD"/>
    <w:rsid w:val="00173B64"/>
    <w:rsid w:val="00173CB3"/>
    <w:rsid w:val="00173D06"/>
    <w:rsid w:val="001744D3"/>
    <w:rsid w:val="00174518"/>
    <w:rsid w:val="00174D9A"/>
    <w:rsid w:val="001757E0"/>
    <w:rsid w:val="00175E82"/>
    <w:rsid w:val="00176124"/>
    <w:rsid w:val="00176385"/>
    <w:rsid w:val="00176540"/>
    <w:rsid w:val="0017673F"/>
    <w:rsid w:val="00176942"/>
    <w:rsid w:val="00176A13"/>
    <w:rsid w:val="00177B4B"/>
    <w:rsid w:val="00177C6F"/>
    <w:rsid w:val="001801F3"/>
    <w:rsid w:val="001813A0"/>
    <w:rsid w:val="001818B9"/>
    <w:rsid w:val="00181AD1"/>
    <w:rsid w:val="00181FD8"/>
    <w:rsid w:val="0018225B"/>
    <w:rsid w:val="00182279"/>
    <w:rsid w:val="00182638"/>
    <w:rsid w:val="001826E5"/>
    <w:rsid w:val="0018283E"/>
    <w:rsid w:val="001828D3"/>
    <w:rsid w:val="00183612"/>
    <w:rsid w:val="00183B7D"/>
    <w:rsid w:val="001842DD"/>
    <w:rsid w:val="001843AA"/>
    <w:rsid w:val="00184DD5"/>
    <w:rsid w:val="001855A0"/>
    <w:rsid w:val="00185870"/>
    <w:rsid w:val="00185F0F"/>
    <w:rsid w:val="00186277"/>
    <w:rsid w:val="0018656C"/>
    <w:rsid w:val="0018668B"/>
    <w:rsid w:val="0018680E"/>
    <w:rsid w:val="00186A56"/>
    <w:rsid w:val="00187BEF"/>
    <w:rsid w:val="00187D25"/>
    <w:rsid w:val="00190244"/>
    <w:rsid w:val="00190484"/>
    <w:rsid w:val="00190545"/>
    <w:rsid w:val="00190811"/>
    <w:rsid w:val="001909EE"/>
    <w:rsid w:val="00190E4C"/>
    <w:rsid w:val="001912C6"/>
    <w:rsid w:val="00191F10"/>
    <w:rsid w:val="00192C7C"/>
    <w:rsid w:val="00193464"/>
    <w:rsid w:val="00193628"/>
    <w:rsid w:val="00193AA7"/>
    <w:rsid w:val="00193AC0"/>
    <w:rsid w:val="00194467"/>
    <w:rsid w:val="00194617"/>
    <w:rsid w:val="00195360"/>
    <w:rsid w:val="00195396"/>
    <w:rsid w:val="001954CC"/>
    <w:rsid w:val="001956D8"/>
    <w:rsid w:val="001956E9"/>
    <w:rsid w:val="001958E0"/>
    <w:rsid w:val="00195E09"/>
    <w:rsid w:val="00196290"/>
    <w:rsid w:val="001968F0"/>
    <w:rsid w:val="00196D59"/>
    <w:rsid w:val="00196DFC"/>
    <w:rsid w:val="00196ED9"/>
    <w:rsid w:val="001971BD"/>
    <w:rsid w:val="00197F6F"/>
    <w:rsid w:val="00197F76"/>
    <w:rsid w:val="001A0082"/>
    <w:rsid w:val="001A0192"/>
    <w:rsid w:val="001A0256"/>
    <w:rsid w:val="001A0C6C"/>
    <w:rsid w:val="001A1650"/>
    <w:rsid w:val="001A179F"/>
    <w:rsid w:val="001A1B1A"/>
    <w:rsid w:val="001A1E2F"/>
    <w:rsid w:val="001A23E5"/>
    <w:rsid w:val="001A2423"/>
    <w:rsid w:val="001A24F3"/>
    <w:rsid w:val="001A260E"/>
    <w:rsid w:val="001A2927"/>
    <w:rsid w:val="001A2D83"/>
    <w:rsid w:val="001A3D15"/>
    <w:rsid w:val="001A419D"/>
    <w:rsid w:val="001A439F"/>
    <w:rsid w:val="001A46CE"/>
    <w:rsid w:val="001A4D03"/>
    <w:rsid w:val="001A4D8F"/>
    <w:rsid w:val="001A4F2A"/>
    <w:rsid w:val="001A530B"/>
    <w:rsid w:val="001A546D"/>
    <w:rsid w:val="001A56BB"/>
    <w:rsid w:val="001A571D"/>
    <w:rsid w:val="001A5927"/>
    <w:rsid w:val="001A5D7D"/>
    <w:rsid w:val="001A5E3E"/>
    <w:rsid w:val="001A5E55"/>
    <w:rsid w:val="001A5F66"/>
    <w:rsid w:val="001A6100"/>
    <w:rsid w:val="001A63C3"/>
    <w:rsid w:val="001A69FE"/>
    <w:rsid w:val="001A6D5D"/>
    <w:rsid w:val="001A6F16"/>
    <w:rsid w:val="001A73E0"/>
    <w:rsid w:val="001A7413"/>
    <w:rsid w:val="001A763F"/>
    <w:rsid w:val="001A7F18"/>
    <w:rsid w:val="001A7F58"/>
    <w:rsid w:val="001B00A2"/>
    <w:rsid w:val="001B01F4"/>
    <w:rsid w:val="001B021B"/>
    <w:rsid w:val="001B1116"/>
    <w:rsid w:val="001B11C5"/>
    <w:rsid w:val="001B18AD"/>
    <w:rsid w:val="001B19A1"/>
    <w:rsid w:val="001B19F7"/>
    <w:rsid w:val="001B1EF4"/>
    <w:rsid w:val="001B2268"/>
    <w:rsid w:val="001B2780"/>
    <w:rsid w:val="001B292F"/>
    <w:rsid w:val="001B2BA2"/>
    <w:rsid w:val="001B2D89"/>
    <w:rsid w:val="001B2E4D"/>
    <w:rsid w:val="001B2EB7"/>
    <w:rsid w:val="001B2F90"/>
    <w:rsid w:val="001B3A89"/>
    <w:rsid w:val="001B3CD8"/>
    <w:rsid w:val="001B3D82"/>
    <w:rsid w:val="001B401A"/>
    <w:rsid w:val="001B41D3"/>
    <w:rsid w:val="001B424B"/>
    <w:rsid w:val="001B4720"/>
    <w:rsid w:val="001B4C51"/>
    <w:rsid w:val="001B51AB"/>
    <w:rsid w:val="001B563D"/>
    <w:rsid w:val="001B56EE"/>
    <w:rsid w:val="001B5A2D"/>
    <w:rsid w:val="001B6DDA"/>
    <w:rsid w:val="001B71E3"/>
    <w:rsid w:val="001B73F4"/>
    <w:rsid w:val="001B7A31"/>
    <w:rsid w:val="001B7C99"/>
    <w:rsid w:val="001B7E79"/>
    <w:rsid w:val="001C0194"/>
    <w:rsid w:val="001C0273"/>
    <w:rsid w:val="001C04D4"/>
    <w:rsid w:val="001C1072"/>
    <w:rsid w:val="001C14C7"/>
    <w:rsid w:val="001C179A"/>
    <w:rsid w:val="001C18E2"/>
    <w:rsid w:val="001C1A72"/>
    <w:rsid w:val="001C1B7F"/>
    <w:rsid w:val="001C1E80"/>
    <w:rsid w:val="001C2208"/>
    <w:rsid w:val="001C28E5"/>
    <w:rsid w:val="001C3385"/>
    <w:rsid w:val="001C346F"/>
    <w:rsid w:val="001C3690"/>
    <w:rsid w:val="001C37ED"/>
    <w:rsid w:val="001C3953"/>
    <w:rsid w:val="001C3967"/>
    <w:rsid w:val="001C3B78"/>
    <w:rsid w:val="001C3D1E"/>
    <w:rsid w:val="001C474B"/>
    <w:rsid w:val="001C4851"/>
    <w:rsid w:val="001C4CC8"/>
    <w:rsid w:val="001C4E9E"/>
    <w:rsid w:val="001C4F70"/>
    <w:rsid w:val="001C5678"/>
    <w:rsid w:val="001C5781"/>
    <w:rsid w:val="001C5F17"/>
    <w:rsid w:val="001C63AA"/>
    <w:rsid w:val="001C65C4"/>
    <w:rsid w:val="001C6D7B"/>
    <w:rsid w:val="001C6DCB"/>
    <w:rsid w:val="001C6E60"/>
    <w:rsid w:val="001C7056"/>
    <w:rsid w:val="001C7174"/>
    <w:rsid w:val="001C72DB"/>
    <w:rsid w:val="001C72E4"/>
    <w:rsid w:val="001C7451"/>
    <w:rsid w:val="001C78B4"/>
    <w:rsid w:val="001C7B39"/>
    <w:rsid w:val="001D01DE"/>
    <w:rsid w:val="001D02D5"/>
    <w:rsid w:val="001D1085"/>
    <w:rsid w:val="001D278B"/>
    <w:rsid w:val="001D2FA5"/>
    <w:rsid w:val="001D301E"/>
    <w:rsid w:val="001D32BA"/>
    <w:rsid w:val="001D33F8"/>
    <w:rsid w:val="001D39FC"/>
    <w:rsid w:val="001D3CEC"/>
    <w:rsid w:val="001D4297"/>
    <w:rsid w:val="001D4F5C"/>
    <w:rsid w:val="001D50C9"/>
    <w:rsid w:val="001D568E"/>
    <w:rsid w:val="001D5C5E"/>
    <w:rsid w:val="001D63A2"/>
    <w:rsid w:val="001D66A0"/>
    <w:rsid w:val="001D6940"/>
    <w:rsid w:val="001D73F2"/>
    <w:rsid w:val="001D78B4"/>
    <w:rsid w:val="001E0DC2"/>
    <w:rsid w:val="001E1429"/>
    <w:rsid w:val="001E15DA"/>
    <w:rsid w:val="001E1799"/>
    <w:rsid w:val="001E1827"/>
    <w:rsid w:val="001E1A6C"/>
    <w:rsid w:val="001E1AFA"/>
    <w:rsid w:val="001E1DBB"/>
    <w:rsid w:val="001E1E9C"/>
    <w:rsid w:val="001E206C"/>
    <w:rsid w:val="001E26B8"/>
    <w:rsid w:val="001E2814"/>
    <w:rsid w:val="001E35F1"/>
    <w:rsid w:val="001E3642"/>
    <w:rsid w:val="001E3DDF"/>
    <w:rsid w:val="001E3EAA"/>
    <w:rsid w:val="001E4000"/>
    <w:rsid w:val="001E42FC"/>
    <w:rsid w:val="001E54CF"/>
    <w:rsid w:val="001E5A0B"/>
    <w:rsid w:val="001E5B75"/>
    <w:rsid w:val="001E6C45"/>
    <w:rsid w:val="001E6E5A"/>
    <w:rsid w:val="001E71DA"/>
    <w:rsid w:val="001E7328"/>
    <w:rsid w:val="001E7750"/>
    <w:rsid w:val="001E7A28"/>
    <w:rsid w:val="001E7C3C"/>
    <w:rsid w:val="001F0064"/>
    <w:rsid w:val="001F04F2"/>
    <w:rsid w:val="001F0888"/>
    <w:rsid w:val="001F0B24"/>
    <w:rsid w:val="001F0C1B"/>
    <w:rsid w:val="001F0CFF"/>
    <w:rsid w:val="001F0D2F"/>
    <w:rsid w:val="001F14A9"/>
    <w:rsid w:val="001F14F7"/>
    <w:rsid w:val="001F1EA0"/>
    <w:rsid w:val="001F2532"/>
    <w:rsid w:val="001F3935"/>
    <w:rsid w:val="001F39C0"/>
    <w:rsid w:val="001F3E4D"/>
    <w:rsid w:val="001F40F8"/>
    <w:rsid w:val="001F462F"/>
    <w:rsid w:val="001F48A8"/>
    <w:rsid w:val="001F4A99"/>
    <w:rsid w:val="001F5589"/>
    <w:rsid w:val="001F563E"/>
    <w:rsid w:val="001F59C7"/>
    <w:rsid w:val="001F5BE9"/>
    <w:rsid w:val="001F5EF2"/>
    <w:rsid w:val="001F62AA"/>
    <w:rsid w:val="001F696A"/>
    <w:rsid w:val="001F7092"/>
    <w:rsid w:val="001F7B7C"/>
    <w:rsid w:val="001F7BED"/>
    <w:rsid w:val="00200344"/>
    <w:rsid w:val="00200E11"/>
    <w:rsid w:val="0020103C"/>
    <w:rsid w:val="002011BC"/>
    <w:rsid w:val="0020135E"/>
    <w:rsid w:val="00201458"/>
    <w:rsid w:val="002016A0"/>
    <w:rsid w:val="00201A0C"/>
    <w:rsid w:val="00201CB7"/>
    <w:rsid w:val="00201CD2"/>
    <w:rsid w:val="00202243"/>
    <w:rsid w:val="00202E66"/>
    <w:rsid w:val="00203B7C"/>
    <w:rsid w:val="00203F72"/>
    <w:rsid w:val="0020469E"/>
    <w:rsid w:val="00204A32"/>
    <w:rsid w:val="00204A81"/>
    <w:rsid w:val="00204BE2"/>
    <w:rsid w:val="00204C4C"/>
    <w:rsid w:val="002056FF"/>
    <w:rsid w:val="0020577C"/>
    <w:rsid w:val="00206131"/>
    <w:rsid w:val="00206557"/>
    <w:rsid w:val="00206917"/>
    <w:rsid w:val="0020692B"/>
    <w:rsid w:val="0020695E"/>
    <w:rsid w:val="00206C91"/>
    <w:rsid w:val="00206C9A"/>
    <w:rsid w:val="0020719D"/>
    <w:rsid w:val="00207816"/>
    <w:rsid w:val="00207A0F"/>
    <w:rsid w:val="0021006A"/>
    <w:rsid w:val="00210186"/>
    <w:rsid w:val="002103E2"/>
    <w:rsid w:val="00210CAA"/>
    <w:rsid w:val="00210F78"/>
    <w:rsid w:val="0021117C"/>
    <w:rsid w:val="00211C5A"/>
    <w:rsid w:val="00211E2F"/>
    <w:rsid w:val="002122E8"/>
    <w:rsid w:val="00212669"/>
    <w:rsid w:val="002126C6"/>
    <w:rsid w:val="00212FAB"/>
    <w:rsid w:val="00213336"/>
    <w:rsid w:val="002138B5"/>
    <w:rsid w:val="00213A85"/>
    <w:rsid w:val="00213C9B"/>
    <w:rsid w:val="00213FC4"/>
    <w:rsid w:val="00213FCC"/>
    <w:rsid w:val="002141BD"/>
    <w:rsid w:val="0021420F"/>
    <w:rsid w:val="002149F4"/>
    <w:rsid w:val="00214AED"/>
    <w:rsid w:val="00215BA1"/>
    <w:rsid w:val="00215DE9"/>
    <w:rsid w:val="0021650E"/>
    <w:rsid w:val="0021673D"/>
    <w:rsid w:val="00216821"/>
    <w:rsid w:val="002168B9"/>
    <w:rsid w:val="00216D61"/>
    <w:rsid w:val="00216E37"/>
    <w:rsid w:val="00216E95"/>
    <w:rsid w:val="002172C2"/>
    <w:rsid w:val="0021746A"/>
    <w:rsid w:val="00217663"/>
    <w:rsid w:val="00220016"/>
    <w:rsid w:val="002203C1"/>
    <w:rsid w:val="00220463"/>
    <w:rsid w:val="002204E5"/>
    <w:rsid w:val="002205CF"/>
    <w:rsid w:val="0022092E"/>
    <w:rsid w:val="00221035"/>
    <w:rsid w:val="0022104F"/>
    <w:rsid w:val="002210F7"/>
    <w:rsid w:val="002212E7"/>
    <w:rsid w:val="002226BB"/>
    <w:rsid w:val="00222A22"/>
    <w:rsid w:val="00222B6A"/>
    <w:rsid w:val="00222C0A"/>
    <w:rsid w:val="002231DF"/>
    <w:rsid w:val="0022396A"/>
    <w:rsid w:val="00224906"/>
    <w:rsid w:val="00224943"/>
    <w:rsid w:val="00224CFE"/>
    <w:rsid w:val="00224F5E"/>
    <w:rsid w:val="002250AC"/>
    <w:rsid w:val="002254CE"/>
    <w:rsid w:val="00225525"/>
    <w:rsid w:val="0022565B"/>
    <w:rsid w:val="00225DC7"/>
    <w:rsid w:val="00225DF3"/>
    <w:rsid w:val="00225F19"/>
    <w:rsid w:val="002263AE"/>
    <w:rsid w:val="002265C6"/>
    <w:rsid w:val="00226775"/>
    <w:rsid w:val="002268DC"/>
    <w:rsid w:val="00226CA9"/>
    <w:rsid w:val="00226EE3"/>
    <w:rsid w:val="00227156"/>
    <w:rsid w:val="002278F2"/>
    <w:rsid w:val="00227A70"/>
    <w:rsid w:val="00227C1C"/>
    <w:rsid w:val="00227D0D"/>
    <w:rsid w:val="002301FA"/>
    <w:rsid w:val="00231B81"/>
    <w:rsid w:val="00232076"/>
    <w:rsid w:val="002333A4"/>
    <w:rsid w:val="0023351B"/>
    <w:rsid w:val="002339CA"/>
    <w:rsid w:val="00233AB2"/>
    <w:rsid w:val="00234053"/>
    <w:rsid w:val="0023438D"/>
    <w:rsid w:val="002352C3"/>
    <w:rsid w:val="00235302"/>
    <w:rsid w:val="002354C8"/>
    <w:rsid w:val="002357CB"/>
    <w:rsid w:val="00235AB4"/>
    <w:rsid w:val="00235CA1"/>
    <w:rsid w:val="00237A8B"/>
    <w:rsid w:val="00237D1E"/>
    <w:rsid w:val="00237EA4"/>
    <w:rsid w:val="00240609"/>
    <w:rsid w:val="0024093C"/>
    <w:rsid w:val="002413F2"/>
    <w:rsid w:val="002415C0"/>
    <w:rsid w:val="002421CF"/>
    <w:rsid w:val="002427D4"/>
    <w:rsid w:val="00242D0A"/>
    <w:rsid w:val="00243129"/>
    <w:rsid w:val="00244111"/>
    <w:rsid w:val="00244867"/>
    <w:rsid w:val="00244B2E"/>
    <w:rsid w:val="00244BE0"/>
    <w:rsid w:val="00244C81"/>
    <w:rsid w:val="00244D52"/>
    <w:rsid w:val="0024506F"/>
    <w:rsid w:val="00245C90"/>
    <w:rsid w:val="00245D5B"/>
    <w:rsid w:val="00245EA1"/>
    <w:rsid w:val="002462F0"/>
    <w:rsid w:val="00246A1F"/>
    <w:rsid w:val="002474E7"/>
    <w:rsid w:val="0024772C"/>
    <w:rsid w:val="00247FEB"/>
    <w:rsid w:val="0025039C"/>
    <w:rsid w:val="0025055D"/>
    <w:rsid w:val="002506FD"/>
    <w:rsid w:val="002508BC"/>
    <w:rsid w:val="00250B56"/>
    <w:rsid w:val="00251112"/>
    <w:rsid w:val="002514A5"/>
    <w:rsid w:val="00251742"/>
    <w:rsid w:val="002518C2"/>
    <w:rsid w:val="002519A2"/>
    <w:rsid w:val="00252088"/>
    <w:rsid w:val="00252175"/>
    <w:rsid w:val="00252668"/>
    <w:rsid w:val="00252994"/>
    <w:rsid w:val="00252E8D"/>
    <w:rsid w:val="00253346"/>
    <w:rsid w:val="00253493"/>
    <w:rsid w:val="00253679"/>
    <w:rsid w:val="0025380C"/>
    <w:rsid w:val="002540C9"/>
    <w:rsid w:val="00254F76"/>
    <w:rsid w:val="0025508A"/>
    <w:rsid w:val="002553A0"/>
    <w:rsid w:val="00255A23"/>
    <w:rsid w:val="00255D4F"/>
    <w:rsid w:val="002560C7"/>
    <w:rsid w:val="0025649A"/>
    <w:rsid w:val="002565AE"/>
    <w:rsid w:val="00256E4A"/>
    <w:rsid w:val="00256F3A"/>
    <w:rsid w:val="00256FFA"/>
    <w:rsid w:val="0025778B"/>
    <w:rsid w:val="002577B5"/>
    <w:rsid w:val="00257E50"/>
    <w:rsid w:val="00257E82"/>
    <w:rsid w:val="00260816"/>
    <w:rsid w:val="002609AE"/>
    <w:rsid w:val="00260E98"/>
    <w:rsid w:val="0026152D"/>
    <w:rsid w:val="002618B0"/>
    <w:rsid w:val="00261AD1"/>
    <w:rsid w:val="00261E49"/>
    <w:rsid w:val="00261E72"/>
    <w:rsid w:val="00261F65"/>
    <w:rsid w:val="0026200F"/>
    <w:rsid w:val="002621FE"/>
    <w:rsid w:val="00262370"/>
    <w:rsid w:val="002623A5"/>
    <w:rsid w:val="00262815"/>
    <w:rsid w:val="00262AB6"/>
    <w:rsid w:val="0026391E"/>
    <w:rsid w:val="00263C5B"/>
    <w:rsid w:val="0026403F"/>
    <w:rsid w:val="00264FCB"/>
    <w:rsid w:val="002652B6"/>
    <w:rsid w:val="002652EE"/>
    <w:rsid w:val="00265D4D"/>
    <w:rsid w:val="0026660A"/>
    <w:rsid w:val="0026662B"/>
    <w:rsid w:val="002667AF"/>
    <w:rsid w:val="00266F8D"/>
    <w:rsid w:val="002675C2"/>
    <w:rsid w:val="0026775C"/>
    <w:rsid w:val="00270079"/>
    <w:rsid w:val="00270320"/>
    <w:rsid w:val="00270D4A"/>
    <w:rsid w:val="00270E7D"/>
    <w:rsid w:val="00271512"/>
    <w:rsid w:val="00271B95"/>
    <w:rsid w:val="00272054"/>
    <w:rsid w:val="00272C71"/>
    <w:rsid w:val="00272FD6"/>
    <w:rsid w:val="0027352F"/>
    <w:rsid w:val="0027438A"/>
    <w:rsid w:val="00274A70"/>
    <w:rsid w:val="00274C7F"/>
    <w:rsid w:val="00274F6D"/>
    <w:rsid w:val="00274F6F"/>
    <w:rsid w:val="00275D21"/>
    <w:rsid w:val="002762F8"/>
    <w:rsid w:val="00276CB2"/>
    <w:rsid w:val="00276F96"/>
    <w:rsid w:val="00277102"/>
    <w:rsid w:val="0027734A"/>
    <w:rsid w:val="002773BB"/>
    <w:rsid w:val="002773FA"/>
    <w:rsid w:val="002775B7"/>
    <w:rsid w:val="0027778D"/>
    <w:rsid w:val="00277881"/>
    <w:rsid w:val="00277E9F"/>
    <w:rsid w:val="002800D9"/>
    <w:rsid w:val="0028047C"/>
    <w:rsid w:val="002806CD"/>
    <w:rsid w:val="00280775"/>
    <w:rsid w:val="002809C5"/>
    <w:rsid w:val="002814C7"/>
    <w:rsid w:val="002817D9"/>
    <w:rsid w:val="00282496"/>
    <w:rsid w:val="0028251E"/>
    <w:rsid w:val="00282630"/>
    <w:rsid w:val="00282652"/>
    <w:rsid w:val="00282991"/>
    <w:rsid w:val="00283D0C"/>
    <w:rsid w:val="00283D7F"/>
    <w:rsid w:val="00283E54"/>
    <w:rsid w:val="00284112"/>
    <w:rsid w:val="0028421B"/>
    <w:rsid w:val="00284516"/>
    <w:rsid w:val="002848CD"/>
    <w:rsid w:val="00284FAA"/>
    <w:rsid w:val="00285A15"/>
    <w:rsid w:val="00285EF1"/>
    <w:rsid w:val="002863A4"/>
    <w:rsid w:val="0028641B"/>
    <w:rsid w:val="002864A1"/>
    <w:rsid w:val="00286C64"/>
    <w:rsid w:val="00286F70"/>
    <w:rsid w:val="00286F73"/>
    <w:rsid w:val="00287464"/>
    <w:rsid w:val="002876AE"/>
    <w:rsid w:val="0028773A"/>
    <w:rsid w:val="00287764"/>
    <w:rsid w:val="0028790B"/>
    <w:rsid w:val="002902F2"/>
    <w:rsid w:val="00290AE9"/>
    <w:rsid w:val="00291436"/>
    <w:rsid w:val="00291A88"/>
    <w:rsid w:val="00292562"/>
    <w:rsid w:val="00292B6C"/>
    <w:rsid w:val="00292CB1"/>
    <w:rsid w:val="0029371A"/>
    <w:rsid w:val="0029384B"/>
    <w:rsid w:val="00293B42"/>
    <w:rsid w:val="0029411E"/>
    <w:rsid w:val="002946ED"/>
    <w:rsid w:val="00294B28"/>
    <w:rsid w:val="00294C0B"/>
    <w:rsid w:val="00294E29"/>
    <w:rsid w:val="00295AE5"/>
    <w:rsid w:val="00295E4A"/>
    <w:rsid w:val="0029603D"/>
    <w:rsid w:val="00296335"/>
    <w:rsid w:val="00296563"/>
    <w:rsid w:val="00296BCD"/>
    <w:rsid w:val="002973AF"/>
    <w:rsid w:val="002976BA"/>
    <w:rsid w:val="0029794D"/>
    <w:rsid w:val="00297F45"/>
    <w:rsid w:val="002A04E1"/>
    <w:rsid w:val="002A07DD"/>
    <w:rsid w:val="002A09F5"/>
    <w:rsid w:val="002A0A9C"/>
    <w:rsid w:val="002A1476"/>
    <w:rsid w:val="002A1E29"/>
    <w:rsid w:val="002A21C8"/>
    <w:rsid w:val="002A3F2C"/>
    <w:rsid w:val="002A41C8"/>
    <w:rsid w:val="002A486A"/>
    <w:rsid w:val="002A48B5"/>
    <w:rsid w:val="002A5086"/>
    <w:rsid w:val="002A614A"/>
    <w:rsid w:val="002A61A7"/>
    <w:rsid w:val="002A6334"/>
    <w:rsid w:val="002A6825"/>
    <w:rsid w:val="002A69EC"/>
    <w:rsid w:val="002A6C96"/>
    <w:rsid w:val="002A72FC"/>
    <w:rsid w:val="002A72FD"/>
    <w:rsid w:val="002A7A3A"/>
    <w:rsid w:val="002B0733"/>
    <w:rsid w:val="002B0AB2"/>
    <w:rsid w:val="002B0CAA"/>
    <w:rsid w:val="002B1080"/>
    <w:rsid w:val="002B144D"/>
    <w:rsid w:val="002B1C79"/>
    <w:rsid w:val="002B22D8"/>
    <w:rsid w:val="002B2425"/>
    <w:rsid w:val="002B242D"/>
    <w:rsid w:val="002B2624"/>
    <w:rsid w:val="002B28F3"/>
    <w:rsid w:val="002B2C3A"/>
    <w:rsid w:val="002B2F44"/>
    <w:rsid w:val="002B3486"/>
    <w:rsid w:val="002B4003"/>
    <w:rsid w:val="002B423F"/>
    <w:rsid w:val="002B4528"/>
    <w:rsid w:val="002B458E"/>
    <w:rsid w:val="002B494E"/>
    <w:rsid w:val="002B4DCE"/>
    <w:rsid w:val="002B50F4"/>
    <w:rsid w:val="002B5169"/>
    <w:rsid w:val="002B5771"/>
    <w:rsid w:val="002B5E25"/>
    <w:rsid w:val="002B5F23"/>
    <w:rsid w:val="002B63D4"/>
    <w:rsid w:val="002B6435"/>
    <w:rsid w:val="002B6DD7"/>
    <w:rsid w:val="002B6FFE"/>
    <w:rsid w:val="002B71FB"/>
    <w:rsid w:val="002B7C54"/>
    <w:rsid w:val="002C03D4"/>
    <w:rsid w:val="002C06B7"/>
    <w:rsid w:val="002C1024"/>
    <w:rsid w:val="002C14D7"/>
    <w:rsid w:val="002C1A0C"/>
    <w:rsid w:val="002C3743"/>
    <w:rsid w:val="002C388D"/>
    <w:rsid w:val="002C3D52"/>
    <w:rsid w:val="002C3F58"/>
    <w:rsid w:val="002C4373"/>
    <w:rsid w:val="002C4519"/>
    <w:rsid w:val="002C4D25"/>
    <w:rsid w:val="002C4E57"/>
    <w:rsid w:val="002C533B"/>
    <w:rsid w:val="002C5860"/>
    <w:rsid w:val="002C5A95"/>
    <w:rsid w:val="002C5C30"/>
    <w:rsid w:val="002C5C40"/>
    <w:rsid w:val="002C5F34"/>
    <w:rsid w:val="002C698C"/>
    <w:rsid w:val="002C6A5A"/>
    <w:rsid w:val="002C6BB1"/>
    <w:rsid w:val="002C6BE5"/>
    <w:rsid w:val="002C7383"/>
    <w:rsid w:val="002C76A4"/>
    <w:rsid w:val="002C7C34"/>
    <w:rsid w:val="002D03F3"/>
    <w:rsid w:val="002D05A5"/>
    <w:rsid w:val="002D090A"/>
    <w:rsid w:val="002D108F"/>
    <w:rsid w:val="002D11D8"/>
    <w:rsid w:val="002D11D9"/>
    <w:rsid w:val="002D1484"/>
    <w:rsid w:val="002D14E2"/>
    <w:rsid w:val="002D15CA"/>
    <w:rsid w:val="002D17DD"/>
    <w:rsid w:val="002D1AB6"/>
    <w:rsid w:val="002D1CED"/>
    <w:rsid w:val="002D2798"/>
    <w:rsid w:val="002D288C"/>
    <w:rsid w:val="002D29EB"/>
    <w:rsid w:val="002D3024"/>
    <w:rsid w:val="002D3399"/>
    <w:rsid w:val="002D39DD"/>
    <w:rsid w:val="002D3CCD"/>
    <w:rsid w:val="002D3DF1"/>
    <w:rsid w:val="002D42BF"/>
    <w:rsid w:val="002D478D"/>
    <w:rsid w:val="002D4C95"/>
    <w:rsid w:val="002D4CF2"/>
    <w:rsid w:val="002D4D41"/>
    <w:rsid w:val="002D502E"/>
    <w:rsid w:val="002D5301"/>
    <w:rsid w:val="002D5398"/>
    <w:rsid w:val="002D54D8"/>
    <w:rsid w:val="002D5A90"/>
    <w:rsid w:val="002D5AEB"/>
    <w:rsid w:val="002D5C0B"/>
    <w:rsid w:val="002D632E"/>
    <w:rsid w:val="002D75FE"/>
    <w:rsid w:val="002D77FD"/>
    <w:rsid w:val="002D781B"/>
    <w:rsid w:val="002D785A"/>
    <w:rsid w:val="002D7BCE"/>
    <w:rsid w:val="002D7E1C"/>
    <w:rsid w:val="002E0287"/>
    <w:rsid w:val="002E06A8"/>
    <w:rsid w:val="002E0C71"/>
    <w:rsid w:val="002E1547"/>
    <w:rsid w:val="002E1670"/>
    <w:rsid w:val="002E1D4E"/>
    <w:rsid w:val="002E1D99"/>
    <w:rsid w:val="002E2E92"/>
    <w:rsid w:val="002E3011"/>
    <w:rsid w:val="002E312D"/>
    <w:rsid w:val="002E333D"/>
    <w:rsid w:val="002E3763"/>
    <w:rsid w:val="002E3EFB"/>
    <w:rsid w:val="002E4019"/>
    <w:rsid w:val="002E426B"/>
    <w:rsid w:val="002E437B"/>
    <w:rsid w:val="002E442D"/>
    <w:rsid w:val="002E4599"/>
    <w:rsid w:val="002E4B6D"/>
    <w:rsid w:val="002E4F86"/>
    <w:rsid w:val="002E50BF"/>
    <w:rsid w:val="002E5603"/>
    <w:rsid w:val="002E56B0"/>
    <w:rsid w:val="002E5EA3"/>
    <w:rsid w:val="002E5F5D"/>
    <w:rsid w:val="002E60F9"/>
    <w:rsid w:val="002E641C"/>
    <w:rsid w:val="002E6961"/>
    <w:rsid w:val="002E7133"/>
    <w:rsid w:val="002E7357"/>
    <w:rsid w:val="002E77EA"/>
    <w:rsid w:val="002E7ECE"/>
    <w:rsid w:val="002E7FAE"/>
    <w:rsid w:val="002F03B1"/>
    <w:rsid w:val="002F17A3"/>
    <w:rsid w:val="002F18D3"/>
    <w:rsid w:val="002F27C4"/>
    <w:rsid w:val="002F3267"/>
    <w:rsid w:val="002F3461"/>
    <w:rsid w:val="002F36AB"/>
    <w:rsid w:val="002F39C4"/>
    <w:rsid w:val="002F3D9A"/>
    <w:rsid w:val="002F49C0"/>
    <w:rsid w:val="002F4AB0"/>
    <w:rsid w:val="002F4E38"/>
    <w:rsid w:val="002F510F"/>
    <w:rsid w:val="002F51A7"/>
    <w:rsid w:val="002F51F3"/>
    <w:rsid w:val="002F53B4"/>
    <w:rsid w:val="002F5641"/>
    <w:rsid w:val="002F5960"/>
    <w:rsid w:val="002F5D39"/>
    <w:rsid w:val="002F5DE0"/>
    <w:rsid w:val="002F5E8B"/>
    <w:rsid w:val="002F6619"/>
    <w:rsid w:val="002F7049"/>
    <w:rsid w:val="002F7643"/>
    <w:rsid w:val="002F7A0B"/>
    <w:rsid w:val="002F7F49"/>
    <w:rsid w:val="00300378"/>
    <w:rsid w:val="00301170"/>
    <w:rsid w:val="003014C6"/>
    <w:rsid w:val="0030158E"/>
    <w:rsid w:val="0030177F"/>
    <w:rsid w:val="00301836"/>
    <w:rsid w:val="00301C37"/>
    <w:rsid w:val="003022B7"/>
    <w:rsid w:val="00303364"/>
    <w:rsid w:val="0030367D"/>
    <w:rsid w:val="00303D05"/>
    <w:rsid w:val="00304C24"/>
    <w:rsid w:val="00304DC5"/>
    <w:rsid w:val="00304E03"/>
    <w:rsid w:val="00304FB5"/>
    <w:rsid w:val="00305149"/>
    <w:rsid w:val="0030532E"/>
    <w:rsid w:val="00305515"/>
    <w:rsid w:val="00305784"/>
    <w:rsid w:val="00305DF4"/>
    <w:rsid w:val="00306064"/>
    <w:rsid w:val="00306299"/>
    <w:rsid w:val="00306522"/>
    <w:rsid w:val="00306F61"/>
    <w:rsid w:val="00307415"/>
    <w:rsid w:val="003078F2"/>
    <w:rsid w:val="003079B4"/>
    <w:rsid w:val="00310F73"/>
    <w:rsid w:val="003115A5"/>
    <w:rsid w:val="00311A6C"/>
    <w:rsid w:val="00311D8A"/>
    <w:rsid w:val="00311E37"/>
    <w:rsid w:val="003121C0"/>
    <w:rsid w:val="003123A0"/>
    <w:rsid w:val="0031240B"/>
    <w:rsid w:val="00312A6D"/>
    <w:rsid w:val="0031310F"/>
    <w:rsid w:val="0031369C"/>
    <w:rsid w:val="003137BF"/>
    <w:rsid w:val="00313BCA"/>
    <w:rsid w:val="00313E49"/>
    <w:rsid w:val="00313F20"/>
    <w:rsid w:val="003140E6"/>
    <w:rsid w:val="0031425E"/>
    <w:rsid w:val="003143CB"/>
    <w:rsid w:val="003145DA"/>
    <w:rsid w:val="003149E9"/>
    <w:rsid w:val="00314B40"/>
    <w:rsid w:val="00314D41"/>
    <w:rsid w:val="00314EE1"/>
    <w:rsid w:val="003153A9"/>
    <w:rsid w:val="00315774"/>
    <w:rsid w:val="00315F30"/>
    <w:rsid w:val="003162CF"/>
    <w:rsid w:val="00316CEC"/>
    <w:rsid w:val="00316D2A"/>
    <w:rsid w:val="00317038"/>
    <w:rsid w:val="003176EC"/>
    <w:rsid w:val="003177CD"/>
    <w:rsid w:val="003200E0"/>
    <w:rsid w:val="00321129"/>
    <w:rsid w:val="0032119F"/>
    <w:rsid w:val="003215FC"/>
    <w:rsid w:val="0032236C"/>
    <w:rsid w:val="003229C8"/>
    <w:rsid w:val="00322D60"/>
    <w:rsid w:val="0032396C"/>
    <w:rsid w:val="00323AD0"/>
    <w:rsid w:val="00323FB3"/>
    <w:rsid w:val="0032419E"/>
    <w:rsid w:val="003242E4"/>
    <w:rsid w:val="00324418"/>
    <w:rsid w:val="0032467C"/>
    <w:rsid w:val="003247BB"/>
    <w:rsid w:val="00324D24"/>
    <w:rsid w:val="00326456"/>
    <w:rsid w:val="00326632"/>
    <w:rsid w:val="003266DD"/>
    <w:rsid w:val="00326943"/>
    <w:rsid w:val="00326C3F"/>
    <w:rsid w:val="00326CE7"/>
    <w:rsid w:val="00327089"/>
    <w:rsid w:val="003271B5"/>
    <w:rsid w:val="0032735F"/>
    <w:rsid w:val="003273FC"/>
    <w:rsid w:val="00327642"/>
    <w:rsid w:val="003276C6"/>
    <w:rsid w:val="003304E9"/>
    <w:rsid w:val="00330501"/>
    <w:rsid w:val="00330B97"/>
    <w:rsid w:val="0033133B"/>
    <w:rsid w:val="0033190E"/>
    <w:rsid w:val="00331A54"/>
    <w:rsid w:val="00331C50"/>
    <w:rsid w:val="00331DF1"/>
    <w:rsid w:val="003326FE"/>
    <w:rsid w:val="0033273A"/>
    <w:rsid w:val="00332888"/>
    <w:rsid w:val="00332A4B"/>
    <w:rsid w:val="00332DDA"/>
    <w:rsid w:val="003330F7"/>
    <w:rsid w:val="00333969"/>
    <w:rsid w:val="00333A5A"/>
    <w:rsid w:val="00333B84"/>
    <w:rsid w:val="0033401D"/>
    <w:rsid w:val="0033441B"/>
    <w:rsid w:val="003344D4"/>
    <w:rsid w:val="0033495D"/>
    <w:rsid w:val="00334C1D"/>
    <w:rsid w:val="00334EBC"/>
    <w:rsid w:val="0033532F"/>
    <w:rsid w:val="00335348"/>
    <w:rsid w:val="0033534E"/>
    <w:rsid w:val="00335960"/>
    <w:rsid w:val="0033612B"/>
    <w:rsid w:val="00336251"/>
    <w:rsid w:val="00336328"/>
    <w:rsid w:val="00336BD6"/>
    <w:rsid w:val="00337F9A"/>
    <w:rsid w:val="003403A2"/>
    <w:rsid w:val="003404BE"/>
    <w:rsid w:val="00340649"/>
    <w:rsid w:val="00340CAD"/>
    <w:rsid w:val="00340CE8"/>
    <w:rsid w:val="00340EB3"/>
    <w:rsid w:val="00340EC3"/>
    <w:rsid w:val="00341228"/>
    <w:rsid w:val="00341733"/>
    <w:rsid w:val="003417D3"/>
    <w:rsid w:val="00341F2F"/>
    <w:rsid w:val="00342826"/>
    <w:rsid w:val="00342F14"/>
    <w:rsid w:val="00343221"/>
    <w:rsid w:val="0034333E"/>
    <w:rsid w:val="0034343F"/>
    <w:rsid w:val="003435EF"/>
    <w:rsid w:val="00343972"/>
    <w:rsid w:val="00343B74"/>
    <w:rsid w:val="00343D3A"/>
    <w:rsid w:val="00343D5F"/>
    <w:rsid w:val="00343E9A"/>
    <w:rsid w:val="003445B6"/>
    <w:rsid w:val="003448D8"/>
    <w:rsid w:val="0034530A"/>
    <w:rsid w:val="0034577B"/>
    <w:rsid w:val="0034600F"/>
    <w:rsid w:val="003469A1"/>
    <w:rsid w:val="00346EBF"/>
    <w:rsid w:val="003478CC"/>
    <w:rsid w:val="00347A51"/>
    <w:rsid w:val="00347EF2"/>
    <w:rsid w:val="0035007C"/>
    <w:rsid w:val="00350283"/>
    <w:rsid w:val="003505C8"/>
    <w:rsid w:val="00350C4D"/>
    <w:rsid w:val="00350D9E"/>
    <w:rsid w:val="00351147"/>
    <w:rsid w:val="00351154"/>
    <w:rsid w:val="00351A43"/>
    <w:rsid w:val="00351A45"/>
    <w:rsid w:val="00351B13"/>
    <w:rsid w:val="00351D50"/>
    <w:rsid w:val="00351DA0"/>
    <w:rsid w:val="003524FC"/>
    <w:rsid w:val="00352594"/>
    <w:rsid w:val="003525DF"/>
    <w:rsid w:val="0035260A"/>
    <w:rsid w:val="0035265B"/>
    <w:rsid w:val="00352755"/>
    <w:rsid w:val="00352946"/>
    <w:rsid w:val="00352C3B"/>
    <w:rsid w:val="00353DBC"/>
    <w:rsid w:val="00353DE0"/>
    <w:rsid w:val="00353F65"/>
    <w:rsid w:val="003548FE"/>
    <w:rsid w:val="003549A8"/>
    <w:rsid w:val="00354C70"/>
    <w:rsid w:val="00354EF4"/>
    <w:rsid w:val="00355713"/>
    <w:rsid w:val="003560EE"/>
    <w:rsid w:val="003562C1"/>
    <w:rsid w:val="00356385"/>
    <w:rsid w:val="003568B7"/>
    <w:rsid w:val="00357681"/>
    <w:rsid w:val="00357A4C"/>
    <w:rsid w:val="00357A79"/>
    <w:rsid w:val="0036012B"/>
    <w:rsid w:val="003604FB"/>
    <w:rsid w:val="0036065D"/>
    <w:rsid w:val="00360B90"/>
    <w:rsid w:val="00360BFA"/>
    <w:rsid w:val="00360F87"/>
    <w:rsid w:val="003612EC"/>
    <w:rsid w:val="00361916"/>
    <w:rsid w:val="00361E23"/>
    <w:rsid w:val="00361E8F"/>
    <w:rsid w:val="00362087"/>
    <w:rsid w:val="00362610"/>
    <w:rsid w:val="0036297B"/>
    <w:rsid w:val="00362D18"/>
    <w:rsid w:val="00362F8E"/>
    <w:rsid w:val="00363564"/>
    <w:rsid w:val="00363F86"/>
    <w:rsid w:val="003640FC"/>
    <w:rsid w:val="003643C9"/>
    <w:rsid w:val="00365277"/>
    <w:rsid w:val="0036542C"/>
    <w:rsid w:val="003658F5"/>
    <w:rsid w:val="0036678B"/>
    <w:rsid w:val="00366DB6"/>
    <w:rsid w:val="00366E1B"/>
    <w:rsid w:val="00366E82"/>
    <w:rsid w:val="003700AA"/>
    <w:rsid w:val="0037061C"/>
    <w:rsid w:val="003708A0"/>
    <w:rsid w:val="00370973"/>
    <w:rsid w:val="00370A76"/>
    <w:rsid w:val="00370C5A"/>
    <w:rsid w:val="00370D0D"/>
    <w:rsid w:val="00370D54"/>
    <w:rsid w:val="003712AA"/>
    <w:rsid w:val="0037151E"/>
    <w:rsid w:val="0037171A"/>
    <w:rsid w:val="00371A67"/>
    <w:rsid w:val="00372017"/>
    <w:rsid w:val="00372635"/>
    <w:rsid w:val="003726B6"/>
    <w:rsid w:val="0037377B"/>
    <w:rsid w:val="00373C6A"/>
    <w:rsid w:val="00374216"/>
    <w:rsid w:val="00374351"/>
    <w:rsid w:val="00374C24"/>
    <w:rsid w:val="00375062"/>
    <w:rsid w:val="0037547D"/>
    <w:rsid w:val="003757E3"/>
    <w:rsid w:val="00375C4E"/>
    <w:rsid w:val="00375DB2"/>
    <w:rsid w:val="0037657C"/>
    <w:rsid w:val="0037673B"/>
    <w:rsid w:val="00376887"/>
    <w:rsid w:val="003772D1"/>
    <w:rsid w:val="00377318"/>
    <w:rsid w:val="00377742"/>
    <w:rsid w:val="003777FE"/>
    <w:rsid w:val="0037786D"/>
    <w:rsid w:val="00380341"/>
    <w:rsid w:val="00380D09"/>
    <w:rsid w:val="00380EDB"/>
    <w:rsid w:val="00381301"/>
    <w:rsid w:val="0038183D"/>
    <w:rsid w:val="00381985"/>
    <w:rsid w:val="00381FF9"/>
    <w:rsid w:val="003824C9"/>
    <w:rsid w:val="003828AB"/>
    <w:rsid w:val="003831B7"/>
    <w:rsid w:val="0038374B"/>
    <w:rsid w:val="00383791"/>
    <w:rsid w:val="0038398B"/>
    <w:rsid w:val="00383B3F"/>
    <w:rsid w:val="003844E5"/>
    <w:rsid w:val="0038455F"/>
    <w:rsid w:val="00384874"/>
    <w:rsid w:val="00384C95"/>
    <w:rsid w:val="00385750"/>
    <w:rsid w:val="00385863"/>
    <w:rsid w:val="00385B50"/>
    <w:rsid w:val="0038601C"/>
    <w:rsid w:val="00386096"/>
    <w:rsid w:val="003862D7"/>
    <w:rsid w:val="003865CA"/>
    <w:rsid w:val="00386837"/>
    <w:rsid w:val="00386852"/>
    <w:rsid w:val="00386D3A"/>
    <w:rsid w:val="003878A1"/>
    <w:rsid w:val="00387A5D"/>
    <w:rsid w:val="00387EC9"/>
    <w:rsid w:val="00390FD5"/>
    <w:rsid w:val="003917F2"/>
    <w:rsid w:val="00391C66"/>
    <w:rsid w:val="0039217F"/>
    <w:rsid w:val="003922A0"/>
    <w:rsid w:val="003925BC"/>
    <w:rsid w:val="003925C0"/>
    <w:rsid w:val="0039286D"/>
    <w:rsid w:val="00392A07"/>
    <w:rsid w:val="00393126"/>
    <w:rsid w:val="003939D4"/>
    <w:rsid w:val="00393B67"/>
    <w:rsid w:val="00393C13"/>
    <w:rsid w:val="00393E88"/>
    <w:rsid w:val="00394166"/>
    <w:rsid w:val="003946EB"/>
    <w:rsid w:val="00394880"/>
    <w:rsid w:val="003953F5"/>
    <w:rsid w:val="003954F4"/>
    <w:rsid w:val="003954FC"/>
    <w:rsid w:val="003957C6"/>
    <w:rsid w:val="00395C23"/>
    <w:rsid w:val="0039633D"/>
    <w:rsid w:val="003969A0"/>
    <w:rsid w:val="0039713B"/>
    <w:rsid w:val="00397336"/>
    <w:rsid w:val="00397670"/>
    <w:rsid w:val="003979F9"/>
    <w:rsid w:val="003A05A9"/>
    <w:rsid w:val="003A05C3"/>
    <w:rsid w:val="003A065F"/>
    <w:rsid w:val="003A0AF0"/>
    <w:rsid w:val="003A0CEC"/>
    <w:rsid w:val="003A1552"/>
    <w:rsid w:val="003A19C9"/>
    <w:rsid w:val="003A2164"/>
    <w:rsid w:val="003A3154"/>
    <w:rsid w:val="003A3EFF"/>
    <w:rsid w:val="003A3FE9"/>
    <w:rsid w:val="003A433E"/>
    <w:rsid w:val="003A4349"/>
    <w:rsid w:val="003A468E"/>
    <w:rsid w:val="003A4886"/>
    <w:rsid w:val="003A4BA0"/>
    <w:rsid w:val="003A5130"/>
    <w:rsid w:val="003A52DF"/>
    <w:rsid w:val="003A562E"/>
    <w:rsid w:val="003A5A10"/>
    <w:rsid w:val="003A5FF7"/>
    <w:rsid w:val="003A6628"/>
    <w:rsid w:val="003A6ABE"/>
    <w:rsid w:val="003A701F"/>
    <w:rsid w:val="003A73AA"/>
    <w:rsid w:val="003A75A5"/>
    <w:rsid w:val="003A77BD"/>
    <w:rsid w:val="003B01D7"/>
    <w:rsid w:val="003B06AA"/>
    <w:rsid w:val="003B12AA"/>
    <w:rsid w:val="003B1372"/>
    <w:rsid w:val="003B18FC"/>
    <w:rsid w:val="003B21D1"/>
    <w:rsid w:val="003B2A5D"/>
    <w:rsid w:val="003B3FAD"/>
    <w:rsid w:val="003B47F1"/>
    <w:rsid w:val="003B496B"/>
    <w:rsid w:val="003B53F2"/>
    <w:rsid w:val="003B5626"/>
    <w:rsid w:val="003B5AC9"/>
    <w:rsid w:val="003B5FA4"/>
    <w:rsid w:val="003B6249"/>
    <w:rsid w:val="003B6B5E"/>
    <w:rsid w:val="003B6BE2"/>
    <w:rsid w:val="003B74AF"/>
    <w:rsid w:val="003B75BD"/>
    <w:rsid w:val="003B75FE"/>
    <w:rsid w:val="003B7A5A"/>
    <w:rsid w:val="003C0247"/>
    <w:rsid w:val="003C024C"/>
    <w:rsid w:val="003C036F"/>
    <w:rsid w:val="003C067A"/>
    <w:rsid w:val="003C0855"/>
    <w:rsid w:val="003C15A3"/>
    <w:rsid w:val="003C25AA"/>
    <w:rsid w:val="003C2697"/>
    <w:rsid w:val="003C2B79"/>
    <w:rsid w:val="003C2D22"/>
    <w:rsid w:val="003C2EE9"/>
    <w:rsid w:val="003C369C"/>
    <w:rsid w:val="003C3D73"/>
    <w:rsid w:val="003C3EC9"/>
    <w:rsid w:val="003C4538"/>
    <w:rsid w:val="003C45A9"/>
    <w:rsid w:val="003C4717"/>
    <w:rsid w:val="003C499F"/>
    <w:rsid w:val="003C4CFA"/>
    <w:rsid w:val="003C50B8"/>
    <w:rsid w:val="003C51F4"/>
    <w:rsid w:val="003C571D"/>
    <w:rsid w:val="003C5762"/>
    <w:rsid w:val="003C5847"/>
    <w:rsid w:val="003C58BA"/>
    <w:rsid w:val="003C61F3"/>
    <w:rsid w:val="003C6216"/>
    <w:rsid w:val="003C62CA"/>
    <w:rsid w:val="003C6389"/>
    <w:rsid w:val="003C6465"/>
    <w:rsid w:val="003C661C"/>
    <w:rsid w:val="003C73D4"/>
    <w:rsid w:val="003C7ACB"/>
    <w:rsid w:val="003C7C70"/>
    <w:rsid w:val="003C7E6C"/>
    <w:rsid w:val="003C7F75"/>
    <w:rsid w:val="003D149C"/>
    <w:rsid w:val="003D15ED"/>
    <w:rsid w:val="003D1AA2"/>
    <w:rsid w:val="003D2376"/>
    <w:rsid w:val="003D28C0"/>
    <w:rsid w:val="003D2BC1"/>
    <w:rsid w:val="003D2FF2"/>
    <w:rsid w:val="003D3213"/>
    <w:rsid w:val="003D3CE8"/>
    <w:rsid w:val="003D3D3F"/>
    <w:rsid w:val="003D4746"/>
    <w:rsid w:val="003D492E"/>
    <w:rsid w:val="003D561E"/>
    <w:rsid w:val="003D58B8"/>
    <w:rsid w:val="003D5E9B"/>
    <w:rsid w:val="003D62AB"/>
    <w:rsid w:val="003D65EF"/>
    <w:rsid w:val="003D663E"/>
    <w:rsid w:val="003D6A77"/>
    <w:rsid w:val="003D6B3E"/>
    <w:rsid w:val="003D7194"/>
    <w:rsid w:val="003E0956"/>
    <w:rsid w:val="003E0B60"/>
    <w:rsid w:val="003E11B7"/>
    <w:rsid w:val="003E14D5"/>
    <w:rsid w:val="003E1965"/>
    <w:rsid w:val="003E1B6A"/>
    <w:rsid w:val="003E1E64"/>
    <w:rsid w:val="003E2AD5"/>
    <w:rsid w:val="003E2C79"/>
    <w:rsid w:val="003E2D5F"/>
    <w:rsid w:val="003E2F00"/>
    <w:rsid w:val="003E32A3"/>
    <w:rsid w:val="003E42B2"/>
    <w:rsid w:val="003E4C55"/>
    <w:rsid w:val="003E4C93"/>
    <w:rsid w:val="003E4EEF"/>
    <w:rsid w:val="003E4FA0"/>
    <w:rsid w:val="003E5498"/>
    <w:rsid w:val="003E5B7A"/>
    <w:rsid w:val="003E5F46"/>
    <w:rsid w:val="003E611A"/>
    <w:rsid w:val="003E6848"/>
    <w:rsid w:val="003E6D0E"/>
    <w:rsid w:val="003E6E5A"/>
    <w:rsid w:val="003E7124"/>
    <w:rsid w:val="003E7EA0"/>
    <w:rsid w:val="003F0780"/>
    <w:rsid w:val="003F0CC7"/>
    <w:rsid w:val="003F14FD"/>
    <w:rsid w:val="003F1728"/>
    <w:rsid w:val="003F2127"/>
    <w:rsid w:val="003F30EC"/>
    <w:rsid w:val="003F32C2"/>
    <w:rsid w:val="003F3507"/>
    <w:rsid w:val="003F37A5"/>
    <w:rsid w:val="003F3D5A"/>
    <w:rsid w:val="003F41D3"/>
    <w:rsid w:val="003F5AB8"/>
    <w:rsid w:val="003F5BA6"/>
    <w:rsid w:val="003F5CE8"/>
    <w:rsid w:val="003F5E07"/>
    <w:rsid w:val="003F5EC8"/>
    <w:rsid w:val="003F5F1F"/>
    <w:rsid w:val="003F5FDF"/>
    <w:rsid w:val="003F61D8"/>
    <w:rsid w:val="003F61E3"/>
    <w:rsid w:val="003F65BF"/>
    <w:rsid w:val="003F6C08"/>
    <w:rsid w:val="003F6D3A"/>
    <w:rsid w:val="003F71F7"/>
    <w:rsid w:val="003F79F7"/>
    <w:rsid w:val="00400292"/>
    <w:rsid w:val="0040057F"/>
    <w:rsid w:val="0040065A"/>
    <w:rsid w:val="00400CB0"/>
    <w:rsid w:val="0040122F"/>
    <w:rsid w:val="004014A1"/>
    <w:rsid w:val="00401935"/>
    <w:rsid w:val="00402102"/>
    <w:rsid w:val="00402626"/>
    <w:rsid w:val="00402656"/>
    <w:rsid w:val="004027BF"/>
    <w:rsid w:val="004029D8"/>
    <w:rsid w:val="00402BF7"/>
    <w:rsid w:val="00403105"/>
    <w:rsid w:val="00403201"/>
    <w:rsid w:val="004035FE"/>
    <w:rsid w:val="00403820"/>
    <w:rsid w:val="00403B60"/>
    <w:rsid w:val="00403CC9"/>
    <w:rsid w:val="00404324"/>
    <w:rsid w:val="004043F0"/>
    <w:rsid w:val="00404814"/>
    <w:rsid w:val="00404821"/>
    <w:rsid w:val="00404EF0"/>
    <w:rsid w:val="00405063"/>
    <w:rsid w:val="004053CE"/>
    <w:rsid w:val="004053DB"/>
    <w:rsid w:val="004053E0"/>
    <w:rsid w:val="004058F6"/>
    <w:rsid w:val="00406245"/>
    <w:rsid w:val="0040653F"/>
    <w:rsid w:val="004067DA"/>
    <w:rsid w:val="00406816"/>
    <w:rsid w:val="00407293"/>
    <w:rsid w:val="00407532"/>
    <w:rsid w:val="00407B9C"/>
    <w:rsid w:val="00407DA0"/>
    <w:rsid w:val="0041049D"/>
    <w:rsid w:val="00410A3D"/>
    <w:rsid w:val="00410C77"/>
    <w:rsid w:val="00410DE2"/>
    <w:rsid w:val="004113F3"/>
    <w:rsid w:val="0041144E"/>
    <w:rsid w:val="00412056"/>
    <w:rsid w:val="00412058"/>
    <w:rsid w:val="00412560"/>
    <w:rsid w:val="00412608"/>
    <w:rsid w:val="00412A8F"/>
    <w:rsid w:val="00412BCC"/>
    <w:rsid w:val="00412CCA"/>
    <w:rsid w:val="00412F50"/>
    <w:rsid w:val="00413029"/>
    <w:rsid w:val="00413081"/>
    <w:rsid w:val="00413551"/>
    <w:rsid w:val="00413902"/>
    <w:rsid w:val="00413B45"/>
    <w:rsid w:val="00414B7F"/>
    <w:rsid w:val="00414DA3"/>
    <w:rsid w:val="00414EC9"/>
    <w:rsid w:val="00414EDE"/>
    <w:rsid w:val="0041510B"/>
    <w:rsid w:val="00415205"/>
    <w:rsid w:val="00415A87"/>
    <w:rsid w:val="00415DCB"/>
    <w:rsid w:val="00415EDE"/>
    <w:rsid w:val="0041608D"/>
    <w:rsid w:val="00416CEF"/>
    <w:rsid w:val="00417095"/>
    <w:rsid w:val="004171E9"/>
    <w:rsid w:val="00417FEA"/>
    <w:rsid w:val="004200A0"/>
    <w:rsid w:val="00420666"/>
    <w:rsid w:val="00420761"/>
    <w:rsid w:val="00420870"/>
    <w:rsid w:val="00420A1F"/>
    <w:rsid w:val="004213D7"/>
    <w:rsid w:val="00421DEF"/>
    <w:rsid w:val="00422007"/>
    <w:rsid w:val="004222DC"/>
    <w:rsid w:val="00422516"/>
    <w:rsid w:val="0042330E"/>
    <w:rsid w:val="00424392"/>
    <w:rsid w:val="0042488E"/>
    <w:rsid w:val="00424EA5"/>
    <w:rsid w:val="00424F15"/>
    <w:rsid w:val="0042524E"/>
    <w:rsid w:val="004255C7"/>
    <w:rsid w:val="0042560C"/>
    <w:rsid w:val="004257CE"/>
    <w:rsid w:val="00425CFD"/>
    <w:rsid w:val="004262F9"/>
    <w:rsid w:val="00427924"/>
    <w:rsid w:val="004302CE"/>
    <w:rsid w:val="0043070D"/>
    <w:rsid w:val="004307FC"/>
    <w:rsid w:val="00430AE5"/>
    <w:rsid w:val="00430D3A"/>
    <w:rsid w:val="00430F95"/>
    <w:rsid w:val="00431138"/>
    <w:rsid w:val="00431500"/>
    <w:rsid w:val="004315D7"/>
    <w:rsid w:val="00431E60"/>
    <w:rsid w:val="00431F61"/>
    <w:rsid w:val="0043221C"/>
    <w:rsid w:val="00432749"/>
    <w:rsid w:val="00432842"/>
    <w:rsid w:val="00432B1B"/>
    <w:rsid w:val="004330E6"/>
    <w:rsid w:val="00433121"/>
    <w:rsid w:val="00433653"/>
    <w:rsid w:val="00433713"/>
    <w:rsid w:val="004342F3"/>
    <w:rsid w:val="0043431B"/>
    <w:rsid w:val="0043432A"/>
    <w:rsid w:val="0043476F"/>
    <w:rsid w:val="00434B42"/>
    <w:rsid w:val="00434C4B"/>
    <w:rsid w:val="00434D72"/>
    <w:rsid w:val="00434E0E"/>
    <w:rsid w:val="00434EF9"/>
    <w:rsid w:val="004352EB"/>
    <w:rsid w:val="004356E9"/>
    <w:rsid w:val="00435E24"/>
    <w:rsid w:val="0043629F"/>
    <w:rsid w:val="004368C7"/>
    <w:rsid w:val="00436D6E"/>
    <w:rsid w:val="00436D99"/>
    <w:rsid w:val="00436E86"/>
    <w:rsid w:val="00437142"/>
    <w:rsid w:val="004372F7"/>
    <w:rsid w:val="00437991"/>
    <w:rsid w:val="00437F51"/>
    <w:rsid w:val="00440821"/>
    <w:rsid w:val="00440896"/>
    <w:rsid w:val="004409CE"/>
    <w:rsid w:val="00440A51"/>
    <w:rsid w:val="00440AFD"/>
    <w:rsid w:val="00440F28"/>
    <w:rsid w:val="00441121"/>
    <w:rsid w:val="0044120E"/>
    <w:rsid w:val="0044199D"/>
    <w:rsid w:val="00441A8D"/>
    <w:rsid w:val="00442F08"/>
    <w:rsid w:val="00442F48"/>
    <w:rsid w:val="00443125"/>
    <w:rsid w:val="00443297"/>
    <w:rsid w:val="00443485"/>
    <w:rsid w:val="004435BE"/>
    <w:rsid w:val="00443610"/>
    <w:rsid w:val="00444054"/>
    <w:rsid w:val="004444CB"/>
    <w:rsid w:val="004446D9"/>
    <w:rsid w:val="0044502A"/>
    <w:rsid w:val="004458AC"/>
    <w:rsid w:val="004459BE"/>
    <w:rsid w:val="00445A40"/>
    <w:rsid w:val="00445BA5"/>
    <w:rsid w:val="00445D58"/>
    <w:rsid w:val="00446249"/>
    <w:rsid w:val="00446343"/>
    <w:rsid w:val="00446831"/>
    <w:rsid w:val="00447BC4"/>
    <w:rsid w:val="00447EA2"/>
    <w:rsid w:val="0045030F"/>
    <w:rsid w:val="0045040A"/>
    <w:rsid w:val="00450729"/>
    <w:rsid w:val="004509FD"/>
    <w:rsid w:val="004511C0"/>
    <w:rsid w:val="00451275"/>
    <w:rsid w:val="004513CA"/>
    <w:rsid w:val="00451F8B"/>
    <w:rsid w:val="00451FB5"/>
    <w:rsid w:val="004522B0"/>
    <w:rsid w:val="004524C0"/>
    <w:rsid w:val="004527E4"/>
    <w:rsid w:val="00452AA3"/>
    <w:rsid w:val="00452CA0"/>
    <w:rsid w:val="00452E8D"/>
    <w:rsid w:val="00453029"/>
    <w:rsid w:val="004531AB"/>
    <w:rsid w:val="0045354A"/>
    <w:rsid w:val="0045397B"/>
    <w:rsid w:val="00453AB1"/>
    <w:rsid w:val="004542D3"/>
    <w:rsid w:val="00454513"/>
    <w:rsid w:val="00454EA6"/>
    <w:rsid w:val="00454F36"/>
    <w:rsid w:val="00455069"/>
    <w:rsid w:val="00455524"/>
    <w:rsid w:val="00455741"/>
    <w:rsid w:val="00455A02"/>
    <w:rsid w:val="00455B77"/>
    <w:rsid w:val="00455EDE"/>
    <w:rsid w:val="00455F4C"/>
    <w:rsid w:val="00456CFD"/>
    <w:rsid w:val="00457367"/>
    <w:rsid w:val="00457625"/>
    <w:rsid w:val="004578CE"/>
    <w:rsid w:val="004602C6"/>
    <w:rsid w:val="00460302"/>
    <w:rsid w:val="0046062F"/>
    <w:rsid w:val="0046084F"/>
    <w:rsid w:val="00460BA8"/>
    <w:rsid w:val="00461179"/>
    <w:rsid w:val="00461248"/>
    <w:rsid w:val="004615A8"/>
    <w:rsid w:val="004616A2"/>
    <w:rsid w:val="004617CA"/>
    <w:rsid w:val="00461A9F"/>
    <w:rsid w:val="00461EF7"/>
    <w:rsid w:val="00462064"/>
    <w:rsid w:val="00462252"/>
    <w:rsid w:val="00462566"/>
    <w:rsid w:val="00462688"/>
    <w:rsid w:val="00462757"/>
    <w:rsid w:val="00462969"/>
    <w:rsid w:val="00462C54"/>
    <w:rsid w:val="004632E8"/>
    <w:rsid w:val="004634D8"/>
    <w:rsid w:val="00463704"/>
    <w:rsid w:val="00464160"/>
    <w:rsid w:val="004642A0"/>
    <w:rsid w:val="00464476"/>
    <w:rsid w:val="004644AF"/>
    <w:rsid w:val="00464653"/>
    <w:rsid w:val="0046478C"/>
    <w:rsid w:val="00464853"/>
    <w:rsid w:val="00464CE1"/>
    <w:rsid w:val="00465728"/>
    <w:rsid w:val="00465E14"/>
    <w:rsid w:val="00465F59"/>
    <w:rsid w:val="00465F7D"/>
    <w:rsid w:val="00465FE1"/>
    <w:rsid w:val="004664DE"/>
    <w:rsid w:val="0046770D"/>
    <w:rsid w:val="00467718"/>
    <w:rsid w:val="004677F7"/>
    <w:rsid w:val="00467917"/>
    <w:rsid w:val="00467C0C"/>
    <w:rsid w:val="00470C79"/>
    <w:rsid w:val="00470D83"/>
    <w:rsid w:val="00471096"/>
    <w:rsid w:val="00471722"/>
    <w:rsid w:val="0047175D"/>
    <w:rsid w:val="004717B5"/>
    <w:rsid w:val="00471AEF"/>
    <w:rsid w:val="00471F0E"/>
    <w:rsid w:val="00472462"/>
    <w:rsid w:val="00472B7B"/>
    <w:rsid w:val="00472BE8"/>
    <w:rsid w:val="00472CBD"/>
    <w:rsid w:val="00472D8F"/>
    <w:rsid w:val="00473366"/>
    <w:rsid w:val="004738A5"/>
    <w:rsid w:val="00473CA5"/>
    <w:rsid w:val="00473E24"/>
    <w:rsid w:val="004746A0"/>
    <w:rsid w:val="004747F5"/>
    <w:rsid w:val="00474825"/>
    <w:rsid w:val="00474BE1"/>
    <w:rsid w:val="004750EA"/>
    <w:rsid w:val="00475ED0"/>
    <w:rsid w:val="004760BF"/>
    <w:rsid w:val="00476277"/>
    <w:rsid w:val="00476A2B"/>
    <w:rsid w:val="00476F36"/>
    <w:rsid w:val="00476F95"/>
    <w:rsid w:val="00477348"/>
    <w:rsid w:val="00477599"/>
    <w:rsid w:val="00477615"/>
    <w:rsid w:val="00477CEA"/>
    <w:rsid w:val="004802EA"/>
    <w:rsid w:val="00480469"/>
    <w:rsid w:val="004804B6"/>
    <w:rsid w:val="00480A93"/>
    <w:rsid w:val="00480AFD"/>
    <w:rsid w:val="00480E54"/>
    <w:rsid w:val="00480FDB"/>
    <w:rsid w:val="00481125"/>
    <w:rsid w:val="004811C6"/>
    <w:rsid w:val="00481309"/>
    <w:rsid w:val="004814B8"/>
    <w:rsid w:val="004816AB"/>
    <w:rsid w:val="0048183E"/>
    <w:rsid w:val="004818D2"/>
    <w:rsid w:val="00481AE8"/>
    <w:rsid w:val="00481D69"/>
    <w:rsid w:val="00481EE3"/>
    <w:rsid w:val="00482D67"/>
    <w:rsid w:val="00483D06"/>
    <w:rsid w:val="00483FF9"/>
    <w:rsid w:val="004841ED"/>
    <w:rsid w:val="004842FE"/>
    <w:rsid w:val="00484A5B"/>
    <w:rsid w:val="00484B22"/>
    <w:rsid w:val="00484C19"/>
    <w:rsid w:val="00484FC5"/>
    <w:rsid w:val="00485066"/>
    <w:rsid w:val="00485B94"/>
    <w:rsid w:val="00485E02"/>
    <w:rsid w:val="00485E45"/>
    <w:rsid w:val="0048619D"/>
    <w:rsid w:val="00486FF4"/>
    <w:rsid w:val="004873B1"/>
    <w:rsid w:val="0048782F"/>
    <w:rsid w:val="00487984"/>
    <w:rsid w:val="00487C75"/>
    <w:rsid w:val="00491510"/>
    <w:rsid w:val="00491635"/>
    <w:rsid w:val="00491875"/>
    <w:rsid w:val="00491934"/>
    <w:rsid w:val="00491C87"/>
    <w:rsid w:val="00491DDD"/>
    <w:rsid w:val="00492152"/>
    <w:rsid w:val="0049270D"/>
    <w:rsid w:val="004927F5"/>
    <w:rsid w:val="0049286A"/>
    <w:rsid w:val="00492A2E"/>
    <w:rsid w:val="00492D79"/>
    <w:rsid w:val="00492F95"/>
    <w:rsid w:val="004931C1"/>
    <w:rsid w:val="004936C9"/>
    <w:rsid w:val="00493879"/>
    <w:rsid w:val="00493927"/>
    <w:rsid w:val="0049497F"/>
    <w:rsid w:val="00495A64"/>
    <w:rsid w:val="00495DF4"/>
    <w:rsid w:val="00495E05"/>
    <w:rsid w:val="00495E63"/>
    <w:rsid w:val="004962FC"/>
    <w:rsid w:val="00496549"/>
    <w:rsid w:val="00496A4D"/>
    <w:rsid w:val="00496ABD"/>
    <w:rsid w:val="00497356"/>
    <w:rsid w:val="004973A0"/>
    <w:rsid w:val="0049740F"/>
    <w:rsid w:val="00497463"/>
    <w:rsid w:val="004975B9"/>
    <w:rsid w:val="004977BF"/>
    <w:rsid w:val="00497D9F"/>
    <w:rsid w:val="00497F86"/>
    <w:rsid w:val="004A03FB"/>
    <w:rsid w:val="004A0726"/>
    <w:rsid w:val="004A0DA5"/>
    <w:rsid w:val="004A0FBB"/>
    <w:rsid w:val="004A1C91"/>
    <w:rsid w:val="004A1DF4"/>
    <w:rsid w:val="004A2B58"/>
    <w:rsid w:val="004A40B4"/>
    <w:rsid w:val="004A4381"/>
    <w:rsid w:val="004A4561"/>
    <w:rsid w:val="004A45A4"/>
    <w:rsid w:val="004A45D1"/>
    <w:rsid w:val="004A4D5A"/>
    <w:rsid w:val="004A520B"/>
    <w:rsid w:val="004A52A5"/>
    <w:rsid w:val="004A542A"/>
    <w:rsid w:val="004A55A7"/>
    <w:rsid w:val="004A5825"/>
    <w:rsid w:val="004A5FF3"/>
    <w:rsid w:val="004A60B2"/>
    <w:rsid w:val="004A6575"/>
    <w:rsid w:val="004A6719"/>
    <w:rsid w:val="004A67BE"/>
    <w:rsid w:val="004A6D95"/>
    <w:rsid w:val="004A6E62"/>
    <w:rsid w:val="004A784C"/>
    <w:rsid w:val="004B11A4"/>
    <w:rsid w:val="004B241D"/>
    <w:rsid w:val="004B2561"/>
    <w:rsid w:val="004B3900"/>
    <w:rsid w:val="004B3BC5"/>
    <w:rsid w:val="004B42C6"/>
    <w:rsid w:val="004B4489"/>
    <w:rsid w:val="004B4567"/>
    <w:rsid w:val="004B4764"/>
    <w:rsid w:val="004B48FD"/>
    <w:rsid w:val="004B4DBA"/>
    <w:rsid w:val="004B5882"/>
    <w:rsid w:val="004B5DC8"/>
    <w:rsid w:val="004B6980"/>
    <w:rsid w:val="004B7047"/>
    <w:rsid w:val="004B7985"/>
    <w:rsid w:val="004B7CA5"/>
    <w:rsid w:val="004B7E2A"/>
    <w:rsid w:val="004C02B5"/>
    <w:rsid w:val="004C03A8"/>
    <w:rsid w:val="004C0831"/>
    <w:rsid w:val="004C0850"/>
    <w:rsid w:val="004C0A21"/>
    <w:rsid w:val="004C0A28"/>
    <w:rsid w:val="004C0AB2"/>
    <w:rsid w:val="004C0C5C"/>
    <w:rsid w:val="004C10CB"/>
    <w:rsid w:val="004C1381"/>
    <w:rsid w:val="004C1886"/>
    <w:rsid w:val="004C19C1"/>
    <w:rsid w:val="004C1A9D"/>
    <w:rsid w:val="004C1B42"/>
    <w:rsid w:val="004C1C17"/>
    <w:rsid w:val="004C1E3A"/>
    <w:rsid w:val="004C1FE5"/>
    <w:rsid w:val="004C20E5"/>
    <w:rsid w:val="004C2741"/>
    <w:rsid w:val="004C2805"/>
    <w:rsid w:val="004C2C09"/>
    <w:rsid w:val="004C3128"/>
    <w:rsid w:val="004C34F6"/>
    <w:rsid w:val="004C369A"/>
    <w:rsid w:val="004C3AE0"/>
    <w:rsid w:val="004C3F52"/>
    <w:rsid w:val="004C432C"/>
    <w:rsid w:val="004C449B"/>
    <w:rsid w:val="004C46C0"/>
    <w:rsid w:val="004C49AB"/>
    <w:rsid w:val="004C4D31"/>
    <w:rsid w:val="004C4EB5"/>
    <w:rsid w:val="004C4F32"/>
    <w:rsid w:val="004C4F63"/>
    <w:rsid w:val="004C51C4"/>
    <w:rsid w:val="004C59E9"/>
    <w:rsid w:val="004C61AB"/>
    <w:rsid w:val="004C6AD7"/>
    <w:rsid w:val="004C71F1"/>
    <w:rsid w:val="004C72A9"/>
    <w:rsid w:val="004C731F"/>
    <w:rsid w:val="004C785B"/>
    <w:rsid w:val="004C7D87"/>
    <w:rsid w:val="004D06EA"/>
    <w:rsid w:val="004D0833"/>
    <w:rsid w:val="004D0A1D"/>
    <w:rsid w:val="004D0E60"/>
    <w:rsid w:val="004D117D"/>
    <w:rsid w:val="004D14D5"/>
    <w:rsid w:val="004D1565"/>
    <w:rsid w:val="004D1588"/>
    <w:rsid w:val="004D1986"/>
    <w:rsid w:val="004D213E"/>
    <w:rsid w:val="004D2182"/>
    <w:rsid w:val="004D2876"/>
    <w:rsid w:val="004D2C4B"/>
    <w:rsid w:val="004D2ED7"/>
    <w:rsid w:val="004D2FEA"/>
    <w:rsid w:val="004D31C5"/>
    <w:rsid w:val="004D3E30"/>
    <w:rsid w:val="004D4126"/>
    <w:rsid w:val="004D42A1"/>
    <w:rsid w:val="004D4A19"/>
    <w:rsid w:val="004D4BAB"/>
    <w:rsid w:val="004D4E2B"/>
    <w:rsid w:val="004D54EB"/>
    <w:rsid w:val="004D57A4"/>
    <w:rsid w:val="004D5F1E"/>
    <w:rsid w:val="004D5F4A"/>
    <w:rsid w:val="004D6222"/>
    <w:rsid w:val="004D6397"/>
    <w:rsid w:val="004D7B4E"/>
    <w:rsid w:val="004D7C89"/>
    <w:rsid w:val="004E018F"/>
    <w:rsid w:val="004E03C2"/>
    <w:rsid w:val="004E042A"/>
    <w:rsid w:val="004E068D"/>
    <w:rsid w:val="004E0A3E"/>
    <w:rsid w:val="004E160D"/>
    <w:rsid w:val="004E169C"/>
    <w:rsid w:val="004E1BFA"/>
    <w:rsid w:val="004E1CE2"/>
    <w:rsid w:val="004E1E25"/>
    <w:rsid w:val="004E22AF"/>
    <w:rsid w:val="004E2461"/>
    <w:rsid w:val="004E2562"/>
    <w:rsid w:val="004E2EAA"/>
    <w:rsid w:val="004E2FF7"/>
    <w:rsid w:val="004E3054"/>
    <w:rsid w:val="004E31D6"/>
    <w:rsid w:val="004E3266"/>
    <w:rsid w:val="004E3577"/>
    <w:rsid w:val="004E3643"/>
    <w:rsid w:val="004E36B6"/>
    <w:rsid w:val="004E39D1"/>
    <w:rsid w:val="004E3B1F"/>
    <w:rsid w:val="004E3BB2"/>
    <w:rsid w:val="004E4C28"/>
    <w:rsid w:val="004E4D8D"/>
    <w:rsid w:val="004E4EB9"/>
    <w:rsid w:val="004E4F1C"/>
    <w:rsid w:val="004E540C"/>
    <w:rsid w:val="004E54BA"/>
    <w:rsid w:val="004E55DF"/>
    <w:rsid w:val="004E56B0"/>
    <w:rsid w:val="004E56B4"/>
    <w:rsid w:val="004E594D"/>
    <w:rsid w:val="004E662E"/>
    <w:rsid w:val="004E7AF0"/>
    <w:rsid w:val="004F023F"/>
    <w:rsid w:val="004F03EB"/>
    <w:rsid w:val="004F06B0"/>
    <w:rsid w:val="004F08ED"/>
    <w:rsid w:val="004F0DD7"/>
    <w:rsid w:val="004F115B"/>
    <w:rsid w:val="004F13D9"/>
    <w:rsid w:val="004F1407"/>
    <w:rsid w:val="004F1739"/>
    <w:rsid w:val="004F179C"/>
    <w:rsid w:val="004F1BED"/>
    <w:rsid w:val="004F256D"/>
    <w:rsid w:val="004F2D2A"/>
    <w:rsid w:val="004F2F74"/>
    <w:rsid w:val="004F3117"/>
    <w:rsid w:val="004F3813"/>
    <w:rsid w:val="004F3967"/>
    <w:rsid w:val="004F3DF6"/>
    <w:rsid w:val="004F4017"/>
    <w:rsid w:val="004F40C2"/>
    <w:rsid w:val="004F493E"/>
    <w:rsid w:val="004F4EA8"/>
    <w:rsid w:val="004F5029"/>
    <w:rsid w:val="004F529F"/>
    <w:rsid w:val="004F540E"/>
    <w:rsid w:val="004F5482"/>
    <w:rsid w:val="004F59A3"/>
    <w:rsid w:val="004F5B1B"/>
    <w:rsid w:val="004F5B61"/>
    <w:rsid w:val="004F5E2B"/>
    <w:rsid w:val="004F6052"/>
    <w:rsid w:val="004F7362"/>
    <w:rsid w:val="004F73EF"/>
    <w:rsid w:val="004F7605"/>
    <w:rsid w:val="004F7752"/>
    <w:rsid w:val="004F7762"/>
    <w:rsid w:val="004F7BF3"/>
    <w:rsid w:val="004F7F32"/>
    <w:rsid w:val="00500673"/>
    <w:rsid w:val="005007F9"/>
    <w:rsid w:val="00500A48"/>
    <w:rsid w:val="00500DFF"/>
    <w:rsid w:val="00500E41"/>
    <w:rsid w:val="00501300"/>
    <w:rsid w:val="00501463"/>
    <w:rsid w:val="0050146A"/>
    <w:rsid w:val="00501B49"/>
    <w:rsid w:val="00502500"/>
    <w:rsid w:val="00502E2A"/>
    <w:rsid w:val="0050303D"/>
    <w:rsid w:val="00503093"/>
    <w:rsid w:val="0050312B"/>
    <w:rsid w:val="00504001"/>
    <w:rsid w:val="005041E7"/>
    <w:rsid w:val="00504656"/>
    <w:rsid w:val="005048CF"/>
    <w:rsid w:val="00504C2F"/>
    <w:rsid w:val="0050516A"/>
    <w:rsid w:val="005056BE"/>
    <w:rsid w:val="0050578B"/>
    <w:rsid w:val="00505BF0"/>
    <w:rsid w:val="00505DE0"/>
    <w:rsid w:val="0050611D"/>
    <w:rsid w:val="005063BE"/>
    <w:rsid w:val="0050670B"/>
    <w:rsid w:val="0050752E"/>
    <w:rsid w:val="00507D14"/>
    <w:rsid w:val="00507FA7"/>
    <w:rsid w:val="00510108"/>
    <w:rsid w:val="00510824"/>
    <w:rsid w:val="00510871"/>
    <w:rsid w:val="005109B6"/>
    <w:rsid w:val="00510AA9"/>
    <w:rsid w:val="00510CF6"/>
    <w:rsid w:val="00510F9C"/>
    <w:rsid w:val="005110A4"/>
    <w:rsid w:val="005111BF"/>
    <w:rsid w:val="0051133C"/>
    <w:rsid w:val="005115BE"/>
    <w:rsid w:val="00511658"/>
    <w:rsid w:val="00511AB6"/>
    <w:rsid w:val="00512003"/>
    <w:rsid w:val="005121A8"/>
    <w:rsid w:val="005123C9"/>
    <w:rsid w:val="00512635"/>
    <w:rsid w:val="00512693"/>
    <w:rsid w:val="00512776"/>
    <w:rsid w:val="00513633"/>
    <w:rsid w:val="00513AF6"/>
    <w:rsid w:val="00513BA1"/>
    <w:rsid w:val="00513CE1"/>
    <w:rsid w:val="00514323"/>
    <w:rsid w:val="005144E1"/>
    <w:rsid w:val="005146B1"/>
    <w:rsid w:val="005149A6"/>
    <w:rsid w:val="00514E84"/>
    <w:rsid w:val="00514F63"/>
    <w:rsid w:val="005153B7"/>
    <w:rsid w:val="00515ABA"/>
    <w:rsid w:val="0051643D"/>
    <w:rsid w:val="0051666D"/>
    <w:rsid w:val="005166A5"/>
    <w:rsid w:val="00516A14"/>
    <w:rsid w:val="00516A91"/>
    <w:rsid w:val="005170DF"/>
    <w:rsid w:val="005175AC"/>
    <w:rsid w:val="00517753"/>
    <w:rsid w:val="00517A34"/>
    <w:rsid w:val="00517DF9"/>
    <w:rsid w:val="00517E71"/>
    <w:rsid w:val="00517EA2"/>
    <w:rsid w:val="0052046D"/>
    <w:rsid w:val="00520A5A"/>
    <w:rsid w:val="00521083"/>
    <w:rsid w:val="00521918"/>
    <w:rsid w:val="005219DC"/>
    <w:rsid w:val="00522344"/>
    <w:rsid w:val="00522525"/>
    <w:rsid w:val="005225C6"/>
    <w:rsid w:val="005229EC"/>
    <w:rsid w:val="00522CCE"/>
    <w:rsid w:val="00522E4F"/>
    <w:rsid w:val="005233D3"/>
    <w:rsid w:val="005236B1"/>
    <w:rsid w:val="005236B6"/>
    <w:rsid w:val="00523B96"/>
    <w:rsid w:val="0052437C"/>
    <w:rsid w:val="00524D67"/>
    <w:rsid w:val="00524F71"/>
    <w:rsid w:val="0052525A"/>
    <w:rsid w:val="00525AB5"/>
    <w:rsid w:val="0052607A"/>
    <w:rsid w:val="005266AF"/>
    <w:rsid w:val="005267CB"/>
    <w:rsid w:val="00526ADF"/>
    <w:rsid w:val="00526B66"/>
    <w:rsid w:val="0052767D"/>
    <w:rsid w:val="0052789E"/>
    <w:rsid w:val="0053063A"/>
    <w:rsid w:val="005306F8"/>
    <w:rsid w:val="0053102E"/>
    <w:rsid w:val="0053118F"/>
    <w:rsid w:val="005311CD"/>
    <w:rsid w:val="0053130B"/>
    <w:rsid w:val="00531549"/>
    <w:rsid w:val="00531690"/>
    <w:rsid w:val="005316AD"/>
    <w:rsid w:val="0053177C"/>
    <w:rsid w:val="005318F3"/>
    <w:rsid w:val="00531A1D"/>
    <w:rsid w:val="00531AEF"/>
    <w:rsid w:val="00531B13"/>
    <w:rsid w:val="00531C52"/>
    <w:rsid w:val="005321BC"/>
    <w:rsid w:val="0053244E"/>
    <w:rsid w:val="00532541"/>
    <w:rsid w:val="00532682"/>
    <w:rsid w:val="005327ED"/>
    <w:rsid w:val="00532D6E"/>
    <w:rsid w:val="00532DDB"/>
    <w:rsid w:val="005332F7"/>
    <w:rsid w:val="005337AE"/>
    <w:rsid w:val="00533A53"/>
    <w:rsid w:val="00534314"/>
    <w:rsid w:val="0053445E"/>
    <w:rsid w:val="00534D76"/>
    <w:rsid w:val="005355B6"/>
    <w:rsid w:val="005363D6"/>
    <w:rsid w:val="00536451"/>
    <w:rsid w:val="0053666F"/>
    <w:rsid w:val="00536F35"/>
    <w:rsid w:val="0053703A"/>
    <w:rsid w:val="00537136"/>
    <w:rsid w:val="0053764E"/>
    <w:rsid w:val="00537D40"/>
    <w:rsid w:val="00537D71"/>
    <w:rsid w:val="00537D91"/>
    <w:rsid w:val="00540104"/>
    <w:rsid w:val="005401B9"/>
    <w:rsid w:val="005404F8"/>
    <w:rsid w:val="005405B0"/>
    <w:rsid w:val="00540829"/>
    <w:rsid w:val="00540938"/>
    <w:rsid w:val="00540A3A"/>
    <w:rsid w:val="00541F96"/>
    <w:rsid w:val="005436E3"/>
    <w:rsid w:val="0054375C"/>
    <w:rsid w:val="005437CD"/>
    <w:rsid w:val="005439B9"/>
    <w:rsid w:val="00543D9B"/>
    <w:rsid w:val="0054467E"/>
    <w:rsid w:val="0054477D"/>
    <w:rsid w:val="00544798"/>
    <w:rsid w:val="00544E71"/>
    <w:rsid w:val="00544F18"/>
    <w:rsid w:val="00544F81"/>
    <w:rsid w:val="00545119"/>
    <w:rsid w:val="0054522F"/>
    <w:rsid w:val="0054534B"/>
    <w:rsid w:val="0054587A"/>
    <w:rsid w:val="00545DE6"/>
    <w:rsid w:val="00545F1D"/>
    <w:rsid w:val="005460CA"/>
    <w:rsid w:val="005462CB"/>
    <w:rsid w:val="0054633C"/>
    <w:rsid w:val="005464D8"/>
    <w:rsid w:val="00546BF1"/>
    <w:rsid w:val="00547AFD"/>
    <w:rsid w:val="00547B8B"/>
    <w:rsid w:val="00547C9A"/>
    <w:rsid w:val="00550470"/>
    <w:rsid w:val="0055126B"/>
    <w:rsid w:val="00552CC6"/>
    <w:rsid w:val="00552E09"/>
    <w:rsid w:val="00554131"/>
    <w:rsid w:val="00554FE9"/>
    <w:rsid w:val="00555135"/>
    <w:rsid w:val="0055554F"/>
    <w:rsid w:val="00555C65"/>
    <w:rsid w:val="005565D9"/>
    <w:rsid w:val="005569DC"/>
    <w:rsid w:val="00556DC4"/>
    <w:rsid w:val="00557281"/>
    <w:rsid w:val="00560122"/>
    <w:rsid w:val="00560734"/>
    <w:rsid w:val="005608DE"/>
    <w:rsid w:val="00560E6C"/>
    <w:rsid w:val="00560F55"/>
    <w:rsid w:val="00561A20"/>
    <w:rsid w:val="00561AB5"/>
    <w:rsid w:val="00561C34"/>
    <w:rsid w:val="00561FB6"/>
    <w:rsid w:val="005620E0"/>
    <w:rsid w:val="00562845"/>
    <w:rsid w:val="005632C0"/>
    <w:rsid w:val="00563A60"/>
    <w:rsid w:val="00563E5C"/>
    <w:rsid w:val="00563EB1"/>
    <w:rsid w:val="005643E7"/>
    <w:rsid w:val="0056489E"/>
    <w:rsid w:val="0056490C"/>
    <w:rsid w:val="00564EEC"/>
    <w:rsid w:val="005650BA"/>
    <w:rsid w:val="00565170"/>
    <w:rsid w:val="0056534C"/>
    <w:rsid w:val="00565798"/>
    <w:rsid w:val="005657CB"/>
    <w:rsid w:val="00565954"/>
    <w:rsid w:val="00566088"/>
    <w:rsid w:val="005660C8"/>
    <w:rsid w:val="0056639D"/>
    <w:rsid w:val="00566440"/>
    <w:rsid w:val="005670C1"/>
    <w:rsid w:val="00567522"/>
    <w:rsid w:val="00567F0A"/>
    <w:rsid w:val="00570667"/>
    <w:rsid w:val="00570BCE"/>
    <w:rsid w:val="00570D5B"/>
    <w:rsid w:val="0057148B"/>
    <w:rsid w:val="005719DD"/>
    <w:rsid w:val="00571EC4"/>
    <w:rsid w:val="00571ED5"/>
    <w:rsid w:val="005723F8"/>
    <w:rsid w:val="00572A64"/>
    <w:rsid w:val="00572CF4"/>
    <w:rsid w:val="00573F8E"/>
    <w:rsid w:val="005740D8"/>
    <w:rsid w:val="0057421E"/>
    <w:rsid w:val="00574BFD"/>
    <w:rsid w:val="005752BA"/>
    <w:rsid w:val="005757B6"/>
    <w:rsid w:val="005760A9"/>
    <w:rsid w:val="00576144"/>
    <w:rsid w:val="0057627A"/>
    <w:rsid w:val="0057656A"/>
    <w:rsid w:val="00577A53"/>
    <w:rsid w:val="00577E68"/>
    <w:rsid w:val="005801F1"/>
    <w:rsid w:val="0058042C"/>
    <w:rsid w:val="005805FB"/>
    <w:rsid w:val="00580B36"/>
    <w:rsid w:val="00580C11"/>
    <w:rsid w:val="00580E38"/>
    <w:rsid w:val="00580EFC"/>
    <w:rsid w:val="0058100E"/>
    <w:rsid w:val="005811BA"/>
    <w:rsid w:val="005812FB"/>
    <w:rsid w:val="00581497"/>
    <w:rsid w:val="0058241C"/>
    <w:rsid w:val="00582429"/>
    <w:rsid w:val="005829BB"/>
    <w:rsid w:val="0058320C"/>
    <w:rsid w:val="00583D6E"/>
    <w:rsid w:val="00583F63"/>
    <w:rsid w:val="00583F76"/>
    <w:rsid w:val="0058439F"/>
    <w:rsid w:val="00586065"/>
    <w:rsid w:val="00586676"/>
    <w:rsid w:val="00586769"/>
    <w:rsid w:val="005873E7"/>
    <w:rsid w:val="0058769F"/>
    <w:rsid w:val="00587838"/>
    <w:rsid w:val="00587881"/>
    <w:rsid w:val="00587C36"/>
    <w:rsid w:val="00587E4D"/>
    <w:rsid w:val="00587F67"/>
    <w:rsid w:val="0059040D"/>
    <w:rsid w:val="00590582"/>
    <w:rsid w:val="005905A0"/>
    <w:rsid w:val="00591003"/>
    <w:rsid w:val="005914AF"/>
    <w:rsid w:val="00591847"/>
    <w:rsid w:val="005921E4"/>
    <w:rsid w:val="005921FD"/>
    <w:rsid w:val="005924A2"/>
    <w:rsid w:val="005928D2"/>
    <w:rsid w:val="00593267"/>
    <w:rsid w:val="00593328"/>
    <w:rsid w:val="005933DC"/>
    <w:rsid w:val="00593E01"/>
    <w:rsid w:val="00594979"/>
    <w:rsid w:val="00594C14"/>
    <w:rsid w:val="00594DBB"/>
    <w:rsid w:val="005953E8"/>
    <w:rsid w:val="005954EC"/>
    <w:rsid w:val="0059704E"/>
    <w:rsid w:val="00597C01"/>
    <w:rsid w:val="005A0603"/>
    <w:rsid w:val="005A0B90"/>
    <w:rsid w:val="005A0C84"/>
    <w:rsid w:val="005A18AA"/>
    <w:rsid w:val="005A1B55"/>
    <w:rsid w:val="005A1BDD"/>
    <w:rsid w:val="005A1C1B"/>
    <w:rsid w:val="005A1D86"/>
    <w:rsid w:val="005A1F54"/>
    <w:rsid w:val="005A266C"/>
    <w:rsid w:val="005A3502"/>
    <w:rsid w:val="005A35D1"/>
    <w:rsid w:val="005A3EA6"/>
    <w:rsid w:val="005A4022"/>
    <w:rsid w:val="005A4096"/>
    <w:rsid w:val="005A4444"/>
    <w:rsid w:val="005A4459"/>
    <w:rsid w:val="005A46B0"/>
    <w:rsid w:val="005A488F"/>
    <w:rsid w:val="005A5200"/>
    <w:rsid w:val="005A5D5E"/>
    <w:rsid w:val="005A5E5E"/>
    <w:rsid w:val="005A5EF2"/>
    <w:rsid w:val="005A6313"/>
    <w:rsid w:val="005A68BC"/>
    <w:rsid w:val="005A6926"/>
    <w:rsid w:val="005A6A5B"/>
    <w:rsid w:val="005A6C41"/>
    <w:rsid w:val="005A7C12"/>
    <w:rsid w:val="005B01D1"/>
    <w:rsid w:val="005B0648"/>
    <w:rsid w:val="005B08FF"/>
    <w:rsid w:val="005B0A28"/>
    <w:rsid w:val="005B0A8C"/>
    <w:rsid w:val="005B0D02"/>
    <w:rsid w:val="005B0ED7"/>
    <w:rsid w:val="005B117C"/>
    <w:rsid w:val="005B1540"/>
    <w:rsid w:val="005B19F2"/>
    <w:rsid w:val="005B1ACD"/>
    <w:rsid w:val="005B1B05"/>
    <w:rsid w:val="005B209C"/>
    <w:rsid w:val="005B27FC"/>
    <w:rsid w:val="005B299C"/>
    <w:rsid w:val="005B2A0C"/>
    <w:rsid w:val="005B2B93"/>
    <w:rsid w:val="005B2D77"/>
    <w:rsid w:val="005B35A3"/>
    <w:rsid w:val="005B3BA2"/>
    <w:rsid w:val="005B3C4B"/>
    <w:rsid w:val="005B3ED2"/>
    <w:rsid w:val="005B5243"/>
    <w:rsid w:val="005B53CE"/>
    <w:rsid w:val="005B5519"/>
    <w:rsid w:val="005B5705"/>
    <w:rsid w:val="005B57F3"/>
    <w:rsid w:val="005B58CE"/>
    <w:rsid w:val="005B6031"/>
    <w:rsid w:val="005B631E"/>
    <w:rsid w:val="005B647C"/>
    <w:rsid w:val="005B651D"/>
    <w:rsid w:val="005B7043"/>
    <w:rsid w:val="005B782D"/>
    <w:rsid w:val="005B7A91"/>
    <w:rsid w:val="005C027F"/>
    <w:rsid w:val="005C0A70"/>
    <w:rsid w:val="005C0B48"/>
    <w:rsid w:val="005C1021"/>
    <w:rsid w:val="005C10BA"/>
    <w:rsid w:val="005C19C8"/>
    <w:rsid w:val="005C1DE9"/>
    <w:rsid w:val="005C2103"/>
    <w:rsid w:val="005C221A"/>
    <w:rsid w:val="005C2545"/>
    <w:rsid w:val="005C2644"/>
    <w:rsid w:val="005C26CB"/>
    <w:rsid w:val="005C2890"/>
    <w:rsid w:val="005C2A72"/>
    <w:rsid w:val="005C2F13"/>
    <w:rsid w:val="005C3066"/>
    <w:rsid w:val="005C4200"/>
    <w:rsid w:val="005C42F0"/>
    <w:rsid w:val="005C447D"/>
    <w:rsid w:val="005C4CF9"/>
    <w:rsid w:val="005C50D7"/>
    <w:rsid w:val="005C521D"/>
    <w:rsid w:val="005C5839"/>
    <w:rsid w:val="005C5C00"/>
    <w:rsid w:val="005C63B6"/>
    <w:rsid w:val="005C63DC"/>
    <w:rsid w:val="005C6811"/>
    <w:rsid w:val="005C6A97"/>
    <w:rsid w:val="005C6FE0"/>
    <w:rsid w:val="005C7274"/>
    <w:rsid w:val="005C72C8"/>
    <w:rsid w:val="005C73B7"/>
    <w:rsid w:val="005C75A0"/>
    <w:rsid w:val="005C7822"/>
    <w:rsid w:val="005C7B54"/>
    <w:rsid w:val="005C7D3F"/>
    <w:rsid w:val="005C7E6F"/>
    <w:rsid w:val="005D0272"/>
    <w:rsid w:val="005D1193"/>
    <w:rsid w:val="005D13CC"/>
    <w:rsid w:val="005D160F"/>
    <w:rsid w:val="005D177B"/>
    <w:rsid w:val="005D227C"/>
    <w:rsid w:val="005D2616"/>
    <w:rsid w:val="005D284F"/>
    <w:rsid w:val="005D2DD3"/>
    <w:rsid w:val="005D2F89"/>
    <w:rsid w:val="005D31FD"/>
    <w:rsid w:val="005D32E6"/>
    <w:rsid w:val="005D3CEA"/>
    <w:rsid w:val="005D3F0E"/>
    <w:rsid w:val="005D44E8"/>
    <w:rsid w:val="005D44FC"/>
    <w:rsid w:val="005D4B05"/>
    <w:rsid w:val="005D4CAD"/>
    <w:rsid w:val="005D4D8C"/>
    <w:rsid w:val="005D54BD"/>
    <w:rsid w:val="005D591A"/>
    <w:rsid w:val="005D666A"/>
    <w:rsid w:val="005D68AB"/>
    <w:rsid w:val="005D7255"/>
    <w:rsid w:val="005D7391"/>
    <w:rsid w:val="005D7530"/>
    <w:rsid w:val="005D766A"/>
    <w:rsid w:val="005D78D5"/>
    <w:rsid w:val="005D7F6A"/>
    <w:rsid w:val="005E054E"/>
    <w:rsid w:val="005E0692"/>
    <w:rsid w:val="005E0B96"/>
    <w:rsid w:val="005E0F23"/>
    <w:rsid w:val="005E0F32"/>
    <w:rsid w:val="005E12B2"/>
    <w:rsid w:val="005E1C92"/>
    <w:rsid w:val="005E1DE3"/>
    <w:rsid w:val="005E20DB"/>
    <w:rsid w:val="005E24D4"/>
    <w:rsid w:val="005E2AA1"/>
    <w:rsid w:val="005E2DA0"/>
    <w:rsid w:val="005E303A"/>
    <w:rsid w:val="005E30BD"/>
    <w:rsid w:val="005E3192"/>
    <w:rsid w:val="005E3964"/>
    <w:rsid w:val="005E3C6F"/>
    <w:rsid w:val="005E4353"/>
    <w:rsid w:val="005E45E2"/>
    <w:rsid w:val="005E4933"/>
    <w:rsid w:val="005E4C17"/>
    <w:rsid w:val="005E5148"/>
    <w:rsid w:val="005E52E6"/>
    <w:rsid w:val="005E5496"/>
    <w:rsid w:val="005E5831"/>
    <w:rsid w:val="005E5835"/>
    <w:rsid w:val="005E5894"/>
    <w:rsid w:val="005E5990"/>
    <w:rsid w:val="005E5F5E"/>
    <w:rsid w:val="005E6339"/>
    <w:rsid w:val="005E69ED"/>
    <w:rsid w:val="005E6AD2"/>
    <w:rsid w:val="005E6D42"/>
    <w:rsid w:val="005E70C9"/>
    <w:rsid w:val="005E70D5"/>
    <w:rsid w:val="005E7125"/>
    <w:rsid w:val="005E7840"/>
    <w:rsid w:val="005E7AE0"/>
    <w:rsid w:val="005E7BD3"/>
    <w:rsid w:val="005E7C21"/>
    <w:rsid w:val="005F0494"/>
    <w:rsid w:val="005F0708"/>
    <w:rsid w:val="005F0F79"/>
    <w:rsid w:val="005F1038"/>
    <w:rsid w:val="005F11CC"/>
    <w:rsid w:val="005F15A4"/>
    <w:rsid w:val="005F15D3"/>
    <w:rsid w:val="005F1993"/>
    <w:rsid w:val="005F1A0F"/>
    <w:rsid w:val="005F1F1B"/>
    <w:rsid w:val="005F25E8"/>
    <w:rsid w:val="005F33EE"/>
    <w:rsid w:val="005F33FF"/>
    <w:rsid w:val="005F3406"/>
    <w:rsid w:val="005F345E"/>
    <w:rsid w:val="005F3559"/>
    <w:rsid w:val="005F3811"/>
    <w:rsid w:val="005F3AF3"/>
    <w:rsid w:val="005F4932"/>
    <w:rsid w:val="005F4AB3"/>
    <w:rsid w:val="005F4D2C"/>
    <w:rsid w:val="005F577B"/>
    <w:rsid w:val="005F5968"/>
    <w:rsid w:val="005F598B"/>
    <w:rsid w:val="005F5DD9"/>
    <w:rsid w:val="005F6120"/>
    <w:rsid w:val="005F65A1"/>
    <w:rsid w:val="005F70EB"/>
    <w:rsid w:val="005F74F3"/>
    <w:rsid w:val="005F7734"/>
    <w:rsid w:val="005F7EF6"/>
    <w:rsid w:val="006003C5"/>
    <w:rsid w:val="0060057F"/>
    <w:rsid w:val="00600BC1"/>
    <w:rsid w:val="00600BDF"/>
    <w:rsid w:val="00600D9B"/>
    <w:rsid w:val="0060182D"/>
    <w:rsid w:val="00601D1F"/>
    <w:rsid w:val="00601E01"/>
    <w:rsid w:val="0060211A"/>
    <w:rsid w:val="00602AC3"/>
    <w:rsid w:val="006032F7"/>
    <w:rsid w:val="00603867"/>
    <w:rsid w:val="00603AEF"/>
    <w:rsid w:val="006046C7"/>
    <w:rsid w:val="00604FD0"/>
    <w:rsid w:val="00604FF4"/>
    <w:rsid w:val="0060513B"/>
    <w:rsid w:val="0060545E"/>
    <w:rsid w:val="006055AB"/>
    <w:rsid w:val="0060567F"/>
    <w:rsid w:val="00605733"/>
    <w:rsid w:val="00605A4F"/>
    <w:rsid w:val="00605DB6"/>
    <w:rsid w:val="00605FF6"/>
    <w:rsid w:val="0060601E"/>
    <w:rsid w:val="006060FA"/>
    <w:rsid w:val="0060664A"/>
    <w:rsid w:val="006066BF"/>
    <w:rsid w:val="00606A6F"/>
    <w:rsid w:val="00606D9E"/>
    <w:rsid w:val="006070C9"/>
    <w:rsid w:val="006073A8"/>
    <w:rsid w:val="00607B63"/>
    <w:rsid w:val="00607BB0"/>
    <w:rsid w:val="006108F0"/>
    <w:rsid w:val="006111CE"/>
    <w:rsid w:val="006112D8"/>
    <w:rsid w:val="0061147E"/>
    <w:rsid w:val="00611E2C"/>
    <w:rsid w:val="00612140"/>
    <w:rsid w:val="00612C01"/>
    <w:rsid w:val="00612EE7"/>
    <w:rsid w:val="00612EFC"/>
    <w:rsid w:val="00613155"/>
    <w:rsid w:val="006131C8"/>
    <w:rsid w:val="006136CA"/>
    <w:rsid w:val="0061409D"/>
    <w:rsid w:val="0061492D"/>
    <w:rsid w:val="006151F9"/>
    <w:rsid w:val="0061689F"/>
    <w:rsid w:val="00616924"/>
    <w:rsid w:val="006169D5"/>
    <w:rsid w:val="00616F3D"/>
    <w:rsid w:val="00617359"/>
    <w:rsid w:val="00617A14"/>
    <w:rsid w:val="00617AA9"/>
    <w:rsid w:val="00617DF1"/>
    <w:rsid w:val="00617E94"/>
    <w:rsid w:val="006203A3"/>
    <w:rsid w:val="0062047B"/>
    <w:rsid w:val="006205BC"/>
    <w:rsid w:val="00620EC5"/>
    <w:rsid w:val="006211D0"/>
    <w:rsid w:val="00621738"/>
    <w:rsid w:val="006217E6"/>
    <w:rsid w:val="00621FA1"/>
    <w:rsid w:val="0062226E"/>
    <w:rsid w:val="006222DA"/>
    <w:rsid w:val="0062253F"/>
    <w:rsid w:val="006226B5"/>
    <w:rsid w:val="00622999"/>
    <w:rsid w:val="0062348A"/>
    <w:rsid w:val="006238BB"/>
    <w:rsid w:val="006238D0"/>
    <w:rsid w:val="006241F0"/>
    <w:rsid w:val="00624D9E"/>
    <w:rsid w:val="00624EA7"/>
    <w:rsid w:val="00624F5E"/>
    <w:rsid w:val="006259D6"/>
    <w:rsid w:val="00625EA5"/>
    <w:rsid w:val="00625F8A"/>
    <w:rsid w:val="00626411"/>
    <w:rsid w:val="006268DC"/>
    <w:rsid w:val="00626CB7"/>
    <w:rsid w:val="00627516"/>
    <w:rsid w:val="00627A47"/>
    <w:rsid w:val="00627C26"/>
    <w:rsid w:val="00627E06"/>
    <w:rsid w:val="0063097F"/>
    <w:rsid w:val="00630CB2"/>
    <w:rsid w:val="00630EB6"/>
    <w:rsid w:val="006310CA"/>
    <w:rsid w:val="006312D1"/>
    <w:rsid w:val="0063140B"/>
    <w:rsid w:val="00631CC4"/>
    <w:rsid w:val="00631CC9"/>
    <w:rsid w:val="00631E93"/>
    <w:rsid w:val="0063242F"/>
    <w:rsid w:val="00632803"/>
    <w:rsid w:val="006328A8"/>
    <w:rsid w:val="006328C8"/>
    <w:rsid w:val="006328F8"/>
    <w:rsid w:val="00632B83"/>
    <w:rsid w:val="00632D5B"/>
    <w:rsid w:val="00632E7F"/>
    <w:rsid w:val="00632F34"/>
    <w:rsid w:val="00632F79"/>
    <w:rsid w:val="00632FD5"/>
    <w:rsid w:val="0063397E"/>
    <w:rsid w:val="00633C18"/>
    <w:rsid w:val="0063418B"/>
    <w:rsid w:val="00634905"/>
    <w:rsid w:val="00634BE3"/>
    <w:rsid w:val="00634DBB"/>
    <w:rsid w:val="00634ED5"/>
    <w:rsid w:val="00635825"/>
    <w:rsid w:val="0063664A"/>
    <w:rsid w:val="0063682D"/>
    <w:rsid w:val="006368CD"/>
    <w:rsid w:val="00637020"/>
    <w:rsid w:val="0063702B"/>
    <w:rsid w:val="00637DD6"/>
    <w:rsid w:val="00640054"/>
    <w:rsid w:val="006406A5"/>
    <w:rsid w:val="00640A0C"/>
    <w:rsid w:val="00640AFC"/>
    <w:rsid w:val="00640B9E"/>
    <w:rsid w:val="0064118D"/>
    <w:rsid w:val="00641502"/>
    <w:rsid w:val="00641505"/>
    <w:rsid w:val="0064169E"/>
    <w:rsid w:val="00641804"/>
    <w:rsid w:val="00641BBD"/>
    <w:rsid w:val="00641C7E"/>
    <w:rsid w:val="006429A0"/>
    <w:rsid w:val="006429DC"/>
    <w:rsid w:val="00642E5C"/>
    <w:rsid w:val="00643065"/>
    <w:rsid w:val="006432E7"/>
    <w:rsid w:val="00643CE6"/>
    <w:rsid w:val="006444F9"/>
    <w:rsid w:val="006452DC"/>
    <w:rsid w:val="00645614"/>
    <w:rsid w:val="00645E80"/>
    <w:rsid w:val="00645E9F"/>
    <w:rsid w:val="006460FA"/>
    <w:rsid w:val="006465D9"/>
    <w:rsid w:val="00646769"/>
    <w:rsid w:val="00646B70"/>
    <w:rsid w:val="00646D36"/>
    <w:rsid w:val="00646E8C"/>
    <w:rsid w:val="00646FC7"/>
    <w:rsid w:val="006473F9"/>
    <w:rsid w:val="006475FE"/>
    <w:rsid w:val="0064791A"/>
    <w:rsid w:val="00647A00"/>
    <w:rsid w:val="00647BA7"/>
    <w:rsid w:val="0065018E"/>
    <w:rsid w:val="0065021E"/>
    <w:rsid w:val="00650750"/>
    <w:rsid w:val="00650AB3"/>
    <w:rsid w:val="00650D97"/>
    <w:rsid w:val="00650FC9"/>
    <w:rsid w:val="00651C69"/>
    <w:rsid w:val="00651F6E"/>
    <w:rsid w:val="006523B6"/>
    <w:rsid w:val="006526FD"/>
    <w:rsid w:val="0065275F"/>
    <w:rsid w:val="006528FF"/>
    <w:rsid w:val="00652BDA"/>
    <w:rsid w:val="00652E6E"/>
    <w:rsid w:val="00652F0C"/>
    <w:rsid w:val="00653538"/>
    <w:rsid w:val="00653576"/>
    <w:rsid w:val="00653679"/>
    <w:rsid w:val="006539E3"/>
    <w:rsid w:val="00653B14"/>
    <w:rsid w:val="00654259"/>
    <w:rsid w:val="00654496"/>
    <w:rsid w:val="00654F18"/>
    <w:rsid w:val="00655612"/>
    <w:rsid w:val="006559B4"/>
    <w:rsid w:val="00655B15"/>
    <w:rsid w:val="00655B9F"/>
    <w:rsid w:val="00656188"/>
    <w:rsid w:val="006563C6"/>
    <w:rsid w:val="00656555"/>
    <w:rsid w:val="00656705"/>
    <w:rsid w:val="00656A32"/>
    <w:rsid w:val="00656BBF"/>
    <w:rsid w:val="00656DF6"/>
    <w:rsid w:val="00656E39"/>
    <w:rsid w:val="00656E61"/>
    <w:rsid w:val="00657907"/>
    <w:rsid w:val="006603A5"/>
    <w:rsid w:val="0066097D"/>
    <w:rsid w:val="00660AEB"/>
    <w:rsid w:val="0066101D"/>
    <w:rsid w:val="00661163"/>
    <w:rsid w:val="006613E2"/>
    <w:rsid w:val="006619D6"/>
    <w:rsid w:val="00662BCF"/>
    <w:rsid w:val="00662DA1"/>
    <w:rsid w:val="0066343F"/>
    <w:rsid w:val="0066392E"/>
    <w:rsid w:val="00663F42"/>
    <w:rsid w:val="00664388"/>
    <w:rsid w:val="0066552B"/>
    <w:rsid w:val="00665833"/>
    <w:rsid w:val="00665877"/>
    <w:rsid w:val="0066652B"/>
    <w:rsid w:val="00666603"/>
    <w:rsid w:val="0066699A"/>
    <w:rsid w:val="00666C08"/>
    <w:rsid w:val="00666C9F"/>
    <w:rsid w:val="00666DE5"/>
    <w:rsid w:val="00666E29"/>
    <w:rsid w:val="0066701A"/>
    <w:rsid w:val="006671F3"/>
    <w:rsid w:val="00667279"/>
    <w:rsid w:val="00667494"/>
    <w:rsid w:val="006674D1"/>
    <w:rsid w:val="006676BF"/>
    <w:rsid w:val="006679A6"/>
    <w:rsid w:val="00667AA7"/>
    <w:rsid w:val="00667DE5"/>
    <w:rsid w:val="006700CA"/>
    <w:rsid w:val="0067026D"/>
    <w:rsid w:val="006702D7"/>
    <w:rsid w:val="00670667"/>
    <w:rsid w:val="00670B7A"/>
    <w:rsid w:val="0067103F"/>
    <w:rsid w:val="00671544"/>
    <w:rsid w:val="006715D9"/>
    <w:rsid w:val="0067180F"/>
    <w:rsid w:val="00671865"/>
    <w:rsid w:val="00671A1E"/>
    <w:rsid w:val="00671C52"/>
    <w:rsid w:val="00671C6F"/>
    <w:rsid w:val="00671FDC"/>
    <w:rsid w:val="00672787"/>
    <w:rsid w:val="00674822"/>
    <w:rsid w:val="006749D6"/>
    <w:rsid w:val="00674D14"/>
    <w:rsid w:val="00675B2E"/>
    <w:rsid w:val="00675F35"/>
    <w:rsid w:val="006760EE"/>
    <w:rsid w:val="00676444"/>
    <w:rsid w:val="0067694C"/>
    <w:rsid w:val="00676E99"/>
    <w:rsid w:val="0067725E"/>
    <w:rsid w:val="006772E3"/>
    <w:rsid w:val="00677533"/>
    <w:rsid w:val="006778E8"/>
    <w:rsid w:val="00677925"/>
    <w:rsid w:val="00677964"/>
    <w:rsid w:val="00677A11"/>
    <w:rsid w:val="00677AC0"/>
    <w:rsid w:val="00680177"/>
    <w:rsid w:val="00680435"/>
    <w:rsid w:val="0068052D"/>
    <w:rsid w:val="00680E47"/>
    <w:rsid w:val="006810E3"/>
    <w:rsid w:val="006814DF"/>
    <w:rsid w:val="00681818"/>
    <w:rsid w:val="00681D72"/>
    <w:rsid w:val="00681DB0"/>
    <w:rsid w:val="00682347"/>
    <w:rsid w:val="00682371"/>
    <w:rsid w:val="00682BEB"/>
    <w:rsid w:val="00682C7F"/>
    <w:rsid w:val="006834EA"/>
    <w:rsid w:val="006835A9"/>
    <w:rsid w:val="0068374D"/>
    <w:rsid w:val="006838D7"/>
    <w:rsid w:val="00683F2D"/>
    <w:rsid w:val="00684378"/>
    <w:rsid w:val="00684BE1"/>
    <w:rsid w:val="00684DA3"/>
    <w:rsid w:val="00685568"/>
    <w:rsid w:val="0068650B"/>
    <w:rsid w:val="00686602"/>
    <w:rsid w:val="00686E0A"/>
    <w:rsid w:val="00686FE4"/>
    <w:rsid w:val="00686FF3"/>
    <w:rsid w:val="0068721C"/>
    <w:rsid w:val="00687746"/>
    <w:rsid w:val="0068775F"/>
    <w:rsid w:val="0068783B"/>
    <w:rsid w:val="00687CCC"/>
    <w:rsid w:val="006906D1"/>
    <w:rsid w:val="0069082A"/>
    <w:rsid w:val="00690920"/>
    <w:rsid w:val="00691077"/>
    <w:rsid w:val="006914D0"/>
    <w:rsid w:val="0069170E"/>
    <w:rsid w:val="0069192D"/>
    <w:rsid w:val="00691A9A"/>
    <w:rsid w:val="00691EF2"/>
    <w:rsid w:val="0069217B"/>
    <w:rsid w:val="0069279F"/>
    <w:rsid w:val="006927D0"/>
    <w:rsid w:val="006929CA"/>
    <w:rsid w:val="00692AF1"/>
    <w:rsid w:val="00692D75"/>
    <w:rsid w:val="00693008"/>
    <w:rsid w:val="0069355B"/>
    <w:rsid w:val="0069384F"/>
    <w:rsid w:val="00693AFF"/>
    <w:rsid w:val="00693D29"/>
    <w:rsid w:val="00693EDE"/>
    <w:rsid w:val="00694004"/>
    <w:rsid w:val="0069419A"/>
    <w:rsid w:val="006941B9"/>
    <w:rsid w:val="00694BD2"/>
    <w:rsid w:val="006951E9"/>
    <w:rsid w:val="0069576F"/>
    <w:rsid w:val="006957B3"/>
    <w:rsid w:val="00695908"/>
    <w:rsid w:val="00695E19"/>
    <w:rsid w:val="00695E61"/>
    <w:rsid w:val="00695F8B"/>
    <w:rsid w:val="006964C2"/>
    <w:rsid w:val="0069661B"/>
    <w:rsid w:val="00696A81"/>
    <w:rsid w:val="00696B8F"/>
    <w:rsid w:val="00697A0B"/>
    <w:rsid w:val="00697C1D"/>
    <w:rsid w:val="00697C2D"/>
    <w:rsid w:val="00697FF3"/>
    <w:rsid w:val="006A0127"/>
    <w:rsid w:val="006A016C"/>
    <w:rsid w:val="006A0AE9"/>
    <w:rsid w:val="006A0EE0"/>
    <w:rsid w:val="006A0F44"/>
    <w:rsid w:val="006A1068"/>
    <w:rsid w:val="006A1B6F"/>
    <w:rsid w:val="006A1C26"/>
    <w:rsid w:val="006A1E8C"/>
    <w:rsid w:val="006A24A9"/>
    <w:rsid w:val="006A2706"/>
    <w:rsid w:val="006A2BC8"/>
    <w:rsid w:val="006A35EF"/>
    <w:rsid w:val="006A38FB"/>
    <w:rsid w:val="006A3C9C"/>
    <w:rsid w:val="006A3E54"/>
    <w:rsid w:val="006A49F9"/>
    <w:rsid w:val="006A4A3A"/>
    <w:rsid w:val="006A5010"/>
    <w:rsid w:val="006A502E"/>
    <w:rsid w:val="006A5378"/>
    <w:rsid w:val="006A546A"/>
    <w:rsid w:val="006A59A9"/>
    <w:rsid w:val="006A5D0D"/>
    <w:rsid w:val="006A5F3E"/>
    <w:rsid w:val="006A6024"/>
    <w:rsid w:val="006A653E"/>
    <w:rsid w:val="006A6C46"/>
    <w:rsid w:val="006A6E15"/>
    <w:rsid w:val="006A6E90"/>
    <w:rsid w:val="006A710D"/>
    <w:rsid w:val="006A7348"/>
    <w:rsid w:val="006A740A"/>
    <w:rsid w:val="006A7849"/>
    <w:rsid w:val="006A7B0C"/>
    <w:rsid w:val="006A7C3C"/>
    <w:rsid w:val="006B02BD"/>
    <w:rsid w:val="006B058D"/>
    <w:rsid w:val="006B06D6"/>
    <w:rsid w:val="006B0872"/>
    <w:rsid w:val="006B08F6"/>
    <w:rsid w:val="006B09DA"/>
    <w:rsid w:val="006B09FD"/>
    <w:rsid w:val="006B10A4"/>
    <w:rsid w:val="006B112A"/>
    <w:rsid w:val="006B1431"/>
    <w:rsid w:val="006B21DD"/>
    <w:rsid w:val="006B220D"/>
    <w:rsid w:val="006B2243"/>
    <w:rsid w:val="006B27A8"/>
    <w:rsid w:val="006B286A"/>
    <w:rsid w:val="006B2B13"/>
    <w:rsid w:val="006B2EFE"/>
    <w:rsid w:val="006B30BE"/>
    <w:rsid w:val="006B33F3"/>
    <w:rsid w:val="006B3562"/>
    <w:rsid w:val="006B4438"/>
    <w:rsid w:val="006B4937"/>
    <w:rsid w:val="006B4B12"/>
    <w:rsid w:val="006B4D27"/>
    <w:rsid w:val="006B4ECF"/>
    <w:rsid w:val="006B57A4"/>
    <w:rsid w:val="006B64BE"/>
    <w:rsid w:val="006B6787"/>
    <w:rsid w:val="006B6AC4"/>
    <w:rsid w:val="006B6BEB"/>
    <w:rsid w:val="006B6D4F"/>
    <w:rsid w:val="006B706A"/>
    <w:rsid w:val="006B71E9"/>
    <w:rsid w:val="006B730F"/>
    <w:rsid w:val="006B760C"/>
    <w:rsid w:val="006B77F1"/>
    <w:rsid w:val="006B789D"/>
    <w:rsid w:val="006B78DF"/>
    <w:rsid w:val="006B7C01"/>
    <w:rsid w:val="006C051D"/>
    <w:rsid w:val="006C09D8"/>
    <w:rsid w:val="006C09F1"/>
    <w:rsid w:val="006C09FC"/>
    <w:rsid w:val="006C1585"/>
    <w:rsid w:val="006C2475"/>
    <w:rsid w:val="006C2A6D"/>
    <w:rsid w:val="006C2B70"/>
    <w:rsid w:val="006C2EA6"/>
    <w:rsid w:val="006C302B"/>
    <w:rsid w:val="006C332D"/>
    <w:rsid w:val="006C37E1"/>
    <w:rsid w:val="006C3AE5"/>
    <w:rsid w:val="006C41F7"/>
    <w:rsid w:val="006C46AB"/>
    <w:rsid w:val="006C4DA5"/>
    <w:rsid w:val="006C5288"/>
    <w:rsid w:val="006C5C83"/>
    <w:rsid w:val="006C5DEB"/>
    <w:rsid w:val="006C5EBF"/>
    <w:rsid w:val="006C664A"/>
    <w:rsid w:val="006C79D8"/>
    <w:rsid w:val="006C7B2E"/>
    <w:rsid w:val="006C7B8D"/>
    <w:rsid w:val="006D0B3A"/>
    <w:rsid w:val="006D0DC8"/>
    <w:rsid w:val="006D0DF5"/>
    <w:rsid w:val="006D11CF"/>
    <w:rsid w:val="006D142A"/>
    <w:rsid w:val="006D1613"/>
    <w:rsid w:val="006D1BFA"/>
    <w:rsid w:val="006D1D5F"/>
    <w:rsid w:val="006D22BA"/>
    <w:rsid w:val="006D27E2"/>
    <w:rsid w:val="006D28FE"/>
    <w:rsid w:val="006D3317"/>
    <w:rsid w:val="006D393E"/>
    <w:rsid w:val="006D3AD9"/>
    <w:rsid w:val="006D3E6D"/>
    <w:rsid w:val="006D3EBB"/>
    <w:rsid w:val="006D3F95"/>
    <w:rsid w:val="006D4635"/>
    <w:rsid w:val="006D47BE"/>
    <w:rsid w:val="006D4898"/>
    <w:rsid w:val="006D4EBA"/>
    <w:rsid w:val="006D4F82"/>
    <w:rsid w:val="006D5181"/>
    <w:rsid w:val="006D555A"/>
    <w:rsid w:val="006D5B16"/>
    <w:rsid w:val="006D5DF9"/>
    <w:rsid w:val="006D5E44"/>
    <w:rsid w:val="006D5EEC"/>
    <w:rsid w:val="006D645E"/>
    <w:rsid w:val="006D671A"/>
    <w:rsid w:val="006D6D2D"/>
    <w:rsid w:val="006D7528"/>
    <w:rsid w:val="006D7BD2"/>
    <w:rsid w:val="006D7EFE"/>
    <w:rsid w:val="006E056B"/>
    <w:rsid w:val="006E0669"/>
    <w:rsid w:val="006E067E"/>
    <w:rsid w:val="006E0B73"/>
    <w:rsid w:val="006E0FDE"/>
    <w:rsid w:val="006E0FDF"/>
    <w:rsid w:val="006E15CD"/>
    <w:rsid w:val="006E16C0"/>
    <w:rsid w:val="006E2622"/>
    <w:rsid w:val="006E2886"/>
    <w:rsid w:val="006E28A8"/>
    <w:rsid w:val="006E3863"/>
    <w:rsid w:val="006E3AE6"/>
    <w:rsid w:val="006E46AA"/>
    <w:rsid w:val="006E485E"/>
    <w:rsid w:val="006E493E"/>
    <w:rsid w:val="006E49F2"/>
    <w:rsid w:val="006E4E13"/>
    <w:rsid w:val="006E5AF0"/>
    <w:rsid w:val="006E5B2E"/>
    <w:rsid w:val="006E680E"/>
    <w:rsid w:val="006E6848"/>
    <w:rsid w:val="006E69CE"/>
    <w:rsid w:val="006E7618"/>
    <w:rsid w:val="006E7933"/>
    <w:rsid w:val="006E7ECA"/>
    <w:rsid w:val="006F00D3"/>
    <w:rsid w:val="006F0328"/>
    <w:rsid w:val="006F0E3F"/>
    <w:rsid w:val="006F0EA6"/>
    <w:rsid w:val="006F13C9"/>
    <w:rsid w:val="006F18E2"/>
    <w:rsid w:val="006F1B16"/>
    <w:rsid w:val="006F1E26"/>
    <w:rsid w:val="006F233A"/>
    <w:rsid w:val="006F2655"/>
    <w:rsid w:val="006F2F16"/>
    <w:rsid w:val="006F3AC2"/>
    <w:rsid w:val="006F40F4"/>
    <w:rsid w:val="006F443A"/>
    <w:rsid w:val="006F44A4"/>
    <w:rsid w:val="006F45F9"/>
    <w:rsid w:val="006F5B1C"/>
    <w:rsid w:val="006F5D82"/>
    <w:rsid w:val="006F5D9E"/>
    <w:rsid w:val="006F6193"/>
    <w:rsid w:val="006F63FD"/>
    <w:rsid w:val="006F6A02"/>
    <w:rsid w:val="006F6EF8"/>
    <w:rsid w:val="006F6FC1"/>
    <w:rsid w:val="006F723C"/>
    <w:rsid w:val="006F7441"/>
    <w:rsid w:val="006F7D8C"/>
    <w:rsid w:val="007000C3"/>
    <w:rsid w:val="007003D1"/>
    <w:rsid w:val="007004BA"/>
    <w:rsid w:val="007008C7"/>
    <w:rsid w:val="00700BC9"/>
    <w:rsid w:val="00700BE8"/>
    <w:rsid w:val="00700EC2"/>
    <w:rsid w:val="00700FFD"/>
    <w:rsid w:val="0070113A"/>
    <w:rsid w:val="007012BD"/>
    <w:rsid w:val="0070157D"/>
    <w:rsid w:val="007017CE"/>
    <w:rsid w:val="00701856"/>
    <w:rsid w:val="00701D7C"/>
    <w:rsid w:val="00701E6C"/>
    <w:rsid w:val="007021DB"/>
    <w:rsid w:val="007021EB"/>
    <w:rsid w:val="00702CBD"/>
    <w:rsid w:val="007038D8"/>
    <w:rsid w:val="00703B95"/>
    <w:rsid w:val="00703E0C"/>
    <w:rsid w:val="00704773"/>
    <w:rsid w:val="00704ADC"/>
    <w:rsid w:val="00704B3D"/>
    <w:rsid w:val="00704BA9"/>
    <w:rsid w:val="00704E98"/>
    <w:rsid w:val="00704F89"/>
    <w:rsid w:val="00705222"/>
    <w:rsid w:val="00705CCC"/>
    <w:rsid w:val="00705D5F"/>
    <w:rsid w:val="00705F6F"/>
    <w:rsid w:val="0070639C"/>
    <w:rsid w:val="00706515"/>
    <w:rsid w:val="00706A48"/>
    <w:rsid w:val="00706C6C"/>
    <w:rsid w:val="00707398"/>
    <w:rsid w:val="0070778A"/>
    <w:rsid w:val="00707AEF"/>
    <w:rsid w:val="007101D9"/>
    <w:rsid w:val="00710203"/>
    <w:rsid w:val="0071040E"/>
    <w:rsid w:val="00711379"/>
    <w:rsid w:val="007114C2"/>
    <w:rsid w:val="00711C22"/>
    <w:rsid w:val="00711EDE"/>
    <w:rsid w:val="00712182"/>
    <w:rsid w:val="007126F8"/>
    <w:rsid w:val="0071273F"/>
    <w:rsid w:val="007127AB"/>
    <w:rsid w:val="007129D5"/>
    <w:rsid w:val="00712C8B"/>
    <w:rsid w:val="00713D06"/>
    <w:rsid w:val="007144B2"/>
    <w:rsid w:val="00714596"/>
    <w:rsid w:val="00714CD4"/>
    <w:rsid w:val="007152D4"/>
    <w:rsid w:val="00715B07"/>
    <w:rsid w:val="00715C4E"/>
    <w:rsid w:val="007160FD"/>
    <w:rsid w:val="007166F8"/>
    <w:rsid w:val="00716EA8"/>
    <w:rsid w:val="0071709A"/>
    <w:rsid w:val="007178F5"/>
    <w:rsid w:val="00717A16"/>
    <w:rsid w:val="00720A08"/>
    <w:rsid w:val="00721147"/>
    <w:rsid w:val="007215A6"/>
    <w:rsid w:val="00721C6E"/>
    <w:rsid w:val="00722509"/>
    <w:rsid w:val="007229D3"/>
    <w:rsid w:val="00722C15"/>
    <w:rsid w:val="00722FDD"/>
    <w:rsid w:val="007233EA"/>
    <w:rsid w:val="00723631"/>
    <w:rsid w:val="007236EE"/>
    <w:rsid w:val="00723856"/>
    <w:rsid w:val="007238BB"/>
    <w:rsid w:val="00724243"/>
    <w:rsid w:val="00724971"/>
    <w:rsid w:val="00724A17"/>
    <w:rsid w:val="00725389"/>
    <w:rsid w:val="007253CD"/>
    <w:rsid w:val="00725B36"/>
    <w:rsid w:val="00725E2B"/>
    <w:rsid w:val="00726097"/>
    <w:rsid w:val="00726279"/>
    <w:rsid w:val="007264CD"/>
    <w:rsid w:val="00726CF4"/>
    <w:rsid w:val="007275F5"/>
    <w:rsid w:val="00727912"/>
    <w:rsid w:val="00727A43"/>
    <w:rsid w:val="00730510"/>
    <w:rsid w:val="0073064E"/>
    <w:rsid w:val="00730A5F"/>
    <w:rsid w:val="0073144D"/>
    <w:rsid w:val="007315D8"/>
    <w:rsid w:val="007317A5"/>
    <w:rsid w:val="007317FC"/>
    <w:rsid w:val="00732011"/>
    <w:rsid w:val="0073241B"/>
    <w:rsid w:val="007327FD"/>
    <w:rsid w:val="00732A62"/>
    <w:rsid w:val="0073302D"/>
    <w:rsid w:val="0073338B"/>
    <w:rsid w:val="00733514"/>
    <w:rsid w:val="00733778"/>
    <w:rsid w:val="0073388B"/>
    <w:rsid w:val="00733DD6"/>
    <w:rsid w:val="007349EC"/>
    <w:rsid w:val="00734A82"/>
    <w:rsid w:val="00734FDD"/>
    <w:rsid w:val="0073535D"/>
    <w:rsid w:val="00735AE1"/>
    <w:rsid w:val="00735FDE"/>
    <w:rsid w:val="00736123"/>
    <w:rsid w:val="00736272"/>
    <w:rsid w:val="00736434"/>
    <w:rsid w:val="00736628"/>
    <w:rsid w:val="00736B4D"/>
    <w:rsid w:val="007377AE"/>
    <w:rsid w:val="007379C6"/>
    <w:rsid w:val="00737A77"/>
    <w:rsid w:val="00737B14"/>
    <w:rsid w:val="00737D78"/>
    <w:rsid w:val="00737F59"/>
    <w:rsid w:val="007402A3"/>
    <w:rsid w:val="00740F10"/>
    <w:rsid w:val="00741068"/>
    <w:rsid w:val="00741B6F"/>
    <w:rsid w:val="00741BF5"/>
    <w:rsid w:val="00741D27"/>
    <w:rsid w:val="00741DB4"/>
    <w:rsid w:val="007427AF"/>
    <w:rsid w:val="00742977"/>
    <w:rsid w:val="00742F0B"/>
    <w:rsid w:val="007437E8"/>
    <w:rsid w:val="00743DFD"/>
    <w:rsid w:val="00743F5B"/>
    <w:rsid w:val="00744120"/>
    <w:rsid w:val="0074457B"/>
    <w:rsid w:val="00744605"/>
    <w:rsid w:val="00744D2C"/>
    <w:rsid w:val="00744F6B"/>
    <w:rsid w:val="007452FF"/>
    <w:rsid w:val="007454A6"/>
    <w:rsid w:val="0074567A"/>
    <w:rsid w:val="00745DE5"/>
    <w:rsid w:val="00745E43"/>
    <w:rsid w:val="00746172"/>
    <w:rsid w:val="00746516"/>
    <w:rsid w:val="00746742"/>
    <w:rsid w:val="007468A2"/>
    <w:rsid w:val="007468AD"/>
    <w:rsid w:val="007468D1"/>
    <w:rsid w:val="0074735B"/>
    <w:rsid w:val="00747AE6"/>
    <w:rsid w:val="007500A0"/>
    <w:rsid w:val="007502E7"/>
    <w:rsid w:val="00750851"/>
    <w:rsid w:val="00750B0C"/>
    <w:rsid w:val="00750D03"/>
    <w:rsid w:val="00750DBE"/>
    <w:rsid w:val="00751154"/>
    <w:rsid w:val="007511CD"/>
    <w:rsid w:val="00751322"/>
    <w:rsid w:val="00751A12"/>
    <w:rsid w:val="00751BCD"/>
    <w:rsid w:val="00752281"/>
    <w:rsid w:val="00752841"/>
    <w:rsid w:val="00752A7A"/>
    <w:rsid w:val="00752B4B"/>
    <w:rsid w:val="00752CBE"/>
    <w:rsid w:val="00752DA4"/>
    <w:rsid w:val="00752E2C"/>
    <w:rsid w:val="00752EA5"/>
    <w:rsid w:val="00753920"/>
    <w:rsid w:val="00753EC3"/>
    <w:rsid w:val="00753FCE"/>
    <w:rsid w:val="0075415F"/>
    <w:rsid w:val="00754561"/>
    <w:rsid w:val="00754AA4"/>
    <w:rsid w:val="00755022"/>
    <w:rsid w:val="0075578E"/>
    <w:rsid w:val="00755950"/>
    <w:rsid w:val="00755F6A"/>
    <w:rsid w:val="0075621A"/>
    <w:rsid w:val="0075623F"/>
    <w:rsid w:val="00756FFE"/>
    <w:rsid w:val="0075720B"/>
    <w:rsid w:val="007575D2"/>
    <w:rsid w:val="00757B35"/>
    <w:rsid w:val="00760154"/>
    <w:rsid w:val="0076044A"/>
    <w:rsid w:val="00760C4C"/>
    <w:rsid w:val="0076113D"/>
    <w:rsid w:val="00761522"/>
    <w:rsid w:val="0076173C"/>
    <w:rsid w:val="00761763"/>
    <w:rsid w:val="00761798"/>
    <w:rsid w:val="00761AC2"/>
    <w:rsid w:val="00761B57"/>
    <w:rsid w:val="00761BF1"/>
    <w:rsid w:val="00762505"/>
    <w:rsid w:val="00762619"/>
    <w:rsid w:val="00762A16"/>
    <w:rsid w:val="0076303E"/>
    <w:rsid w:val="0076319D"/>
    <w:rsid w:val="007633E6"/>
    <w:rsid w:val="007639D3"/>
    <w:rsid w:val="00763B6F"/>
    <w:rsid w:val="0076426D"/>
    <w:rsid w:val="00764296"/>
    <w:rsid w:val="007646A6"/>
    <w:rsid w:val="007648F7"/>
    <w:rsid w:val="00764962"/>
    <w:rsid w:val="007649C2"/>
    <w:rsid w:val="00764A57"/>
    <w:rsid w:val="00765429"/>
    <w:rsid w:val="00766096"/>
    <w:rsid w:val="007661A3"/>
    <w:rsid w:val="00766494"/>
    <w:rsid w:val="0076656D"/>
    <w:rsid w:val="007666FB"/>
    <w:rsid w:val="0076677C"/>
    <w:rsid w:val="00766797"/>
    <w:rsid w:val="007669FC"/>
    <w:rsid w:val="00766BA2"/>
    <w:rsid w:val="007679CD"/>
    <w:rsid w:val="00767ACE"/>
    <w:rsid w:val="00767C3C"/>
    <w:rsid w:val="00767F7F"/>
    <w:rsid w:val="00770694"/>
    <w:rsid w:val="007707EC"/>
    <w:rsid w:val="00770BA8"/>
    <w:rsid w:val="00770CE1"/>
    <w:rsid w:val="00770F40"/>
    <w:rsid w:val="0077175D"/>
    <w:rsid w:val="00771964"/>
    <w:rsid w:val="00772467"/>
    <w:rsid w:val="007726C5"/>
    <w:rsid w:val="00772E52"/>
    <w:rsid w:val="007730C1"/>
    <w:rsid w:val="00773364"/>
    <w:rsid w:val="007733AF"/>
    <w:rsid w:val="007735D2"/>
    <w:rsid w:val="007739BD"/>
    <w:rsid w:val="00773A9A"/>
    <w:rsid w:val="00773B78"/>
    <w:rsid w:val="00773DB4"/>
    <w:rsid w:val="00774827"/>
    <w:rsid w:val="00774AAE"/>
    <w:rsid w:val="00774AD7"/>
    <w:rsid w:val="00774D24"/>
    <w:rsid w:val="00774D8C"/>
    <w:rsid w:val="00774E83"/>
    <w:rsid w:val="0077503B"/>
    <w:rsid w:val="007751AF"/>
    <w:rsid w:val="0077625F"/>
    <w:rsid w:val="00776465"/>
    <w:rsid w:val="00776633"/>
    <w:rsid w:val="007766DB"/>
    <w:rsid w:val="00776F67"/>
    <w:rsid w:val="0077719A"/>
    <w:rsid w:val="00777F6D"/>
    <w:rsid w:val="007803A1"/>
    <w:rsid w:val="007806EA"/>
    <w:rsid w:val="00780D33"/>
    <w:rsid w:val="0078215B"/>
    <w:rsid w:val="007824A4"/>
    <w:rsid w:val="00782A78"/>
    <w:rsid w:val="00783261"/>
    <w:rsid w:val="0078345B"/>
    <w:rsid w:val="0078376C"/>
    <w:rsid w:val="007842A7"/>
    <w:rsid w:val="0078438F"/>
    <w:rsid w:val="0078481F"/>
    <w:rsid w:val="00784AA6"/>
    <w:rsid w:val="00784C03"/>
    <w:rsid w:val="00784C8B"/>
    <w:rsid w:val="00784ED1"/>
    <w:rsid w:val="007850BC"/>
    <w:rsid w:val="00785397"/>
    <w:rsid w:val="00785B9E"/>
    <w:rsid w:val="00785DB1"/>
    <w:rsid w:val="00785FE5"/>
    <w:rsid w:val="00786437"/>
    <w:rsid w:val="00786439"/>
    <w:rsid w:val="00786732"/>
    <w:rsid w:val="00786794"/>
    <w:rsid w:val="007868BC"/>
    <w:rsid w:val="0078737D"/>
    <w:rsid w:val="00787674"/>
    <w:rsid w:val="007879FD"/>
    <w:rsid w:val="00787D72"/>
    <w:rsid w:val="007901A7"/>
    <w:rsid w:val="007902B3"/>
    <w:rsid w:val="00790FAD"/>
    <w:rsid w:val="00791C12"/>
    <w:rsid w:val="0079200D"/>
    <w:rsid w:val="00792684"/>
    <w:rsid w:val="00792859"/>
    <w:rsid w:val="007928FC"/>
    <w:rsid w:val="007929A0"/>
    <w:rsid w:val="00792B86"/>
    <w:rsid w:val="0079357A"/>
    <w:rsid w:val="00793BCE"/>
    <w:rsid w:val="00794062"/>
    <w:rsid w:val="007941B0"/>
    <w:rsid w:val="00794572"/>
    <w:rsid w:val="0079491D"/>
    <w:rsid w:val="00794A53"/>
    <w:rsid w:val="00794A95"/>
    <w:rsid w:val="00795196"/>
    <w:rsid w:val="007952F8"/>
    <w:rsid w:val="0079532E"/>
    <w:rsid w:val="007962FE"/>
    <w:rsid w:val="0079652F"/>
    <w:rsid w:val="00796DBD"/>
    <w:rsid w:val="007973F3"/>
    <w:rsid w:val="00797873"/>
    <w:rsid w:val="007A0DA9"/>
    <w:rsid w:val="007A0F8B"/>
    <w:rsid w:val="007A1529"/>
    <w:rsid w:val="007A1B0F"/>
    <w:rsid w:val="007A24FB"/>
    <w:rsid w:val="007A2A53"/>
    <w:rsid w:val="007A2B05"/>
    <w:rsid w:val="007A2B28"/>
    <w:rsid w:val="007A2D1E"/>
    <w:rsid w:val="007A2FDB"/>
    <w:rsid w:val="007A3534"/>
    <w:rsid w:val="007A354B"/>
    <w:rsid w:val="007A3569"/>
    <w:rsid w:val="007A3809"/>
    <w:rsid w:val="007A3B7C"/>
    <w:rsid w:val="007A3C49"/>
    <w:rsid w:val="007A4266"/>
    <w:rsid w:val="007A45A0"/>
    <w:rsid w:val="007A4F99"/>
    <w:rsid w:val="007A4FEE"/>
    <w:rsid w:val="007A50C7"/>
    <w:rsid w:val="007A5299"/>
    <w:rsid w:val="007A5551"/>
    <w:rsid w:val="007A5653"/>
    <w:rsid w:val="007A5B70"/>
    <w:rsid w:val="007A5D24"/>
    <w:rsid w:val="007A5FA1"/>
    <w:rsid w:val="007A6188"/>
    <w:rsid w:val="007A6694"/>
    <w:rsid w:val="007A695E"/>
    <w:rsid w:val="007A6D7C"/>
    <w:rsid w:val="007A6E92"/>
    <w:rsid w:val="007A6ECC"/>
    <w:rsid w:val="007A73FE"/>
    <w:rsid w:val="007A7EED"/>
    <w:rsid w:val="007B0064"/>
    <w:rsid w:val="007B00D5"/>
    <w:rsid w:val="007B04E2"/>
    <w:rsid w:val="007B0CAE"/>
    <w:rsid w:val="007B0D1D"/>
    <w:rsid w:val="007B0E0A"/>
    <w:rsid w:val="007B1E3F"/>
    <w:rsid w:val="007B224C"/>
    <w:rsid w:val="007B2705"/>
    <w:rsid w:val="007B2CE6"/>
    <w:rsid w:val="007B2E3A"/>
    <w:rsid w:val="007B31B6"/>
    <w:rsid w:val="007B33C3"/>
    <w:rsid w:val="007B4032"/>
    <w:rsid w:val="007B43F2"/>
    <w:rsid w:val="007B476D"/>
    <w:rsid w:val="007B49EF"/>
    <w:rsid w:val="007B4B21"/>
    <w:rsid w:val="007B4CEA"/>
    <w:rsid w:val="007B52C8"/>
    <w:rsid w:val="007B5B60"/>
    <w:rsid w:val="007B5C5E"/>
    <w:rsid w:val="007B5C8F"/>
    <w:rsid w:val="007B5CBB"/>
    <w:rsid w:val="007B611B"/>
    <w:rsid w:val="007B63BC"/>
    <w:rsid w:val="007B6B44"/>
    <w:rsid w:val="007B6D57"/>
    <w:rsid w:val="007B7479"/>
    <w:rsid w:val="007B76F1"/>
    <w:rsid w:val="007B77FD"/>
    <w:rsid w:val="007B7917"/>
    <w:rsid w:val="007B793E"/>
    <w:rsid w:val="007B79D8"/>
    <w:rsid w:val="007C02D7"/>
    <w:rsid w:val="007C0301"/>
    <w:rsid w:val="007C067F"/>
    <w:rsid w:val="007C0889"/>
    <w:rsid w:val="007C1D99"/>
    <w:rsid w:val="007C2035"/>
    <w:rsid w:val="007C26DE"/>
    <w:rsid w:val="007C2828"/>
    <w:rsid w:val="007C2BB2"/>
    <w:rsid w:val="007C3CE8"/>
    <w:rsid w:val="007C458F"/>
    <w:rsid w:val="007C4748"/>
    <w:rsid w:val="007C47D3"/>
    <w:rsid w:val="007C47EE"/>
    <w:rsid w:val="007C50FC"/>
    <w:rsid w:val="007C604F"/>
    <w:rsid w:val="007C6506"/>
    <w:rsid w:val="007C6A76"/>
    <w:rsid w:val="007C6B16"/>
    <w:rsid w:val="007C6E43"/>
    <w:rsid w:val="007C6EB0"/>
    <w:rsid w:val="007C7315"/>
    <w:rsid w:val="007C7565"/>
    <w:rsid w:val="007C79FF"/>
    <w:rsid w:val="007C7B1C"/>
    <w:rsid w:val="007C7D4D"/>
    <w:rsid w:val="007C7EEC"/>
    <w:rsid w:val="007C7F24"/>
    <w:rsid w:val="007D017B"/>
    <w:rsid w:val="007D03D9"/>
    <w:rsid w:val="007D04C5"/>
    <w:rsid w:val="007D04DA"/>
    <w:rsid w:val="007D0948"/>
    <w:rsid w:val="007D0CC9"/>
    <w:rsid w:val="007D0F10"/>
    <w:rsid w:val="007D0F6F"/>
    <w:rsid w:val="007D0F8B"/>
    <w:rsid w:val="007D2517"/>
    <w:rsid w:val="007D29AC"/>
    <w:rsid w:val="007D2B4E"/>
    <w:rsid w:val="007D2D09"/>
    <w:rsid w:val="007D2ED8"/>
    <w:rsid w:val="007D3398"/>
    <w:rsid w:val="007D353C"/>
    <w:rsid w:val="007D35F2"/>
    <w:rsid w:val="007D35FE"/>
    <w:rsid w:val="007D36C0"/>
    <w:rsid w:val="007D3878"/>
    <w:rsid w:val="007D38E2"/>
    <w:rsid w:val="007D3D8D"/>
    <w:rsid w:val="007D450A"/>
    <w:rsid w:val="007D4616"/>
    <w:rsid w:val="007D4AAC"/>
    <w:rsid w:val="007D5A0B"/>
    <w:rsid w:val="007D5E3F"/>
    <w:rsid w:val="007D6189"/>
    <w:rsid w:val="007D64BD"/>
    <w:rsid w:val="007D6ACF"/>
    <w:rsid w:val="007D74D0"/>
    <w:rsid w:val="007D7538"/>
    <w:rsid w:val="007D7CB3"/>
    <w:rsid w:val="007D7FFB"/>
    <w:rsid w:val="007E051E"/>
    <w:rsid w:val="007E0DB5"/>
    <w:rsid w:val="007E1333"/>
    <w:rsid w:val="007E139E"/>
    <w:rsid w:val="007E16C1"/>
    <w:rsid w:val="007E200D"/>
    <w:rsid w:val="007E2139"/>
    <w:rsid w:val="007E2619"/>
    <w:rsid w:val="007E26A3"/>
    <w:rsid w:val="007E2C84"/>
    <w:rsid w:val="007E3AC6"/>
    <w:rsid w:val="007E3C84"/>
    <w:rsid w:val="007E3E85"/>
    <w:rsid w:val="007E5473"/>
    <w:rsid w:val="007E5B48"/>
    <w:rsid w:val="007E5BF5"/>
    <w:rsid w:val="007E613A"/>
    <w:rsid w:val="007E694B"/>
    <w:rsid w:val="007E6A0D"/>
    <w:rsid w:val="007E6A95"/>
    <w:rsid w:val="007E6B9B"/>
    <w:rsid w:val="007E6DDB"/>
    <w:rsid w:val="007E71C1"/>
    <w:rsid w:val="007E71F2"/>
    <w:rsid w:val="007E7396"/>
    <w:rsid w:val="007E769F"/>
    <w:rsid w:val="007E7CA2"/>
    <w:rsid w:val="007E7EB2"/>
    <w:rsid w:val="007F00A1"/>
    <w:rsid w:val="007F0606"/>
    <w:rsid w:val="007F0686"/>
    <w:rsid w:val="007F0D24"/>
    <w:rsid w:val="007F1C14"/>
    <w:rsid w:val="007F1EBE"/>
    <w:rsid w:val="007F1FC3"/>
    <w:rsid w:val="007F2007"/>
    <w:rsid w:val="007F2371"/>
    <w:rsid w:val="007F2651"/>
    <w:rsid w:val="007F26B4"/>
    <w:rsid w:val="007F31C5"/>
    <w:rsid w:val="007F3218"/>
    <w:rsid w:val="007F382D"/>
    <w:rsid w:val="007F3896"/>
    <w:rsid w:val="007F39FF"/>
    <w:rsid w:val="007F3A39"/>
    <w:rsid w:val="007F3BF4"/>
    <w:rsid w:val="007F3F5A"/>
    <w:rsid w:val="007F4470"/>
    <w:rsid w:val="007F4A32"/>
    <w:rsid w:val="007F4BD0"/>
    <w:rsid w:val="007F5276"/>
    <w:rsid w:val="007F543C"/>
    <w:rsid w:val="007F54A5"/>
    <w:rsid w:val="007F54E3"/>
    <w:rsid w:val="007F571A"/>
    <w:rsid w:val="007F57C7"/>
    <w:rsid w:val="007F57CF"/>
    <w:rsid w:val="007F658E"/>
    <w:rsid w:val="007F6A12"/>
    <w:rsid w:val="007F6BF4"/>
    <w:rsid w:val="007F6C20"/>
    <w:rsid w:val="007F700E"/>
    <w:rsid w:val="007F792F"/>
    <w:rsid w:val="007F7933"/>
    <w:rsid w:val="007F7BAB"/>
    <w:rsid w:val="007F7C2E"/>
    <w:rsid w:val="007F7D14"/>
    <w:rsid w:val="007F7E34"/>
    <w:rsid w:val="00800261"/>
    <w:rsid w:val="00800B52"/>
    <w:rsid w:val="00800D75"/>
    <w:rsid w:val="00801BE3"/>
    <w:rsid w:val="00801C49"/>
    <w:rsid w:val="00801D71"/>
    <w:rsid w:val="00802014"/>
    <w:rsid w:val="00802127"/>
    <w:rsid w:val="00802151"/>
    <w:rsid w:val="008026A6"/>
    <w:rsid w:val="00802E1E"/>
    <w:rsid w:val="0080308A"/>
    <w:rsid w:val="00803818"/>
    <w:rsid w:val="00803BE6"/>
    <w:rsid w:val="008040D1"/>
    <w:rsid w:val="00804504"/>
    <w:rsid w:val="00804A90"/>
    <w:rsid w:val="00805492"/>
    <w:rsid w:val="00805826"/>
    <w:rsid w:val="00805832"/>
    <w:rsid w:val="00805C93"/>
    <w:rsid w:val="00805EB5"/>
    <w:rsid w:val="008064E4"/>
    <w:rsid w:val="0080660C"/>
    <w:rsid w:val="008066A1"/>
    <w:rsid w:val="008069BA"/>
    <w:rsid w:val="00806B78"/>
    <w:rsid w:val="00806B89"/>
    <w:rsid w:val="008071FD"/>
    <w:rsid w:val="0080723A"/>
    <w:rsid w:val="008073A9"/>
    <w:rsid w:val="00807650"/>
    <w:rsid w:val="0080785F"/>
    <w:rsid w:val="00807960"/>
    <w:rsid w:val="00807A66"/>
    <w:rsid w:val="00807ABE"/>
    <w:rsid w:val="00810456"/>
    <w:rsid w:val="0081101B"/>
    <w:rsid w:val="0081127D"/>
    <w:rsid w:val="00811E76"/>
    <w:rsid w:val="00811EE8"/>
    <w:rsid w:val="00811FD0"/>
    <w:rsid w:val="00812725"/>
    <w:rsid w:val="008129A4"/>
    <w:rsid w:val="00813EDF"/>
    <w:rsid w:val="00813FF4"/>
    <w:rsid w:val="00814311"/>
    <w:rsid w:val="008146B7"/>
    <w:rsid w:val="008152FC"/>
    <w:rsid w:val="00815B8E"/>
    <w:rsid w:val="00815E08"/>
    <w:rsid w:val="00816851"/>
    <w:rsid w:val="0082006C"/>
    <w:rsid w:val="00820645"/>
    <w:rsid w:val="00820C77"/>
    <w:rsid w:val="00820DED"/>
    <w:rsid w:val="00820EF6"/>
    <w:rsid w:val="008211EE"/>
    <w:rsid w:val="0082124D"/>
    <w:rsid w:val="008212DF"/>
    <w:rsid w:val="00821DE0"/>
    <w:rsid w:val="008221B9"/>
    <w:rsid w:val="008222D9"/>
    <w:rsid w:val="008228CF"/>
    <w:rsid w:val="00822A73"/>
    <w:rsid w:val="00822B10"/>
    <w:rsid w:val="00822B67"/>
    <w:rsid w:val="00822FA7"/>
    <w:rsid w:val="00823573"/>
    <w:rsid w:val="008237F2"/>
    <w:rsid w:val="00823891"/>
    <w:rsid w:val="00823F90"/>
    <w:rsid w:val="00824111"/>
    <w:rsid w:val="008246F7"/>
    <w:rsid w:val="00824719"/>
    <w:rsid w:val="00824AC7"/>
    <w:rsid w:val="00824F42"/>
    <w:rsid w:val="0082528B"/>
    <w:rsid w:val="008253C2"/>
    <w:rsid w:val="00825446"/>
    <w:rsid w:val="00825CE6"/>
    <w:rsid w:val="00825DDB"/>
    <w:rsid w:val="00825E9E"/>
    <w:rsid w:val="00826030"/>
    <w:rsid w:val="00826566"/>
    <w:rsid w:val="0082695B"/>
    <w:rsid w:val="00826F9A"/>
    <w:rsid w:val="00827CC8"/>
    <w:rsid w:val="008304BF"/>
    <w:rsid w:val="008306CF"/>
    <w:rsid w:val="00832925"/>
    <w:rsid w:val="00832967"/>
    <w:rsid w:val="00833141"/>
    <w:rsid w:val="008335CC"/>
    <w:rsid w:val="00833C3E"/>
    <w:rsid w:val="00834074"/>
    <w:rsid w:val="008340E1"/>
    <w:rsid w:val="00834108"/>
    <w:rsid w:val="0083418C"/>
    <w:rsid w:val="00834440"/>
    <w:rsid w:val="00834526"/>
    <w:rsid w:val="00834BBA"/>
    <w:rsid w:val="0083572D"/>
    <w:rsid w:val="0083602B"/>
    <w:rsid w:val="00836056"/>
    <w:rsid w:val="008361D8"/>
    <w:rsid w:val="00836488"/>
    <w:rsid w:val="00836C21"/>
    <w:rsid w:val="00836C74"/>
    <w:rsid w:val="008375B4"/>
    <w:rsid w:val="00837A0A"/>
    <w:rsid w:val="00837AB0"/>
    <w:rsid w:val="00837BA6"/>
    <w:rsid w:val="00837CBE"/>
    <w:rsid w:val="00837CFA"/>
    <w:rsid w:val="008404A8"/>
    <w:rsid w:val="0084069D"/>
    <w:rsid w:val="008416D3"/>
    <w:rsid w:val="00841A7D"/>
    <w:rsid w:val="00841B3A"/>
    <w:rsid w:val="00841D27"/>
    <w:rsid w:val="00841DC3"/>
    <w:rsid w:val="0084219A"/>
    <w:rsid w:val="008421E3"/>
    <w:rsid w:val="00844107"/>
    <w:rsid w:val="0084419A"/>
    <w:rsid w:val="0084526C"/>
    <w:rsid w:val="008453CF"/>
    <w:rsid w:val="00845D81"/>
    <w:rsid w:val="00846460"/>
    <w:rsid w:val="0084695E"/>
    <w:rsid w:val="00847B59"/>
    <w:rsid w:val="00847C03"/>
    <w:rsid w:val="00847EAD"/>
    <w:rsid w:val="00847F46"/>
    <w:rsid w:val="00850336"/>
    <w:rsid w:val="00850374"/>
    <w:rsid w:val="0085079B"/>
    <w:rsid w:val="008508F3"/>
    <w:rsid w:val="00850938"/>
    <w:rsid w:val="00850EBE"/>
    <w:rsid w:val="00850F30"/>
    <w:rsid w:val="0085152A"/>
    <w:rsid w:val="00851C05"/>
    <w:rsid w:val="00851E14"/>
    <w:rsid w:val="00852343"/>
    <w:rsid w:val="0085261F"/>
    <w:rsid w:val="00852634"/>
    <w:rsid w:val="00852945"/>
    <w:rsid w:val="00852A2A"/>
    <w:rsid w:val="00852A84"/>
    <w:rsid w:val="008530C0"/>
    <w:rsid w:val="008533D1"/>
    <w:rsid w:val="008534E0"/>
    <w:rsid w:val="00853A5C"/>
    <w:rsid w:val="00853BFF"/>
    <w:rsid w:val="00853CF3"/>
    <w:rsid w:val="00854091"/>
    <w:rsid w:val="00854A51"/>
    <w:rsid w:val="00854D4A"/>
    <w:rsid w:val="00854E09"/>
    <w:rsid w:val="00854EC6"/>
    <w:rsid w:val="008551D3"/>
    <w:rsid w:val="00855393"/>
    <w:rsid w:val="0085560E"/>
    <w:rsid w:val="00855784"/>
    <w:rsid w:val="0085606B"/>
    <w:rsid w:val="008561E8"/>
    <w:rsid w:val="008562C5"/>
    <w:rsid w:val="00856362"/>
    <w:rsid w:val="0085721B"/>
    <w:rsid w:val="00857B27"/>
    <w:rsid w:val="00857C41"/>
    <w:rsid w:val="00857C4D"/>
    <w:rsid w:val="00857F9A"/>
    <w:rsid w:val="00860068"/>
    <w:rsid w:val="0086028E"/>
    <w:rsid w:val="008602D8"/>
    <w:rsid w:val="00860438"/>
    <w:rsid w:val="00860552"/>
    <w:rsid w:val="00860FF3"/>
    <w:rsid w:val="00861004"/>
    <w:rsid w:val="0086129F"/>
    <w:rsid w:val="00861E12"/>
    <w:rsid w:val="00861F58"/>
    <w:rsid w:val="00861F94"/>
    <w:rsid w:val="008620C6"/>
    <w:rsid w:val="0086244B"/>
    <w:rsid w:val="008625DD"/>
    <w:rsid w:val="008625EE"/>
    <w:rsid w:val="00862A1C"/>
    <w:rsid w:val="00862D23"/>
    <w:rsid w:val="00862E01"/>
    <w:rsid w:val="00863040"/>
    <w:rsid w:val="008630E1"/>
    <w:rsid w:val="00863612"/>
    <w:rsid w:val="008639F7"/>
    <w:rsid w:val="008643BF"/>
    <w:rsid w:val="0086450F"/>
    <w:rsid w:val="00865DD6"/>
    <w:rsid w:val="00865F61"/>
    <w:rsid w:val="008665A5"/>
    <w:rsid w:val="008666D9"/>
    <w:rsid w:val="0086671D"/>
    <w:rsid w:val="00867CD4"/>
    <w:rsid w:val="00867E43"/>
    <w:rsid w:val="008701EA"/>
    <w:rsid w:val="00870244"/>
    <w:rsid w:val="00870801"/>
    <w:rsid w:val="00870C96"/>
    <w:rsid w:val="00870EE0"/>
    <w:rsid w:val="008712DD"/>
    <w:rsid w:val="00871384"/>
    <w:rsid w:val="008713DD"/>
    <w:rsid w:val="008714E6"/>
    <w:rsid w:val="008716B4"/>
    <w:rsid w:val="00871D56"/>
    <w:rsid w:val="00871D5C"/>
    <w:rsid w:val="00872363"/>
    <w:rsid w:val="0087249F"/>
    <w:rsid w:val="008724A0"/>
    <w:rsid w:val="008724DD"/>
    <w:rsid w:val="008726C6"/>
    <w:rsid w:val="00872767"/>
    <w:rsid w:val="00872EDD"/>
    <w:rsid w:val="0087309B"/>
    <w:rsid w:val="00873305"/>
    <w:rsid w:val="008734D6"/>
    <w:rsid w:val="008737FB"/>
    <w:rsid w:val="00873CB7"/>
    <w:rsid w:val="008747C9"/>
    <w:rsid w:val="00874D75"/>
    <w:rsid w:val="008754EE"/>
    <w:rsid w:val="00875B10"/>
    <w:rsid w:val="00875BAC"/>
    <w:rsid w:val="00876711"/>
    <w:rsid w:val="0087695F"/>
    <w:rsid w:val="00876DF6"/>
    <w:rsid w:val="00876EFA"/>
    <w:rsid w:val="00876F15"/>
    <w:rsid w:val="0087774D"/>
    <w:rsid w:val="008778B0"/>
    <w:rsid w:val="008801FF"/>
    <w:rsid w:val="008806B6"/>
    <w:rsid w:val="00880CF4"/>
    <w:rsid w:val="00881EB4"/>
    <w:rsid w:val="0088222E"/>
    <w:rsid w:val="0088239C"/>
    <w:rsid w:val="008823F8"/>
    <w:rsid w:val="008825C5"/>
    <w:rsid w:val="0088268F"/>
    <w:rsid w:val="0088275A"/>
    <w:rsid w:val="0088285B"/>
    <w:rsid w:val="00882DD3"/>
    <w:rsid w:val="008830FF"/>
    <w:rsid w:val="0088318B"/>
    <w:rsid w:val="0088345D"/>
    <w:rsid w:val="008838E4"/>
    <w:rsid w:val="0088419A"/>
    <w:rsid w:val="00884A44"/>
    <w:rsid w:val="00884E56"/>
    <w:rsid w:val="00885487"/>
    <w:rsid w:val="00885868"/>
    <w:rsid w:val="00885A24"/>
    <w:rsid w:val="00885A2C"/>
    <w:rsid w:val="00885E1D"/>
    <w:rsid w:val="00885F53"/>
    <w:rsid w:val="0088625A"/>
    <w:rsid w:val="0088634C"/>
    <w:rsid w:val="00886B3F"/>
    <w:rsid w:val="00886D7A"/>
    <w:rsid w:val="00887270"/>
    <w:rsid w:val="008873DF"/>
    <w:rsid w:val="00887AA0"/>
    <w:rsid w:val="00887C2E"/>
    <w:rsid w:val="0089023F"/>
    <w:rsid w:val="00890451"/>
    <w:rsid w:val="008905DD"/>
    <w:rsid w:val="0089092D"/>
    <w:rsid w:val="00890FA7"/>
    <w:rsid w:val="00890FE0"/>
    <w:rsid w:val="00892B3A"/>
    <w:rsid w:val="00892D1D"/>
    <w:rsid w:val="00892D5B"/>
    <w:rsid w:val="00892FAA"/>
    <w:rsid w:val="00893105"/>
    <w:rsid w:val="00893350"/>
    <w:rsid w:val="008933B0"/>
    <w:rsid w:val="008934B9"/>
    <w:rsid w:val="00893AD2"/>
    <w:rsid w:val="008942AA"/>
    <w:rsid w:val="00894D07"/>
    <w:rsid w:val="0089504B"/>
    <w:rsid w:val="00895536"/>
    <w:rsid w:val="008955CD"/>
    <w:rsid w:val="008956E2"/>
    <w:rsid w:val="0089589C"/>
    <w:rsid w:val="00895A69"/>
    <w:rsid w:val="00895ABC"/>
    <w:rsid w:val="008963C8"/>
    <w:rsid w:val="00896715"/>
    <w:rsid w:val="008968FB"/>
    <w:rsid w:val="00896909"/>
    <w:rsid w:val="0089693C"/>
    <w:rsid w:val="00896CBD"/>
    <w:rsid w:val="00896D91"/>
    <w:rsid w:val="00896EDD"/>
    <w:rsid w:val="00896FC3"/>
    <w:rsid w:val="008972E2"/>
    <w:rsid w:val="0089782F"/>
    <w:rsid w:val="00897923"/>
    <w:rsid w:val="00897FBF"/>
    <w:rsid w:val="008A01E9"/>
    <w:rsid w:val="008A04E4"/>
    <w:rsid w:val="008A05DD"/>
    <w:rsid w:val="008A0A23"/>
    <w:rsid w:val="008A1106"/>
    <w:rsid w:val="008A11B1"/>
    <w:rsid w:val="008A1469"/>
    <w:rsid w:val="008A18C8"/>
    <w:rsid w:val="008A2114"/>
    <w:rsid w:val="008A22DD"/>
    <w:rsid w:val="008A24B6"/>
    <w:rsid w:val="008A24BD"/>
    <w:rsid w:val="008A2AB8"/>
    <w:rsid w:val="008A2B97"/>
    <w:rsid w:val="008A2FE4"/>
    <w:rsid w:val="008A316A"/>
    <w:rsid w:val="008A31C7"/>
    <w:rsid w:val="008A3329"/>
    <w:rsid w:val="008A346A"/>
    <w:rsid w:val="008A34C4"/>
    <w:rsid w:val="008A3568"/>
    <w:rsid w:val="008A3745"/>
    <w:rsid w:val="008A430F"/>
    <w:rsid w:val="008A446E"/>
    <w:rsid w:val="008A4487"/>
    <w:rsid w:val="008A4A64"/>
    <w:rsid w:val="008A4B6A"/>
    <w:rsid w:val="008A4C73"/>
    <w:rsid w:val="008A4CCB"/>
    <w:rsid w:val="008A501F"/>
    <w:rsid w:val="008A5159"/>
    <w:rsid w:val="008A5BE0"/>
    <w:rsid w:val="008A5E59"/>
    <w:rsid w:val="008A5F62"/>
    <w:rsid w:val="008A6384"/>
    <w:rsid w:val="008A6B3B"/>
    <w:rsid w:val="008A763B"/>
    <w:rsid w:val="008A7D3C"/>
    <w:rsid w:val="008A7E14"/>
    <w:rsid w:val="008B0313"/>
    <w:rsid w:val="008B067C"/>
    <w:rsid w:val="008B0F74"/>
    <w:rsid w:val="008B10C7"/>
    <w:rsid w:val="008B113C"/>
    <w:rsid w:val="008B1318"/>
    <w:rsid w:val="008B1FC0"/>
    <w:rsid w:val="008B20FD"/>
    <w:rsid w:val="008B27C9"/>
    <w:rsid w:val="008B2824"/>
    <w:rsid w:val="008B288C"/>
    <w:rsid w:val="008B2AC1"/>
    <w:rsid w:val="008B376D"/>
    <w:rsid w:val="008B392C"/>
    <w:rsid w:val="008B4435"/>
    <w:rsid w:val="008B4C26"/>
    <w:rsid w:val="008B4C59"/>
    <w:rsid w:val="008B51E2"/>
    <w:rsid w:val="008B5916"/>
    <w:rsid w:val="008B5A8A"/>
    <w:rsid w:val="008B6617"/>
    <w:rsid w:val="008B6AF7"/>
    <w:rsid w:val="008B6F2C"/>
    <w:rsid w:val="008B710A"/>
    <w:rsid w:val="008B72F0"/>
    <w:rsid w:val="008B7327"/>
    <w:rsid w:val="008B7411"/>
    <w:rsid w:val="008B7450"/>
    <w:rsid w:val="008B7547"/>
    <w:rsid w:val="008B7941"/>
    <w:rsid w:val="008B7A8B"/>
    <w:rsid w:val="008B7C48"/>
    <w:rsid w:val="008B7CBF"/>
    <w:rsid w:val="008B7EA6"/>
    <w:rsid w:val="008C0099"/>
    <w:rsid w:val="008C0F0E"/>
    <w:rsid w:val="008C1534"/>
    <w:rsid w:val="008C2162"/>
    <w:rsid w:val="008C21DC"/>
    <w:rsid w:val="008C2F25"/>
    <w:rsid w:val="008C3273"/>
    <w:rsid w:val="008C3846"/>
    <w:rsid w:val="008C3D63"/>
    <w:rsid w:val="008C3DDB"/>
    <w:rsid w:val="008C40B7"/>
    <w:rsid w:val="008C4C5C"/>
    <w:rsid w:val="008C4E82"/>
    <w:rsid w:val="008C5199"/>
    <w:rsid w:val="008C51B4"/>
    <w:rsid w:val="008C547A"/>
    <w:rsid w:val="008C5F9A"/>
    <w:rsid w:val="008C60D9"/>
    <w:rsid w:val="008C623C"/>
    <w:rsid w:val="008C698C"/>
    <w:rsid w:val="008C69A8"/>
    <w:rsid w:val="008C6B70"/>
    <w:rsid w:val="008C6BDC"/>
    <w:rsid w:val="008C7681"/>
    <w:rsid w:val="008C76D6"/>
    <w:rsid w:val="008C77FF"/>
    <w:rsid w:val="008C7B94"/>
    <w:rsid w:val="008D0035"/>
    <w:rsid w:val="008D071B"/>
    <w:rsid w:val="008D072B"/>
    <w:rsid w:val="008D0C89"/>
    <w:rsid w:val="008D17C0"/>
    <w:rsid w:val="008D1FDF"/>
    <w:rsid w:val="008D285E"/>
    <w:rsid w:val="008D2C56"/>
    <w:rsid w:val="008D2CFB"/>
    <w:rsid w:val="008D2D24"/>
    <w:rsid w:val="008D2E20"/>
    <w:rsid w:val="008D3093"/>
    <w:rsid w:val="008D3856"/>
    <w:rsid w:val="008D3E48"/>
    <w:rsid w:val="008D405B"/>
    <w:rsid w:val="008D40B7"/>
    <w:rsid w:val="008D4CD1"/>
    <w:rsid w:val="008D4F90"/>
    <w:rsid w:val="008D5AEF"/>
    <w:rsid w:val="008D61BE"/>
    <w:rsid w:val="008D623C"/>
    <w:rsid w:val="008D643C"/>
    <w:rsid w:val="008D64BE"/>
    <w:rsid w:val="008D64C7"/>
    <w:rsid w:val="008D6575"/>
    <w:rsid w:val="008D6961"/>
    <w:rsid w:val="008D6B19"/>
    <w:rsid w:val="008D6BA3"/>
    <w:rsid w:val="008D6BB6"/>
    <w:rsid w:val="008D7912"/>
    <w:rsid w:val="008D7B2C"/>
    <w:rsid w:val="008E060B"/>
    <w:rsid w:val="008E0CE0"/>
    <w:rsid w:val="008E113E"/>
    <w:rsid w:val="008E130A"/>
    <w:rsid w:val="008E13C3"/>
    <w:rsid w:val="008E1430"/>
    <w:rsid w:val="008E1582"/>
    <w:rsid w:val="008E1712"/>
    <w:rsid w:val="008E19FF"/>
    <w:rsid w:val="008E1F27"/>
    <w:rsid w:val="008E1F75"/>
    <w:rsid w:val="008E200B"/>
    <w:rsid w:val="008E23F6"/>
    <w:rsid w:val="008E29BE"/>
    <w:rsid w:val="008E2D78"/>
    <w:rsid w:val="008E2E60"/>
    <w:rsid w:val="008E2F3F"/>
    <w:rsid w:val="008E303E"/>
    <w:rsid w:val="008E3C5A"/>
    <w:rsid w:val="008E3FEE"/>
    <w:rsid w:val="008E42D8"/>
    <w:rsid w:val="008E4D1B"/>
    <w:rsid w:val="008E50C2"/>
    <w:rsid w:val="008E53AD"/>
    <w:rsid w:val="008E59C7"/>
    <w:rsid w:val="008E5AB2"/>
    <w:rsid w:val="008E5DBD"/>
    <w:rsid w:val="008E5EF7"/>
    <w:rsid w:val="008E6CC6"/>
    <w:rsid w:val="008E7138"/>
    <w:rsid w:val="008E71EE"/>
    <w:rsid w:val="008E72D3"/>
    <w:rsid w:val="008E765F"/>
    <w:rsid w:val="008E7856"/>
    <w:rsid w:val="008E7E41"/>
    <w:rsid w:val="008F0429"/>
    <w:rsid w:val="008F04F6"/>
    <w:rsid w:val="008F0D8B"/>
    <w:rsid w:val="008F103C"/>
    <w:rsid w:val="008F10BF"/>
    <w:rsid w:val="008F135B"/>
    <w:rsid w:val="008F1B57"/>
    <w:rsid w:val="008F1F27"/>
    <w:rsid w:val="008F2105"/>
    <w:rsid w:val="008F24F5"/>
    <w:rsid w:val="008F30E4"/>
    <w:rsid w:val="008F332D"/>
    <w:rsid w:val="008F3A0F"/>
    <w:rsid w:val="008F3B7B"/>
    <w:rsid w:val="008F3C45"/>
    <w:rsid w:val="008F41AF"/>
    <w:rsid w:val="008F42A8"/>
    <w:rsid w:val="008F43D6"/>
    <w:rsid w:val="008F48D5"/>
    <w:rsid w:val="008F49E8"/>
    <w:rsid w:val="008F4D1C"/>
    <w:rsid w:val="008F595F"/>
    <w:rsid w:val="008F5AEA"/>
    <w:rsid w:val="008F5B77"/>
    <w:rsid w:val="008F5E14"/>
    <w:rsid w:val="008F5E94"/>
    <w:rsid w:val="008F6610"/>
    <w:rsid w:val="008F71BE"/>
    <w:rsid w:val="008F7309"/>
    <w:rsid w:val="008F738D"/>
    <w:rsid w:val="008F73E1"/>
    <w:rsid w:val="008F763C"/>
    <w:rsid w:val="008F794C"/>
    <w:rsid w:val="009003A3"/>
    <w:rsid w:val="00900D93"/>
    <w:rsid w:val="00900DA1"/>
    <w:rsid w:val="0090111F"/>
    <w:rsid w:val="00901124"/>
    <w:rsid w:val="009011D5"/>
    <w:rsid w:val="009013AC"/>
    <w:rsid w:val="00901402"/>
    <w:rsid w:val="009015D6"/>
    <w:rsid w:val="009023C1"/>
    <w:rsid w:val="009023FD"/>
    <w:rsid w:val="009025A0"/>
    <w:rsid w:val="0090274F"/>
    <w:rsid w:val="009028F0"/>
    <w:rsid w:val="00902BD6"/>
    <w:rsid w:val="00902CD1"/>
    <w:rsid w:val="0090336E"/>
    <w:rsid w:val="00903BCD"/>
    <w:rsid w:val="00903F46"/>
    <w:rsid w:val="009046FD"/>
    <w:rsid w:val="00904870"/>
    <w:rsid w:val="009054FF"/>
    <w:rsid w:val="00905BF0"/>
    <w:rsid w:val="00905E46"/>
    <w:rsid w:val="009068B2"/>
    <w:rsid w:val="009069E6"/>
    <w:rsid w:val="00906A14"/>
    <w:rsid w:val="00906C5C"/>
    <w:rsid w:val="00906DC1"/>
    <w:rsid w:val="00906DDC"/>
    <w:rsid w:val="00906E23"/>
    <w:rsid w:val="00907267"/>
    <w:rsid w:val="00907409"/>
    <w:rsid w:val="00907623"/>
    <w:rsid w:val="0090763B"/>
    <w:rsid w:val="0090774E"/>
    <w:rsid w:val="00907892"/>
    <w:rsid w:val="00907F7A"/>
    <w:rsid w:val="009101F4"/>
    <w:rsid w:val="00910A62"/>
    <w:rsid w:val="00910A8D"/>
    <w:rsid w:val="00910B17"/>
    <w:rsid w:val="00910C2C"/>
    <w:rsid w:val="00910C57"/>
    <w:rsid w:val="00910C5C"/>
    <w:rsid w:val="00910F07"/>
    <w:rsid w:val="0091128B"/>
    <w:rsid w:val="009119F6"/>
    <w:rsid w:val="00911C4A"/>
    <w:rsid w:val="009124A0"/>
    <w:rsid w:val="00912B20"/>
    <w:rsid w:val="0091334A"/>
    <w:rsid w:val="0091374D"/>
    <w:rsid w:val="0091411F"/>
    <w:rsid w:val="00914956"/>
    <w:rsid w:val="00914D6C"/>
    <w:rsid w:val="00914D89"/>
    <w:rsid w:val="009153FB"/>
    <w:rsid w:val="00915405"/>
    <w:rsid w:val="009154D8"/>
    <w:rsid w:val="0091561D"/>
    <w:rsid w:val="009165D2"/>
    <w:rsid w:val="009167E6"/>
    <w:rsid w:val="009167EE"/>
    <w:rsid w:val="0091682A"/>
    <w:rsid w:val="00916F39"/>
    <w:rsid w:val="009172B3"/>
    <w:rsid w:val="009173D7"/>
    <w:rsid w:val="009175D4"/>
    <w:rsid w:val="00917756"/>
    <w:rsid w:val="009178D8"/>
    <w:rsid w:val="00917946"/>
    <w:rsid w:val="00917FA5"/>
    <w:rsid w:val="00920166"/>
    <w:rsid w:val="009209F5"/>
    <w:rsid w:val="00920B19"/>
    <w:rsid w:val="00920DD2"/>
    <w:rsid w:val="00921493"/>
    <w:rsid w:val="009214A3"/>
    <w:rsid w:val="009218CB"/>
    <w:rsid w:val="00921EEC"/>
    <w:rsid w:val="009232C3"/>
    <w:rsid w:val="00923D52"/>
    <w:rsid w:val="00923F93"/>
    <w:rsid w:val="009240DA"/>
    <w:rsid w:val="00924354"/>
    <w:rsid w:val="00924397"/>
    <w:rsid w:val="00924E55"/>
    <w:rsid w:val="00924E76"/>
    <w:rsid w:val="00924F28"/>
    <w:rsid w:val="0092533B"/>
    <w:rsid w:val="00926238"/>
    <w:rsid w:val="00926242"/>
    <w:rsid w:val="0092673E"/>
    <w:rsid w:val="00926ABB"/>
    <w:rsid w:val="00926D8C"/>
    <w:rsid w:val="00926F9B"/>
    <w:rsid w:val="00927306"/>
    <w:rsid w:val="00927638"/>
    <w:rsid w:val="009279CB"/>
    <w:rsid w:val="00927A7B"/>
    <w:rsid w:val="00930399"/>
    <w:rsid w:val="0093091C"/>
    <w:rsid w:val="009311FB"/>
    <w:rsid w:val="0093124E"/>
    <w:rsid w:val="0093179E"/>
    <w:rsid w:val="00931FA0"/>
    <w:rsid w:val="009321B7"/>
    <w:rsid w:val="009321C8"/>
    <w:rsid w:val="009324D7"/>
    <w:rsid w:val="009327CA"/>
    <w:rsid w:val="00932A9D"/>
    <w:rsid w:val="00932AB3"/>
    <w:rsid w:val="00932B07"/>
    <w:rsid w:val="00932C8D"/>
    <w:rsid w:val="0093300D"/>
    <w:rsid w:val="0093304E"/>
    <w:rsid w:val="00933E4B"/>
    <w:rsid w:val="00933ED8"/>
    <w:rsid w:val="0093405E"/>
    <w:rsid w:val="009346C2"/>
    <w:rsid w:val="00934A00"/>
    <w:rsid w:val="00934A91"/>
    <w:rsid w:val="00934BAE"/>
    <w:rsid w:val="00934C04"/>
    <w:rsid w:val="00934C43"/>
    <w:rsid w:val="0093510A"/>
    <w:rsid w:val="009353F4"/>
    <w:rsid w:val="00935452"/>
    <w:rsid w:val="00935820"/>
    <w:rsid w:val="00935C4E"/>
    <w:rsid w:val="00935D92"/>
    <w:rsid w:val="00935DF8"/>
    <w:rsid w:val="009369F5"/>
    <w:rsid w:val="00936C91"/>
    <w:rsid w:val="0093757F"/>
    <w:rsid w:val="009379D4"/>
    <w:rsid w:val="009400A2"/>
    <w:rsid w:val="009401E3"/>
    <w:rsid w:val="009406F4"/>
    <w:rsid w:val="00940744"/>
    <w:rsid w:val="00940863"/>
    <w:rsid w:val="00940E77"/>
    <w:rsid w:val="00941191"/>
    <w:rsid w:val="009413C6"/>
    <w:rsid w:val="00941DA1"/>
    <w:rsid w:val="0094230D"/>
    <w:rsid w:val="0094231D"/>
    <w:rsid w:val="009425B6"/>
    <w:rsid w:val="0094260A"/>
    <w:rsid w:val="00942690"/>
    <w:rsid w:val="00942A3A"/>
    <w:rsid w:val="00942F7A"/>
    <w:rsid w:val="00943328"/>
    <w:rsid w:val="009436A9"/>
    <w:rsid w:val="009436B4"/>
    <w:rsid w:val="009439E3"/>
    <w:rsid w:val="00943C0F"/>
    <w:rsid w:val="009442B0"/>
    <w:rsid w:val="00944390"/>
    <w:rsid w:val="0094514C"/>
    <w:rsid w:val="009463DD"/>
    <w:rsid w:val="009467B6"/>
    <w:rsid w:val="0094696D"/>
    <w:rsid w:val="00946A31"/>
    <w:rsid w:val="00946C77"/>
    <w:rsid w:val="00946CFE"/>
    <w:rsid w:val="00946DAE"/>
    <w:rsid w:val="00946EFF"/>
    <w:rsid w:val="0094784D"/>
    <w:rsid w:val="00947CA5"/>
    <w:rsid w:val="00947E90"/>
    <w:rsid w:val="00950036"/>
    <w:rsid w:val="009506AC"/>
    <w:rsid w:val="009507AF"/>
    <w:rsid w:val="00950853"/>
    <w:rsid w:val="0095141E"/>
    <w:rsid w:val="00951626"/>
    <w:rsid w:val="00951A4E"/>
    <w:rsid w:val="00951B19"/>
    <w:rsid w:val="00951BF8"/>
    <w:rsid w:val="00951EA9"/>
    <w:rsid w:val="00952D0D"/>
    <w:rsid w:val="009539B9"/>
    <w:rsid w:val="00953AE6"/>
    <w:rsid w:val="00953CE2"/>
    <w:rsid w:val="00954067"/>
    <w:rsid w:val="00954134"/>
    <w:rsid w:val="0095413F"/>
    <w:rsid w:val="009544E0"/>
    <w:rsid w:val="00954AC7"/>
    <w:rsid w:val="00954C45"/>
    <w:rsid w:val="0095501C"/>
    <w:rsid w:val="00955264"/>
    <w:rsid w:val="009554B4"/>
    <w:rsid w:val="009555B0"/>
    <w:rsid w:val="009559F7"/>
    <w:rsid w:val="00955DAA"/>
    <w:rsid w:val="00955E3A"/>
    <w:rsid w:val="0095617F"/>
    <w:rsid w:val="00956258"/>
    <w:rsid w:val="00956B22"/>
    <w:rsid w:val="00956DC0"/>
    <w:rsid w:val="00956FF9"/>
    <w:rsid w:val="00957704"/>
    <w:rsid w:val="00957881"/>
    <w:rsid w:val="009579A8"/>
    <w:rsid w:val="00957F76"/>
    <w:rsid w:val="009605B1"/>
    <w:rsid w:val="009606DD"/>
    <w:rsid w:val="00960894"/>
    <w:rsid w:val="00960A48"/>
    <w:rsid w:val="00960BBB"/>
    <w:rsid w:val="00960CBA"/>
    <w:rsid w:val="00960FEA"/>
    <w:rsid w:val="00961082"/>
    <w:rsid w:val="00961615"/>
    <w:rsid w:val="0096197D"/>
    <w:rsid w:val="00961C5F"/>
    <w:rsid w:val="0096201C"/>
    <w:rsid w:val="009624C2"/>
    <w:rsid w:val="0096258A"/>
    <w:rsid w:val="009625A1"/>
    <w:rsid w:val="00962798"/>
    <w:rsid w:val="009628CA"/>
    <w:rsid w:val="00962D08"/>
    <w:rsid w:val="00962DF1"/>
    <w:rsid w:val="00963076"/>
    <w:rsid w:val="0096381B"/>
    <w:rsid w:val="00964242"/>
    <w:rsid w:val="009645DF"/>
    <w:rsid w:val="00964619"/>
    <w:rsid w:val="009648D2"/>
    <w:rsid w:val="00964CAC"/>
    <w:rsid w:val="00964F6B"/>
    <w:rsid w:val="009650AA"/>
    <w:rsid w:val="009650B6"/>
    <w:rsid w:val="009652DB"/>
    <w:rsid w:val="00965335"/>
    <w:rsid w:val="00965361"/>
    <w:rsid w:val="009654A7"/>
    <w:rsid w:val="00965524"/>
    <w:rsid w:val="00965599"/>
    <w:rsid w:val="009658BA"/>
    <w:rsid w:val="00965E86"/>
    <w:rsid w:val="00965F28"/>
    <w:rsid w:val="009661C3"/>
    <w:rsid w:val="009662E4"/>
    <w:rsid w:val="00966C59"/>
    <w:rsid w:val="00966C8A"/>
    <w:rsid w:val="00966F11"/>
    <w:rsid w:val="0096791A"/>
    <w:rsid w:val="0097005A"/>
    <w:rsid w:val="00971A75"/>
    <w:rsid w:val="00971CE0"/>
    <w:rsid w:val="00971EC3"/>
    <w:rsid w:val="00971F5A"/>
    <w:rsid w:val="00972AA4"/>
    <w:rsid w:val="00972D8F"/>
    <w:rsid w:val="00973525"/>
    <w:rsid w:val="00973DED"/>
    <w:rsid w:val="00974FF5"/>
    <w:rsid w:val="0097576C"/>
    <w:rsid w:val="009759A9"/>
    <w:rsid w:val="009759F3"/>
    <w:rsid w:val="00975C90"/>
    <w:rsid w:val="00975CDB"/>
    <w:rsid w:val="00975D42"/>
    <w:rsid w:val="009760B5"/>
    <w:rsid w:val="00976B51"/>
    <w:rsid w:val="00976D86"/>
    <w:rsid w:val="009770F0"/>
    <w:rsid w:val="00977379"/>
    <w:rsid w:val="009773CD"/>
    <w:rsid w:val="0098025D"/>
    <w:rsid w:val="00980818"/>
    <w:rsid w:val="0098082C"/>
    <w:rsid w:val="009818B6"/>
    <w:rsid w:val="00981A89"/>
    <w:rsid w:val="00981DF0"/>
    <w:rsid w:val="009825BE"/>
    <w:rsid w:val="009825D1"/>
    <w:rsid w:val="00982825"/>
    <w:rsid w:val="00982FDA"/>
    <w:rsid w:val="009830C5"/>
    <w:rsid w:val="0098336C"/>
    <w:rsid w:val="009837C7"/>
    <w:rsid w:val="009838F2"/>
    <w:rsid w:val="009846A1"/>
    <w:rsid w:val="00984815"/>
    <w:rsid w:val="00984B15"/>
    <w:rsid w:val="00985005"/>
    <w:rsid w:val="009850CC"/>
    <w:rsid w:val="009851AB"/>
    <w:rsid w:val="00985595"/>
    <w:rsid w:val="0098591B"/>
    <w:rsid w:val="00986040"/>
    <w:rsid w:val="00986191"/>
    <w:rsid w:val="009863DE"/>
    <w:rsid w:val="00986896"/>
    <w:rsid w:val="00986980"/>
    <w:rsid w:val="00987155"/>
    <w:rsid w:val="00987460"/>
    <w:rsid w:val="00987D64"/>
    <w:rsid w:val="0099022B"/>
    <w:rsid w:val="00990B73"/>
    <w:rsid w:val="00991542"/>
    <w:rsid w:val="00991D90"/>
    <w:rsid w:val="00991E14"/>
    <w:rsid w:val="0099235A"/>
    <w:rsid w:val="00992743"/>
    <w:rsid w:val="00992C61"/>
    <w:rsid w:val="00992CF2"/>
    <w:rsid w:val="009938C3"/>
    <w:rsid w:val="009939D7"/>
    <w:rsid w:val="00993B28"/>
    <w:rsid w:val="00993D37"/>
    <w:rsid w:val="00994035"/>
    <w:rsid w:val="0099415E"/>
    <w:rsid w:val="00994278"/>
    <w:rsid w:val="009946A5"/>
    <w:rsid w:val="00994860"/>
    <w:rsid w:val="00994CC5"/>
    <w:rsid w:val="009950E1"/>
    <w:rsid w:val="009954C6"/>
    <w:rsid w:val="0099554F"/>
    <w:rsid w:val="00995AFB"/>
    <w:rsid w:val="00995C47"/>
    <w:rsid w:val="00995E0C"/>
    <w:rsid w:val="00995F9D"/>
    <w:rsid w:val="009960AB"/>
    <w:rsid w:val="009963CE"/>
    <w:rsid w:val="00996576"/>
    <w:rsid w:val="00996BF2"/>
    <w:rsid w:val="00996D8D"/>
    <w:rsid w:val="00997003"/>
    <w:rsid w:val="00997301"/>
    <w:rsid w:val="009974C6"/>
    <w:rsid w:val="009976AD"/>
    <w:rsid w:val="00997E4C"/>
    <w:rsid w:val="009A090F"/>
    <w:rsid w:val="009A0B25"/>
    <w:rsid w:val="009A0D87"/>
    <w:rsid w:val="009A11EC"/>
    <w:rsid w:val="009A1337"/>
    <w:rsid w:val="009A165B"/>
    <w:rsid w:val="009A19D6"/>
    <w:rsid w:val="009A1CD1"/>
    <w:rsid w:val="009A1D30"/>
    <w:rsid w:val="009A1D62"/>
    <w:rsid w:val="009A2099"/>
    <w:rsid w:val="009A3148"/>
    <w:rsid w:val="009A3570"/>
    <w:rsid w:val="009A36F1"/>
    <w:rsid w:val="009A385B"/>
    <w:rsid w:val="009A399E"/>
    <w:rsid w:val="009A4017"/>
    <w:rsid w:val="009A439D"/>
    <w:rsid w:val="009A47D1"/>
    <w:rsid w:val="009A4D0E"/>
    <w:rsid w:val="009A582D"/>
    <w:rsid w:val="009A59AF"/>
    <w:rsid w:val="009A5D93"/>
    <w:rsid w:val="009A5E24"/>
    <w:rsid w:val="009A5FDA"/>
    <w:rsid w:val="009A60B0"/>
    <w:rsid w:val="009A6415"/>
    <w:rsid w:val="009A6453"/>
    <w:rsid w:val="009A66FB"/>
    <w:rsid w:val="009A6A77"/>
    <w:rsid w:val="009A6DD7"/>
    <w:rsid w:val="009A7BC4"/>
    <w:rsid w:val="009B0256"/>
    <w:rsid w:val="009B1CCD"/>
    <w:rsid w:val="009B1D5F"/>
    <w:rsid w:val="009B2194"/>
    <w:rsid w:val="009B2489"/>
    <w:rsid w:val="009B27BF"/>
    <w:rsid w:val="009B2875"/>
    <w:rsid w:val="009B2EAD"/>
    <w:rsid w:val="009B3291"/>
    <w:rsid w:val="009B35A9"/>
    <w:rsid w:val="009B3F0F"/>
    <w:rsid w:val="009B3F7D"/>
    <w:rsid w:val="009B442B"/>
    <w:rsid w:val="009B4558"/>
    <w:rsid w:val="009B4990"/>
    <w:rsid w:val="009B4B8E"/>
    <w:rsid w:val="009B4CBC"/>
    <w:rsid w:val="009B4EC2"/>
    <w:rsid w:val="009B5F8B"/>
    <w:rsid w:val="009B6335"/>
    <w:rsid w:val="009B6745"/>
    <w:rsid w:val="009B69AF"/>
    <w:rsid w:val="009B69FC"/>
    <w:rsid w:val="009B6D7F"/>
    <w:rsid w:val="009B71A9"/>
    <w:rsid w:val="009B72FB"/>
    <w:rsid w:val="009B7460"/>
    <w:rsid w:val="009B756E"/>
    <w:rsid w:val="009B781A"/>
    <w:rsid w:val="009B79D5"/>
    <w:rsid w:val="009B7B16"/>
    <w:rsid w:val="009B7C5A"/>
    <w:rsid w:val="009C035C"/>
    <w:rsid w:val="009C0452"/>
    <w:rsid w:val="009C04DA"/>
    <w:rsid w:val="009C0502"/>
    <w:rsid w:val="009C093F"/>
    <w:rsid w:val="009C1289"/>
    <w:rsid w:val="009C1456"/>
    <w:rsid w:val="009C1647"/>
    <w:rsid w:val="009C1745"/>
    <w:rsid w:val="009C18B8"/>
    <w:rsid w:val="009C1BCF"/>
    <w:rsid w:val="009C1FD2"/>
    <w:rsid w:val="009C23FD"/>
    <w:rsid w:val="009C264E"/>
    <w:rsid w:val="009C2A33"/>
    <w:rsid w:val="009C2A3C"/>
    <w:rsid w:val="009C3018"/>
    <w:rsid w:val="009C3021"/>
    <w:rsid w:val="009C3367"/>
    <w:rsid w:val="009C33B9"/>
    <w:rsid w:val="009C348B"/>
    <w:rsid w:val="009C3BD1"/>
    <w:rsid w:val="009C3CA3"/>
    <w:rsid w:val="009C49F6"/>
    <w:rsid w:val="009C4CBE"/>
    <w:rsid w:val="009C56A3"/>
    <w:rsid w:val="009C56D4"/>
    <w:rsid w:val="009C6251"/>
    <w:rsid w:val="009C689A"/>
    <w:rsid w:val="009C689C"/>
    <w:rsid w:val="009C69D7"/>
    <w:rsid w:val="009C6E13"/>
    <w:rsid w:val="009C7735"/>
    <w:rsid w:val="009C7755"/>
    <w:rsid w:val="009C775A"/>
    <w:rsid w:val="009C79BD"/>
    <w:rsid w:val="009C7AE1"/>
    <w:rsid w:val="009C7CDF"/>
    <w:rsid w:val="009D06B4"/>
    <w:rsid w:val="009D095F"/>
    <w:rsid w:val="009D0AAF"/>
    <w:rsid w:val="009D1028"/>
    <w:rsid w:val="009D1196"/>
    <w:rsid w:val="009D19CD"/>
    <w:rsid w:val="009D1D86"/>
    <w:rsid w:val="009D2835"/>
    <w:rsid w:val="009D3C39"/>
    <w:rsid w:val="009D3FC6"/>
    <w:rsid w:val="009D4989"/>
    <w:rsid w:val="009D4F59"/>
    <w:rsid w:val="009D51CB"/>
    <w:rsid w:val="009D5E32"/>
    <w:rsid w:val="009D603B"/>
    <w:rsid w:val="009D608D"/>
    <w:rsid w:val="009D6375"/>
    <w:rsid w:val="009D6863"/>
    <w:rsid w:val="009D6965"/>
    <w:rsid w:val="009D6B19"/>
    <w:rsid w:val="009D6FCE"/>
    <w:rsid w:val="009D773B"/>
    <w:rsid w:val="009D777E"/>
    <w:rsid w:val="009D7B57"/>
    <w:rsid w:val="009E082F"/>
    <w:rsid w:val="009E1487"/>
    <w:rsid w:val="009E19E0"/>
    <w:rsid w:val="009E1D62"/>
    <w:rsid w:val="009E2221"/>
    <w:rsid w:val="009E2C35"/>
    <w:rsid w:val="009E2D7B"/>
    <w:rsid w:val="009E2E46"/>
    <w:rsid w:val="009E2E51"/>
    <w:rsid w:val="009E3706"/>
    <w:rsid w:val="009E3D6B"/>
    <w:rsid w:val="009E3E67"/>
    <w:rsid w:val="009E3FB1"/>
    <w:rsid w:val="009E437B"/>
    <w:rsid w:val="009E49B0"/>
    <w:rsid w:val="009E4A02"/>
    <w:rsid w:val="009E4B40"/>
    <w:rsid w:val="009E4CCE"/>
    <w:rsid w:val="009E4ED0"/>
    <w:rsid w:val="009E510D"/>
    <w:rsid w:val="009E551A"/>
    <w:rsid w:val="009E5D93"/>
    <w:rsid w:val="009E5EDC"/>
    <w:rsid w:val="009E6942"/>
    <w:rsid w:val="009E6DDD"/>
    <w:rsid w:val="009E702B"/>
    <w:rsid w:val="009E70C4"/>
    <w:rsid w:val="009E7110"/>
    <w:rsid w:val="009E7140"/>
    <w:rsid w:val="009E7156"/>
    <w:rsid w:val="009E76B0"/>
    <w:rsid w:val="009E76F1"/>
    <w:rsid w:val="009E782E"/>
    <w:rsid w:val="009E7F9A"/>
    <w:rsid w:val="009F02D4"/>
    <w:rsid w:val="009F02EE"/>
    <w:rsid w:val="009F06BC"/>
    <w:rsid w:val="009F076E"/>
    <w:rsid w:val="009F0B2E"/>
    <w:rsid w:val="009F0D9A"/>
    <w:rsid w:val="009F1249"/>
    <w:rsid w:val="009F19F8"/>
    <w:rsid w:val="009F1CE4"/>
    <w:rsid w:val="009F28FE"/>
    <w:rsid w:val="009F2963"/>
    <w:rsid w:val="009F3461"/>
    <w:rsid w:val="009F3704"/>
    <w:rsid w:val="009F3822"/>
    <w:rsid w:val="009F3EA8"/>
    <w:rsid w:val="009F4E12"/>
    <w:rsid w:val="009F50EF"/>
    <w:rsid w:val="009F6837"/>
    <w:rsid w:val="009F6B79"/>
    <w:rsid w:val="009F6B82"/>
    <w:rsid w:val="009F6D0D"/>
    <w:rsid w:val="009F7149"/>
    <w:rsid w:val="009F73C1"/>
    <w:rsid w:val="009F767B"/>
    <w:rsid w:val="009F7A0A"/>
    <w:rsid w:val="009F7EDB"/>
    <w:rsid w:val="009F7F67"/>
    <w:rsid w:val="00A000EE"/>
    <w:rsid w:val="00A00665"/>
    <w:rsid w:val="00A0069D"/>
    <w:rsid w:val="00A01131"/>
    <w:rsid w:val="00A012AB"/>
    <w:rsid w:val="00A01326"/>
    <w:rsid w:val="00A01867"/>
    <w:rsid w:val="00A028E1"/>
    <w:rsid w:val="00A02AED"/>
    <w:rsid w:val="00A03F05"/>
    <w:rsid w:val="00A044AA"/>
    <w:rsid w:val="00A0453D"/>
    <w:rsid w:val="00A04641"/>
    <w:rsid w:val="00A0474A"/>
    <w:rsid w:val="00A051D9"/>
    <w:rsid w:val="00A051FE"/>
    <w:rsid w:val="00A055C7"/>
    <w:rsid w:val="00A059C2"/>
    <w:rsid w:val="00A05A68"/>
    <w:rsid w:val="00A05CA5"/>
    <w:rsid w:val="00A06176"/>
    <w:rsid w:val="00A061FB"/>
    <w:rsid w:val="00A067DF"/>
    <w:rsid w:val="00A06BC1"/>
    <w:rsid w:val="00A06C88"/>
    <w:rsid w:val="00A06FB9"/>
    <w:rsid w:val="00A07305"/>
    <w:rsid w:val="00A073B7"/>
    <w:rsid w:val="00A0752D"/>
    <w:rsid w:val="00A0755F"/>
    <w:rsid w:val="00A07EE9"/>
    <w:rsid w:val="00A10265"/>
    <w:rsid w:val="00A102FF"/>
    <w:rsid w:val="00A10456"/>
    <w:rsid w:val="00A104B7"/>
    <w:rsid w:val="00A10860"/>
    <w:rsid w:val="00A10931"/>
    <w:rsid w:val="00A112D9"/>
    <w:rsid w:val="00A115FD"/>
    <w:rsid w:val="00A1176F"/>
    <w:rsid w:val="00A1190A"/>
    <w:rsid w:val="00A1195C"/>
    <w:rsid w:val="00A11ABF"/>
    <w:rsid w:val="00A12241"/>
    <w:rsid w:val="00A125E5"/>
    <w:rsid w:val="00A131C6"/>
    <w:rsid w:val="00A13392"/>
    <w:rsid w:val="00A1355B"/>
    <w:rsid w:val="00A138BD"/>
    <w:rsid w:val="00A13CCE"/>
    <w:rsid w:val="00A13EC3"/>
    <w:rsid w:val="00A14452"/>
    <w:rsid w:val="00A14482"/>
    <w:rsid w:val="00A14567"/>
    <w:rsid w:val="00A14817"/>
    <w:rsid w:val="00A14F9E"/>
    <w:rsid w:val="00A1525C"/>
    <w:rsid w:val="00A152A1"/>
    <w:rsid w:val="00A155C3"/>
    <w:rsid w:val="00A1602A"/>
    <w:rsid w:val="00A161BD"/>
    <w:rsid w:val="00A16349"/>
    <w:rsid w:val="00A165E6"/>
    <w:rsid w:val="00A1669E"/>
    <w:rsid w:val="00A167DD"/>
    <w:rsid w:val="00A171E9"/>
    <w:rsid w:val="00A17B68"/>
    <w:rsid w:val="00A17CC4"/>
    <w:rsid w:val="00A202F2"/>
    <w:rsid w:val="00A20421"/>
    <w:rsid w:val="00A208AB"/>
    <w:rsid w:val="00A208DC"/>
    <w:rsid w:val="00A20E13"/>
    <w:rsid w:val="00A21026"/>
    <w:rsid w:val="00A2149F"/>
    <w:rsid w:val="00A21C80"/>
    <w:rsid w:val="00A21D17"/>
    <w:rsid w:val="00A2222F"/>
    <w:rsid w:val="00A225D0"/>
    <w:rsid w:val="00A226BE"/>
    <w:rsid w:val="00A22969"/>
    <w:rsid w:val="00A2306B"/>
    <w:rsid w:val="00A23417"/>
    <w:rsid w:val="00A23459"/>
    <w:rsid w:val="00A23636"/>
    <w:rsid w:val="00A238DD"/>
    <w:rsid w:val="00A239AB"/>
    <w:rsid w:val="00A23A6D"/>
    <w:rsid w:val="00A23F1E"/>
    <w:rsid w:val="00A23FB8"/>
    <w:rsid w:val="00A2469E"/>
    <w:rsid w:val="00A24FA8"/>
    <w:rsid w:val="00A2681B"/>
    <w:rsid w:val="00A26875"/>
    <w:rsid w:val="00A26BFE"/>
    <w:rsid w:val="00A26C97"/>
    <w:rsid w:val="00A27034"/>
    <w:rsid w:val="00A27064"/>
    <w:rsid w:val="00A27A19"/>
    <w:rsid w:val="00A27EFE"/>
    <w:rsid w:val="00A300AA"/>
    <w:rsid w:val="00A304D5"/>
    <w:rsid w:val="00A3060B"/>
    <w:rsid w:val="00A30A1B"/>
    <w:rsid w:val="00A30B06"/>
    <w:rsid w:val="00A30D72"/>
    <w:rsid w:val="00A30FF0"/>
    <w:rsid w:val="00A31290"/>
    <w:rsid w:val="00A31620"/>
    <w:rsid w:val="00A3195C"/>
    <w:rsid w:val="00A31C01"/>
    <w:rsid w:val="00A31F53"/>
    <w:rsid w:val="00A32449"/>
    <w:rsid w:val="00A32531"/>
    <w:rsid w:val="00A32535"/>
    <w:rsid w:val="00A32785"/>
    <w:rsid w:val="00A32BBC"/>
    <w:rsid w:val="00A32D5C"/>
    <w:rsid w:val="00A330B8"/>
    <w:rsid w:val="00A3313C"/>
    <w:rsid w:val="00A33844"/>
    <w:rsid w:val="00A33B3C"/>
    <w:rsid w:val="00A342CA"/>
    <w:rsid w:val="00A34613"/>
    <w:rsid w:val="00A34797"/>
    <w:rsid w:val="00A34B1A"/>
    <w:rsid w:val="00A34D06"/>
    <w:rsid w:val="00A35166"/>
    <w:rsid w:val="00A35319"/>
    <w:rsid w:val="00A35B3B"/>
    <w:rsid w:val="00A35B94"/>
    <w:rsid w:val="00A35DB4"/>
    <w:rsid w:val="00A36827"/>
    <w:rsid w:val="00A3723B"/>
    <w:rsid w:val="00A378F5"/>
    <w:rsid w:val="00A379C2"/>
    <w:rsid w:val="00A379E7"/>
    <w:rsid w:val="00A37D87"/>
    <w:rsid w:val="00A40081"/>
    <w:rsid w:val="00A402E8"/>
    <w:rsid w:val="00A411D9"/>
    <w:rsid w:val="00A414EE"/>
    <w:rsid w:val="00A41A3A"/>
    <w:rsid w:val="00A4238C"/>
    <w:rsid w:val="00A42643"/>
    <w:rsid w:val="00A42885"/>
    <w:rsid w:val="00A429A4"/>
    <w:rsid w:val="00A42BAC"/>
    <w:rsid w:val="00A42C46"/>
    <w:rsid w:val="00A43201"/>
    <w:rsid w:val="00A4336A"/>
    <w:rsid w:val="00A43553"/>
    <w:rsid w:val="00A43A63"/>
    <w:rsid w:val="00A43BCF"/>
    <w:rsid w:val="00A43D89"/>
    <w:rsid w:val="00A43E0C"/>
    <w:rsid w:val="00A4470F"/>
    <w:rsid w:val="00A44B05"/>
    <w:rsid w:val="00A44DB5"/>
    <w:rsid w:val="00A453E6"/>
    <w:rsid w:val="00A45D95"/>
    <w:rsid w:val="00A4601B"/>
    <w:rsid w:val="00A46078"/>
    <w:rsid w:val="00A466BF"/>
    <w:rsid w:val="00A46C28"/>
    <w:rsid w:val="00A46D7A"/>
    <w:rsid w:val="00A46FBC"/>
    <w:rsid w:val="00A474EC"/>
    <w:rsid w:val="00A47D5B"/>
    <w:rsid w:val="00A47E7E"/>
    <w:rsid w:val="00A47F25"/>
    <w:rsid w:val="00A47F5F"/>
    <w:rsid w:val="00A47FF4"/>
    <w:rsid w:val="00A50563"/>
    <w:rsid w:val="00A5057C"/>
    <w:rsid w:val="00A505B6"/>
    <w:rsid w:val="00A50842"/>
    <w:rsid w:val="00A50CEA"/>
    <w:rsid w:val="00A511EF"/>
    <w:rsid w:val="00A51824"/>
    <w:rsid w:val="00A51D3A"/>
    <w:rsid w:val="00A528E1"/>
    <w:rsid w:val="00A530E2"/>
    <w:rsid w:val="00A53217"/>
    <w:rsid w:val="00A533E4"/>
    <w:rsid w:val="00A53EE3"/>
    <w:rsid w:val="00A540CB"/>
    <w:rsid w:val="00A54482"/>
    <w:rsid w:val="00A54D9E"/>
    <w:rsid w:val="00A54F44"/>
    <w:rsid w:val="00A55D50"/>
    <w:rsid w:val="00A56179"/>
    <w:rsid w:val="00A56ED4"/>
    <w:rsid w:val="00A57324"/>
    <w:rsid w:val="00A57A2B"/>
    <w:rsid w:val="00A57B08"/>
    <w:rsid w:val="00A57FD0"/>
    <w:rsid w:val="00A60290"/>
    <w:rsid w:val="00A6041E"/>
    <w:rsid w:val="00A60C4C"/>
    <w:rsid w:val="00A6155A"/>
    <w:rsid w:val="00A6162F"/>
    <w:rsid w:val="00A61A5E"/>
    <w:rsid w:val="00A62184"/>
    <w:rsid w:val="00A62289"/>
    <w:rsid w:val="00A62295"/>
    <w:rsid w:val="00A627A2"/>
    <w:rsid w:val="00A63133"/>
    <w:rsid w:val="00A63179"/>
    <w:rsid w:val="00A63563"/>
    <w:rsid w:val="00A63DE2"/>
    <w:rsid w:val="00A63EA2"/>
    <w:rsid w:val="00A64239"/>
    <w:rsid w:val="00A6443E"/>
    <w:rsid w:val="00A64F5F"/>
    <w:rsid w:val="00A64F76"/>
    <w:rsid w:val="00A65E13"/>
    <w:rsid w:val="00A66147"/>
    <w:rsid w:val="00A66300"/>
    <w:rsid w:val="00A66629"/>
    <w:rsid w:val="00A6682E"/>
    <w:rsid w:val="00A66AD1"/>
    <w:rsid w:val="00A6753A"/>
    <w:rsid w:val="00A6793F"/>
    <w:rsid w:val="00A67D71"/>
    <w:rsid w:val="00A67FCA"/>
    <w:rsid w:val="00A70260"/>
    <w:rsid w:val="00A7044E"/>
    <w:rsid w:val="00A7062E"/>
    <w:rsid w:val="00A7089D"/>
    <w:rsid w:val="00A709BF"/>
    <w:rsid w:val="00A70E61"/>
    <w:rsid w:val="00A71432"/>
    <w:rsid w:val="00A7177E"/>
    <w:rsid w:val="00A718AD"/>
    <w:rsid w:val="00A71AFB"/>
    <w:rsid w:val="00A71B72"/>
    <w:rsid w:val="00A72022"/>
    <w:rsid w:val="00A7215D"/>
    <w:rsid w:val="00A72F7E"/>
    <w:rsid w:val="00A735AA"/>
    <w:rsid w:val="00A735BC"/>
    <w:rsid w:val="00A739F0"/>
    <w:rsid w:val="00A73C4D"/>
    <w:rsid w:val="00A73CD5"/>
    <w:rsid w:val="00A73E99"/>
    <w:rsid w:val="00A73EA9"/>
    <w:rsid w:val="00A73F82"/>
    <w:rsid w:val="00A740DD"/>
    <w:rsid w:val="00A74249"/>
    <w:rsid w:val="00A74599"/>
    <w:rsid w:val="00A745CC"/>
    <w:rsid w:val="00A745EC"/>
    <w:rsid w:val="00A74717"/>
    <w:rsid w:val="00A74CEE"/>
    <w:rsid w:val="00A750A8"/>
    <w:rsid w:val="00A7539A"/>
    <w:rsid w:val="00A754B5"/>
    <w:rsid w:val="00A754D5"/>
    <w:rsid w:val="00A757F8"/>
    <w:rsid w:val="00A75DFC"/>
    <w:rsid w:val="00A7600C"/>
    <w:rsid w:val="00A76163"/>
    <w:rsid w:val="00A76966"/>
    <w:rsid w:val="00A76DD8"/>
    <w:rsid w:val="00A77619"/>
    <w:rsid w:val="00A776FA"/>
    <w:rsid w:val="00A77CB8"/>
    <w:rsid w:val="00A77E60"/>
    <w:rsid w:val="00A8036F"/>
    <w:rsid w:val="00A803E9"/>
    <w:rsid w:val="00A80571"/>
    <w:rsid w:val="00A80A9F"/>
    <w:rsid w:val="00A80C3A"/>
    <w:rsid w:val="00A80DA4"/>
    <w:rsid w:val="00A812B3"/>
    <w:rsid w:val="00A8170D"/>
    <w:rsid w:val="00A818F3"/>
    <w:rsid w:val="00A81922"/>
    <w:rsid w:val="00A81BCE"/>
    <w:rsid w:val="00A81E6A"/>
    <w:rsid w:val="00A821B9"/>
    <w:rsid w:val="00A825C6"/>
    <w:rsid w:val="00A82A76"/>
    <w:rsid w:val="00A82C75"/>
    <w:rsid w:val="00A8304F"/>
    <w:rsid w:val="00A8333E"/>
    <w:rsid w:val="00A835E2"/>
    <w:rsid w:val="00A83ADF"/>
    <w:rsid w:val="00A8472D"/>
    <w:rsid w:val="00A847A0"/>
    <w:rsid w:val="00A84EBD"/>
    <w:rsid w:val="00A850D1"/>
    <w:rsid w:val="00A8510F"/>
    <w:rsid w:val="00A85255"/>
    <w:rsid w:val="00A85966"/>
    <w:rsid w:val="00A86AEC"/>
    <w:rsid w:val="00A86CA1"/>
    <w:rsid w:val="00A86FAE"/>
    <w:rsid w:val="00A87034"/>
    <w:rsid w:val="00A87414"/>
    <w:rsid w:val="00A87660"/>
    <w:rsid w:val="00A87707"/>
    <w:rsid w:val="00A87B4D"/>
    <w:rsid w:val="00A87C16"/>
    <w:rsid w:val="00A87E30"/>
    <w:rsid w:val="00A9054F"/>
    <w:rsid w:val="00A9056A"/>
    <w:rsid w:val="00A90631"/>
    <w:rsid w:val="00A91045"/>
    <w:rsid w:val="00A911A1"/>
    <w:rsid w:val="00A91EB4"/>
    <w:rsid w:val="00A922E6"/>
    <w:rsid w:val="00A928CA"/>
    <w:rsid w:val="00A92A53"/>
    <w:rsid w:val="00A930B8"/>
    <w:rsid w:val="00A933B2"/>
    <w:rsid w:val="00A9342C"/>
    <w:rsid w:val="00A93E5B"/>
    <w:rsid w:val="00A94031"/>
    <w:rsid w:val="00A94116"/>
    <w:rsid w:val="00A94125"/>
    <w:rsid w:val="00A94210"/>
    <w:rsid w:val="00A94538"/>
    <w:rsid w:val="00A9520F"/>
    <w:rsid w:val="00A95231"/>
    <w:rsid w:val="00A956E8"/>
    <w:rsid w:val="00A957F6"/>
    <w:rsid w:val="00A95CBE"/>
    <w:rsid w:val="00A96088"/>
    <w:rsid w:val="00A96538"/>
    <w:rsid w:val="00A96793"/>
    <w:rsid w:val="00A9757A"/>
    <w:rsid w:val="00A97C39"/>
    <w:rsid w:val="00AA0367"/>
    <w:rsid w:val="00AA0F1E"/>
    <w:rsid w:val="00AA0FB3"/>
    <w:rsid w:val="00AA14F6"/>
    <w:rsid w:val="00AA15EC"/>
    <w:rsid w:val="00AA1626"/>
    <w:rsid w:val="00AA1B05"/>
    <w:rsid w:val="00AA20E3"/>
    <w:rsid w:val="00AA268F"/>
    <w:rsid w:val="00AA2B22"/>
    <w:rsid w:val="00AA304B"/>
    <w:rsid w:val="00AA3AC5"/>
    <w:rsid w:val="00AA48A7"/>
    <w:rsid w:val="00AA4B6C"/>
    <w:rsid w:val="00AA4C01"/>
    <w:rsid w:val="00AA54B4"/>
    <w:rsid w:val="00AA5844"/>
    <w:rsid w:val="00AA59E9"/>
    <w:rsid w:val="00AA5B80"/>
    <w:rsid w:val="00AA5C61"/>
    <w:rsid w:val="00AA60C7"/>
    <w:rsid w:val="00AA6961"/>
    <w:rsid w:val="00AA72AF"/>
    <w:rsid w:val="00AA7CB4"/>
    <w:rsid w:val="00AB0238"/>
    <w:rsid w:val="00AB042F"/>
    <w:rsid w:val="00AB07DD"/>
    <w:rsid w:val="00AB0A4A"/>
    <w:rsid w:val="00AB0D7A"/>
    <w:rsid w:val="00AB0E49"/>
    <w:rsid w:val="00AB1005"/>
    <w:rsid w:val="00AB1188"/>
    <w:rsid w:val="00AB148F"/>
    <w:rsid w:val="00AB18EF"/>
    <w:rsid w:val="00AB1C6A"/>
    <w:rsid w:val="00AB1E25"/>
    <w:rsid w:val="00AB2498"/>
    <w:rsid w:val="00AB253A"/>
    <w:rsid w:val="00AB2691"/>
    <w:rsid w:val="00AB2697"/>
    <w:rsid w:val="00AB2BD6"/>
    <w:rsid w:val="00AB2D44"/>
    <w:rsid w:val="00AB2F4C"/>
    <w:rsid w:val="00AB3D8E"/>
    <w:rsid w:val="00AB454C"/>
    <w:rsid w:val="00AB54FF"/>
    <w:rsid w:val="00AB553F"/>
    <w:rsid w:val="00AB588D"/>
    <w:rsid w:val="00AB61EE"/>
    <w:rsid w:val="00AB625E"/>
    <w:rsid w:val="00AB63AC"/>
    <w:rsid w:val="00AB63C7"/>
    <w:rsid w:val="00AB650C"/>
    <w:rsid w:val="00AB6759"/>
    <w:rsid w:val="00AB695D"/>
    <w:rsid w:val="00AB69E8"/>
    <w:rsid w:val="00AB6F7C"/>
    <w:rsid w:val="00AB7077"/>
    <w:rsid w:val="00AB79D4"/>
    <w:rsid w:val="00AB7EF1"/>
    <w:rsid w:val="00AC00F5"/>
    <w:rsid w:val="00AC034A"/>
    <w:rsid w:val="00AC06E9"/>
    <w:rsid w:val="00AC09F5"/>
    <w:rsid w:val="00AC0B65"/>
    <w:rsid w:val="00AC0E06"/>
    <w:rsid w:val="00AC11D6"/>
    <w:rsid w:val="00AC1237"/>
    <w:rsid w:val="00AC1825"/>
    <w:rsid w:val="00AC1AEE"/>
    <w:rsid w:val="00AC1C3C"/>
    <w:rsid w:val="00AC1EE0"/>
    <w:rsid w:val="00AC1F3A"/>
    <w:rsid w:val="00AC2326"/>
    <w:rsid w:val="00AC234F"/>
    <w:rsid w:val="00AC2E2A"/>
    <w:rsid w:val="00AC32D9"/>
    <w:rsid w:val="00AC4167"/>
    <w:rsid w:val="00AC4588"/>
    <w:rsid w:val="00AC496D"/>
    <w:rsid w:val="00AC4976"/>
    <w:rsid w:val="00AC5732"/>
    <w:rsid w:val="00AC5AE8"/>
    <w:rsid w:val="00AC5B26"/>
    <w:rsid w:val="00AC706B"/>
    <w:rsid w:val="00AC70BF"/>
    <w:rsid w:val="00AC73B5"/>
    <w:rsid w:val="00AD0214"/>
    <w:rsid w:val="00AD03B7"/>
    <w:rsid w:val="00AD0847"/>
    <w:rsid w:val="00AD0DF0"/>
    <w:rsid w:val="00AD1EA4"/>
    <w:rsid w:val="00AD1F80"/>
    <w:rsid w:val="00AD225B"/>
    <w:rsid w:val="00AD2907"/>
    <w:rsid w:val="00AD291E"/>
    <w:rsid w:val="00AD3AB1"/>
    <w:rsid w:val="00AD3D4F"/>
    <w:rsid w:val="00AD45BE"/>
    <w:rsid w:val="00AD5200"/>
    <w:rsid w:val="00AD55C8"/>
    <w:rsid w:val="00AD5D03"/>
    <w:rsid w:val="00AD60EF"/>
    <w:rsid w:val="00AD619D"/>
    <w:rsid w:val="00AD638C"/>
    <w:rsid w:val="00AD6871"/>
    <w:rsid w:val="00AD69AA"/>
    <w:rsid w:val="00AD6FF8"/>
    <w:rsid w:val="00AD7130"/>
    <w:rsid w:val="00AD7174"/>
    <w:rsid w:val="00AD7BD8"/>
    <w:rsid w:val="00AD7F1D"/>
    <w:rsid w:val="00AD7F76"/>
    <w:rsid w:val="00AE007E"/>
    <w:rsid w:val="00AE06AC"/>
    <w:rsid w:val="00AE0A73"/>
    <w:rsid w:val="00AE0AC3"/>
    <w:rsid w:val="00AE0C0C"/>
    <w:rsid w:val="00AE0C82"/>
    <w:rsid w:val="00AE0EE4"/>
    <w:rsid w:val="00AE0FB5"/>
    <w:rsid w:val="00AE1C6C"/>
    <w:rsid w:val="00AE1EA7"/>
    <w:rsid w:val="00AE22FC"/>
    <w:rsid w:val="00AE2311"/>
    <w:rsid w:val="00AE2683"/>
    <w:rsid w:val="00AE28A3"/>
    <w:rsid w:val="00AE2BD4"/>
    <w:rsid w:val="00AE34A9"/>
    <w:rsid w:val="00AE3699"/>
    <w:rsid w:val="00AE3A4D"/>
    <w:rsid w:val="00AE3F47"/>
    <w:rsid w:val="00AE4076"/>
    <w:rsid w:val="00AE4BBD"/>
    <w:rsid w:val="00AE4E2D"/>
    <w:rsid w:val="00AE50B3"/>
    <w:rsid w:val="00AE50E9"/>
    <w:rsid w:val="00AE531B"/>
    <w:rsid w:val="00AE5589"/>
    <w:rsid w:val="00AE5664"/>
    <w:rsid w:val="00AE58F2"/>
    <w:rsid w:val="00AE5E28"/>
    <w:rsid w:val="00AE6305"/>
    <w:rsid w:val="00AE63AF"/>
    <w:rsid w:val="00AE6506"/>
    <w:rsid w:val="00AE6D3E"/>
    <w:rsid w:val="00AE6EA4"/>
    <w:rsid w:val="00AE713E"/>
    <w:rsid w:val="00AE739E"/>
    <w:rsid w:val="00AE757B"/>
    <w:rsid w:val="00AE7594"/>
    <w:rsid w:val="00AE76A1"/>
    <w:rsid w:val="00AE7E76"/>
    <w:rsid w:val="00AF05F4"/>
    <w:rsid w:val="00AF0E48"/>
    <w:rsid w:val="00AF0F48"/>
    <w:rsid w:val="00AF1058"/>
    <w:rsid w:val="00AF1C44"/>
    <w:rsid w:val="00AF1CB3"/>
    <w:rsid w:val="00AF2373"/>
    <w:rsid w:val="00AF23CF"/>
    <w:rsid w:val="00AF2966"/>
    <w:rsid w:val="00AF2C6B"/>
    <w:rsid w:val="00AF312C"/>
    <w:rsid w:val="00AF3322"/>
    <w:rsid w:val="00AF336D"/>
    <w:rsid w:val="00AF3411"/>
    <w:rsid w:val="00AF3468"/>
    <w:rsid w:val="00AF34B2"/>
    <w:rsid w:val="00AF3E88"/>
    <w:rsid w:val="00AF428C"/>
    <w:rsid w:val="00AF4AD6"/>
    <w:rsid w:val="00AF4B21"/>
    <w:rsid w:val="00AF4C47"/>
    <w:rsid w:val="00AF4D2D"/>
    <w:rsid w:val="00AF4E74"/>
    <w:rsid w:val="00AF5268"/>
    <w:rsid w:val="00AF58C1"/>
    <w:rsid w:val="00AF63C0"/>
    <w:rsid w:val="00AF69E3"/>
    <w:rsid w:val="00AF6C18"/>
    <w:rsid w:val="00AF6CA4"/>
    <w:rsid w:val="00AF6F97"/>
    <w:rsid w:val="00AF732B"/>
    <w:rsid w:val="00AF75C6"/>
    <w:rsid w:val="00AF7AC8"/>
    <w:rsid w:val="00AF7D20"/>
    <w:rsid w:val="00B00406"/>
    <w:rsid w:val="00B00612"/>
    <w:rsid w:val="00B00BED"/>
    <w:rsid w:val="00B00E2B"/>
    <w:rsid w:val="00B00EC7"/>
    <w:rsid w:val="00B01076"/>
    <w:rsid w:val="00B01459"/>
    <w:rsid w:val="00B014D4"/>
    <w:rsid w:val="00B01C1F"/>
    <w:rsid w:val="00B01CF2"/>
    <w:rsid w:val="00B025BB"/>
    <w:rsid w:val="00B02932"/>
    <w:rsid w:val="00B034E5"/>
    <w:rsid w:val="00B03939"/>
    <w:rsid w:val="00B03D08"/>
    <w:rsid w:val="00B040A6"/>
    <w:rsid w:val="00B04168"/>
    <w:rsid w:val="00B0432E"/>
    <w:rsid w:val="00B04410"/>
    <w:rsid w:val="00B051AC"/>
    <w:rsid w:val="00B05DDA"/>
    <w:rsid w:val="00B05EF6"/>
    <w:rsid w:val="00B062BB"/>
    <w:rsid w:val="00B06BE7"/>
    <w:rsid w:val="00B06CB5"/>
    <w:rsid w:val="00B103E6"/>
    <w:rsid w:val="00B10730"/>
    <w:rsid w:val="00B10BCF"/>
    <w:rsid w:val="00B10BDE"/>
    <w:rsid w:val="00B10C86"/>
    <w:rsid w:val="00B10D60"/>
    <w:rsid w:val="00B1119A"/>
    <w:rsid w:val="00B115C3"/>
    <w:rsid w:val="00B11957"/>
    <w:rsid w:val="00B11C80"/>
    <w:rsid w:val="00B12311"/>
    <w:rsid w:val="00B123B4"/>
    <w:rsid w:val="00B13DEC"/>
    <w:rsid w:val="00B14056"/>
    <w:rsid w:val="00B1420D"/>
    <w:rsid w:val="00B142B4"/>
    <w:rsid w:val="00B14327"/>
    <w:rsid w:val="00B14808"/>
    <w:rsid w:val="00B149A4"/>
    <w:rsid w:val="00B14B8C"/>
    <w:rsid w:val="00B14DA6"/>
    <w:rsid w:val="00B14EF5"/>
    <w:rsid w:val="00B15130"/>
    <w:rsid w:val="00B154C5"/>
    <w:rsid w:val="00B1561E"/>
    <w:rsid w:val="00B157C1"/>
    <w:rsid w:val="00B157DC"/>
    <w:rsid w:val="00B1587E"/>
    <w:rsid w:val="00B15923"/>
    <w:rsid w:val="00B15B50"/>
    <w:rsid w:val="00B161E8"/>
    <w:rsid w:val="00B16E74"/>
    <w:rsid w:val="00B17124"/>
    <w:rsid w:val="00B173D4"/>
    <w:rsid w:val="00B179DD"/>
    <w:rsid w:val="00B179FF"/>
    <w:rsid w:val="00B17ADA"/>
    <w:rsid w:val="00B17B34"/>
    <w:rsid w:val="00B17F56"/>
    <w:rsid w:val="00B20629"/>
    <w:rsid w:val="00B2113A"/>
    <w:rsid w:val="00B21263"/>
    <w:rsid w:val="00B215FA"/>
    <w:rsid w:val="00B218CE"/>
    <w:rsid w:val="00B21CE9"/>
    <w:rsid w:val="00B221B7"/>
    <w:rsid w:val="00B225DD"/>
    <w:rsid w:val="00B2270A"/>
    <w:rsid w:val="00B22886"/>
    <w:rsid w:val="00B22E0E"/>
    <w:rsid w:val="00B22FFD"/>
    <w:rsid w:val="00B2312D"/>
    <w:rsid w:val="00B236BF"/>
    <w:rsid w:val="00B23B1E"/>
    <w:rsid w:val="00B23C92"/>
    <w:rsid w:val="00B23DE5"/>
    <w:rsid w:val="00B247A4"/>
    <w:rsid w:val="00B248EC"/>
    <w:rsid w:val="00B249CF"/>
    <w:rsid w:val="00B24C37"/>
    <w:rsid w:val="00B24C82"/>
    <w:rsid w:val="00B24F5A"/>
    <w:rsid w:val="00B2578E"/>
    <w:rsid w:val="00B25828"/>
    <w:rsid w:val="00B25A4B"/>
    <w:rsid w:val="00B25D89"/>
    <w:rsid w:val="00B25E8D"/>
    <w:rsid w:val="00B26101"/>
    <w:rsid w:val="00B261C9"/>
    <w:rsid w:val="00B2635C"/>
    <w:rsid w:val="00B26D3D"/>
    <w:rsid w:val="00B27207"/>
    <w:rsid w:val="00B279B3"/>
    <w:rsid w:val="00B300B1"/>
    <w:rsid w:val="00B308EE"/>
    <w:rsid w:val="00B318C2"/>
    <w:rsid w:val="00B31B3B"/>
    <w:rsid w:val="00B320D9"/>
    <w:rsid w:val="00B32399"/>
    <w:rsid w:val="00B32422"/>
    <w:rsid w:val="00B32972"/>
    <w:rsid w:val="00B32D23"/>
    <w:rsid w:val="00B32E03"/>
    <w:rsid w:val="00B32FAC"/>
    <w:rsid w:val="00B33927"/>
    <w:rsid w:val="00B33E59"/>
    <w:rsid w:val="00B33F94"/>
    <w:rsid w:val="00B340E7"/>
    <w:rsid w:val="00B34389"/>
    <w:rsid w:val="00B34751"/>
    <w:rsid w:val="00B35108"/>
    <w:rsid w:val="00B35C0F"/>
    <w:rsid w:val="00B36676"/>
    <w:rsid w:val="00B3692E"/>
    <w:rsid w:val="00B36ADD"/>
    <w:rsid w:val="00B36D48"/>
    <w:rsid w:val="00B36EC7"/>
    <w:rsid w:val="00B371BC"/>
    <w:rsid w:val="00B40079"/>
    <w:rsid w:val="00B400DE"/>
    <w:rsid w:val="00B401EA"/>
    <w:rsid w:val="00B401F4"/>
    <w:rsid w:val="00B40374"/>
    <w:rsid w:val="00B40531"/>
    <w:rsid w:val="00B40BA9"/>
    <w:rsid w:val="00B40BB6"/>
    <w:rsid w:val="00B40DA1"/>
    <w:rsid w:val="00B40E97"/>
    <w:rsid w:val="00B41235"/>
    <w:rsid w:val="00B41B94"/>
    <w:rsid w:val="00B4260D"/>
    <w:rsid w:val="00B426C4"/>
    <w:rsid w:val="00B429DD"/>
    <w:rsid w:val="00B42B47"/>
    <w:rsid w:val="00B42B72"/>
    <w:rsid w:val="00B42E6F"/>
    <w:rsid w:val="00B43380"/>
    <w:rsid w:val="00B43887"/>
    <w:rsid w:val="00B44707"/>
    <w:rsid w:val="00B44AD3"/>
    <w:rsid w:val="00B4501E"/>
    <w:rsid w:val="00B45410"/>
    <w:rsid w:val="00B459F5"/>
    <w:rsid w:val="00B45C02"/>
    <w:rsid w:val="00B45C38"/>
    <w:rsid w:val="00B46292"/>
    <w:rsid w:val="00B46737"/>
    <w:rsid w:val="00B46FE9"/>
    <w:rsid w:val="00B4725E"/>
    <w:rsid w:val="00B4754D"/>
    <w:rsid w:val="00B4796D"/>
    <w:rsid w:val="00B47BBF"/>
    <w:rsid w:val="00B47C11"/>
    <w:rsid w:val="00B50135"/>
    <w:rsid w:val="00B5031B"/>
    <w:rsid w:val="00B50509"/>
    <w:rsid w:val="00B50AB2"/>
    <w:rsid w:val="00B50C51"/>
    <w:rsid w:val="00B50FE0"/>
    <w:rsid w:val="00B51D42"/>
    <w:rsid w:val="00B51E22"/>
    <w:rsid w:val="00B527D4"/>
    <w:rsid w:val="00B52934"/>
    <w:rsid w:val="00B52FCD"/>
    <w:rsid w:val="00B5309B"/>
    <w:rsid w:val="00B53166"/>
    <w:rsid w:val="00B53375"/>
    <w:rsid w:val="00B539DD"/>
    <w:rsid w:val="00B53EB7"/>
    <w:rsid w:val="00B5422D"/>
    <w:rsid w:val="00B54256"/>
    <w:rsid w:val="00B5455A"/>
    <w:rsid w:val="00B547E2"/>
    <w:rsid w:val="00B547FA"/>
    <w:rsid w:val="00B54BAF"/>
    <w:rsid w:val="00B54DAE"/>
    <w:rsid w:val="00B54F4D"/>
    <w:rsid w:val="00B5529F"/>
    <w:rsid w:val="00B55695"/>
    <w:rsid w:val="00B5578B"/>
    <w:rsid w:val="00B55B51"/>
    <w:rsid w:val="00B55BAB"/>
    <w:rsid w:val="00B55D6A"/>
    <w:rsid w:val="00B55E25"/>
    <w:rsid w:val="00B55F6E"/>
    <w:rsid w:val="00B56149"/>
    <w:rsid w:val="00B5622A"/>
    <w:rsid w:val="00B56596"/>
    <w:rsid w:val="00B566D2"/>
    <w:rsid w:val="00B56F90"/>
    <w:rsid w:val="00B57408"/>
    <w:rsid w:val="00B574FF"/>
    <w:rsid w:val="00B57A0F"/>
    <w:rsid w:val="00B57D87"/>
    <w:rsid w:val="00B57F2C"/>
    <w:rsid w:val="00B60015"/>
    <w:rsid w:val="00B60248"/>
    <w:rsid w:val="00B60380"/>
    <w:rsid w:val="00B607B5"/>
    <w:rsid w:val="00B60B10"/>
    <w:rsid w:val="00B60D1F"/>
    <w:rsid w:val="00B60FCE"/>
    <w:rsid w:val="00B613B8"/>
    <w:rsid w:val="00B6194B"/>
    <w:rsid w:val="00B61DE9"/>
    <w:rsid w:val="00B623C9"/>
    <w:rsid w:val="00B62409"/>
    <w:rsid w:val="00B624DA"/>
    <w:rsid w:val="00B62589"/>
    <w:rsid w:val="00B62CFB"/>
    <w:rsid w:val="00B62D58"/>
    <w:rsid w:val="00B6315E"/>
    <w:rsid w:val="00B6319D"/>
    <w:rsid w:val="00B63317"/>
    <w:rsid w:val="00B63D24"/>
    <w:rsid w:val="00B64073"/>
    <w:rsid w:val="00B64256"/>
    <w:rsid w:val="00B647AC"/>
    <w:rsid w:val="00B655E8"/>
    <w:rsid w:val="00B66638"/>
    <w:rsid w:val="00B66CA4"/>
    <w:rsid w:val="00B66D47"/>
    <w:rsid w:val="00B676DE"/>
    <w:rsid w:val="00B67F56"/>
    <w:rsid w:val="00B70327"/>
    <w:rsid w:val="00B704BB"/>
    <w:rsid w:val="00B705F6"/>
    <w:rsid w:val="00B70C2E"/>
    <w:rsid w:val="00B70F54"/>
    <w:rsid w:val="00B714A6"/>
    <w:rsid w:val="00B716DF"/>
    <w:rsid w:val="00B71F43"/>
    <w:rsid w:val="00B71FBD"/>
    <w:rsid w:val="00B7213C"/>
    <w:rsid w:val="00B7357B"/>
    <w:rsid w:val="00B73961"/>
    <w:rsid w:val="00B73A4A"/>
    <w:rsid w:val="00B73CEB"/>
    <w:rsid w:val="00B73EF3"/>
    <w:rsid w:val="00B747C7"/>
    <w:rsid w:val="00B74CFC"/>
    <w:rsid w:val="00B74EDD"/>
    <w:rsid w:val="00B74FAD"/>
    <w:rsid w:val="00B75250"/>
    <w:rsid w:val="00B75456"/>
    <w:rsid w:val="00B75A9F"/>
    <w:rsid w:val="00B75B3D"/>
    <w:rsid w:val="00B75C49"/>
    <w:rsid w:val="00B75FB8"/>
    <w:rsid w:val="00B763AF"/>
    <w:rsid w:val="00B76933"/>
    <w:rsid w:val="00B7697A"/>
    <w:rsid w:val="00B769D4"/>
    <w:rsid w:val="00B7722A"/>
    <w:rsid w:val="00B77291"/>
    <w:rsid w:val="00B77475"/>
    <w:rsid w:val="00B777D4"/>
    <w:rsid w:val="00B77B97"/>
    <w:rsid w:val="00B77DC2"/>
    <w:rsid w:val="00B80294"/>
    <w:rsid w:val="00B806A6"/>
    <w:rsid w:val="00B80A3E"/>
    <w:rsid w:val="00B80C74"/>
    <w:rsid w:val="00B80DD3"/>
    <w:rsid w:val="00B81AB3"/>
    <w:rsid w:val="00B81BCC"/>
    <w:rsid w:val="00B82044"/>
    <w:rsid w:val="00B822B9"/>
    <w:rsid w:val="00B824B8"/>
    <w:rsid w:val="00B825FF"/>
    <w:rsid w:val="00B82765"/>
    <w:rsid w:val="00B82E45"/>
    <w:rsid w:val="00B831B8"/>
    <w:rsid w:val="00B83310"/>
    <w:rsid w:val="00B83F0B"/>
    <w:rsid w:val="00B84000"/>
    <w:rsid w:val="00B84291"/>
    <w:rsid w:val="00B843FA"/>
    <w:rsid w:val="00B84859"/>
    <w:rsid w:val="00B84927"/>
    <w:rsid w:val="00B849E5"/>
    <w:rsid w:val="00B84DC8"/>
    <w:rsid w:val="00B85226"/>
    <w:rsid w:val="00B854A7"/>
    <w:rsid w:val="00B85613"/>
    <w:rsid w:val="00B856F0"/>
    <w:rsid w:val="00B8589E"/>
    <w:rsid w:val="00B85B7F"/>
    <w:rsid w:val="00B85E3D"/>
    <w:rsid w:val="00B8607A"/>
    <w:rsid w:val="00B8623A"/>
    <w:rsid w:val="00B864DE"/>
    <w:rsid w:val="00B8664B"/>
    <w:rsid w:val="00B86908"/>
    <w:rsid w:val="00B86981"/>
    <w:rsid w:val="00B86C36"/>
    <w:rsid w:val="00B86E70"/>
    <w:rsid w:val="00B86FC4"/>
    <w:rsid w:val="00B872F6"/>
    <w:rsid w:val="00B877CC"/>
    <w:rsid w:val="00B878CF"/>
    <w:rsid w:val="00B87F02"/>
    <w:rsid w:val="00B90134"/>
    <w:rsid w:val="00B90566"/>
    <w:rsid w:val="00B906EA"/>
    <w:rsid w:val="00B90944"/>
    <w:rsid w:val="00B90D1B"/>
    <w:rsid w:val="00B90E1D"/>
    <w:rsid w:val="00B90EBE"/>
    <w:rsid w:val="00B91057"/>
    <w:rsid w:val="00B912E5"/>
    <w:rsid w:val="00B91416"/>
    <w:rsid w:val="00B9160E"/>
    <w:rsid w:val="00B919A7"/>
    <w:rsid w:val="00B92456"/>
    <w:rsid w:val="00B931F3"/>
    <w:rsid w:val="00B935CE"/>
    <w:rsid w:val="00B937DA"/>
    <w:rsid w:val="00B93B63"/>
    <w:rsid w:val="00B93BF2"/>
    <w:rsid w:val="00B94026"/>
    <w:rsid w:val="00B94660"/>
    <w:rsid w:val="00B94A9C"/>
    <w:rsid w:val="00B956F4"/>
    <w:rsid w:val="00B95729"/>
    <w:rsid w:val="00B95DC1"/>
    <w:rsid w:val="00B96308"/>
    <w:rsid w:val="00B9650B"/>
    <w:rsid w:val="00B96A47"/>
    <w:rsid w:val="00B96EA9"/>
    <w:rsid w:val="00B96F95"/>
    <w:rsid w:val="00B970A6"/>
    <w:rsid w:val="00B97329"/>
    <w:rsid w:val="00B9742F"/>
    <w:rsid w:val="00B97A4A"/>
    <w:rsid w:val="00B97B0E"/>
    <w:rsid w:val="00B97E42"/>
    <w:rsid w:val="00BA0AC8"/>
    <w:rsid w:val="00BA0D78"/>
    <w:rsid w:val="00BA1206"/>
    <w:rsid w:val="00BA12AF"/>
    <w:rsid w:val="00BA137B"/>
    <w:rsid w:val="00BA1CC7"/>
    <w:rsid w:val="00BA1DCE"/>
    <w:rsid w:val="00BA1F96"/>
    <w:rsid w:val="00BA2556"/>
    <w:rsid w:val="00BA2701"/>
    <w:rsid w:val="00BA2D6C"/>
    <w:rsid w:val="00BA3A15"/>
    <w:rsid w:val="00BA3ABA"/>
    <w:rsid w:val="00BA3B82"/>
    <w:rsid w:val="00BA4443"/>
    <w:rsid w:val="00BA4D23"/>
    <w:rsid w:val="00BA4F7B"/>
    <w:rsid w:val="00BA4F93"/>
    <w:rsid w:val="00BA51DD"/>
    <w:rsid w:val="00BA537E"/>
    <w:rsid w:val="00BA54BB"/>
    <w:rsid w:val="00BA59D1"/>
    <w:rsid w:val="00BA5BD5"/>
    <w:rsid w:val="00BA5C2E"/>
    <w:rsid w:val="00BA5E03"/>
    <w:rsid w:val="00BA6BA9"/>
    <w:rsid w:val="00BA6D78"/>
    <w:rsid w:val="00BA706D"/>
    <w:rsid w:val="00BA7451"/>
    <w:rsid w:val="00BA78B4"/>
    <w:rsid w:val="00BA7A48"/>
    <w:rsid w:val="00BA7B11"/>
    <w:rsid w:val="00BB043D"/>
    <w:rsid w:val="00BB097F"/>
    <w:rsid w:val="00BB0A16"/>
    <w:rsid w:val="00BB0BCB"/>
    <w:rsid w:val="00BB0E36"/>
    <w:rsid w:val="00BB0E9A"/>
    <w:rsid w:val="00BB0F55"/>
    <w:rsid w:val="00BB15DE"/>
    <w:rsid w:val="00BB1734"/>
    <w:rsid w:val="00BB1BE5"/>
    <w:rsid w:val="00BB1D28"/>
    <w:rsid w:val="00BB22A2"/>
    <w:rsid w:val="00BB2786"/>
    <w:rsid w:val="00BB2DD4"/>
    <w:rsid w:val="00BB2E1D"/>
    <w:rsid w:val="00BB2EC6"/>
    <w:rsid w:val="00BB33C6"/>
    <w:rsid w:val="00BB3BBC"/>
    <w:rsid w:val="00BB3E26"/>
    <w:rsid w:val="00BB4474"/>
    <w:rsid w:val="00BB4B7C"/>
    <w:rsid w:val="00BB4C22"/>
    <w:rsid w:val="00BB4D29"/>
    <w:rsid w:val="00BB4E9B"/>
    <w:rsid w:val="00BB6166"/>
    <w:rsid w:val="00BB63F8"/>
    <w:rsid w:val="00BB683C"/>
    <w:rsid w:val="00BB68CB"/>
    <w:rsid w:val="00BB6D61"/>
    <w:rsid w:val="00BB7A83"/>
    <w:rsid w:val="00BB7DC3"/>
    <w:rsid w:val="00BC068D"/>
    <w:rsid w:val="00BC0D93"/>
    <w:rsid w:val="00BC0FEE"/>
    <w:rsid w:val="00BC1166"/>
    <w:rsid w:val="00BC121A"/>
    <w:rsid w:val="00BC1280"/>
    <w:rsid w:val="00BC16DA"/>
    <w:rsid w:val="00BC17AF"/>
    <w:rsid w:val="00BC1929"/>
    <w:rsid w:val="00BC19CA"/>
    <w:rsid w:val="00BC1C85"/>
    <w:rsid w:val="00BC25A3"/>
    <w:rsid w:val="00BC271B"/>
    <w:rsid w:val="00BC2A34"/>
    <w:rsid w:val="00BC2AC0"/>
    <w:rsid w:val="00BC32D0"/>
    <w:rsid w:val="00BC375D"/>
    <w:rsid w:val="00BC3DB4"/>
    <w:rsid w:val="00BC428A"/>
    <w:rsid w:val="00BC44DC"/>
    <w:rsid w:val="00BC4D9E"/>
    <w:rsid w:val="00BC4FE1"/>
    <w:rsid w:val="00BC5387"/>
    <w:rsid w:val="00BC58E2"/>
    <w:rsid w:val="00BC666F"/>
    <w:rsid w:val="00BC6778"/>
    <w:rsid w:val="00BC7CF3"/>
    <w:rsid w:val="00BD0014"/>
    <w:rsid w:val="00BD041D"/>
    <w:rsid w:val="00BD0C2A"/>
    <w:rsid w:val="00BD270B"/>
    <w:rsid w:val="00BD2B9C"/>
    <w:rsid w:val="00BD2DC3"/>
    <w:rsid w:val="00BD3049"/>
    <w:rsid w:val="00BD31AA"/>
    <w:rsid w:val="00BD34F9"/>
    <w:rsid w:val="00BD3624"/>
    <w:rsid w:val="00BD3640"/>
    <w:rsid w:val="00BD39A7"/>
    <w:rsid w:val="00BD3EE4"/>
    <w:rsid w:val="00BD40AF"/>
    <w:rsid w:val="00BD43F7"/>
    <w:rsid w:val="00BD4A7D"/>
    <w:rsid w:val="00BD4AAC"/>
    <w:rsid w:val="00BD5061"/>
    <w:rsid w:val="00BD51D8"/>
    <w:rsid w:val="00BD557A"/>
    <w:rsid w:val="00BD5686"/>
    <w:rsid w:val="00BD5FF2"/>
    <w:rsid w:val="00BD6338"/>
    <w:rsid w:val="00BD67AE"/>
    <w:rsid w:val="00BD68A1"/>
    <w:rsid w:val="00BD6947"/>
    <w:rsid w:val="00BD785B"/>
    <w:rsid w:val="00BD7C73"/>
    <w:rsid w:val="00BE02B3"/>
    <w:rsid w:val="00BE080C"/>
    <w:rsid w:val="00BE0C7A"/>
    <w:rsid w:val="00BE173F"/>
    <w:rsid w:val="00BE195E"/>
    <w:rsid w:val="00BE1A6E"/>
    <w:rsid w:val="00BE1D45"/>
    <w:rsid w:val="00BE22C7"/>
    <w:rsid w:val="00BE3B95"/>
    <w:rsid w:val="00BE3D77"/>
    <w:rsid w:val="00BE3DA4"/>
    <w:rsid w:val="00BE4586"/>
    <w:rsid w:val="00BE4CE6"/>
    <w:rsid w:val="00BE5511"/>
    <w:rsid w:val="00BE56B8"/>
    <w:rsid w:val="00BE57D2"/>
    <w:rsid w:val="00BE5A30"/>
    <w:rsid w:val="00BE5A49"/>
    <w:rsid w:val="00BE5D4B"/>
    <w:rsid w:val="00BE6C9E"/>
    <w:rsid w:val="00BE7479"/>
    <w:rsid w:val="00BE7D83"/>
    <w:rsid w:val="00BE7FEB"/>
    <w:rsid w:val="00BF00ED"/>
    <w:rsid w:val="00BF018E"/>
    <w:rsid w:val="00BF08BD"/>
    <w:rsid w:val="00BF0AB4"/>
    <w:rsid w:val="00BF0D2F"/>
    <w:rsid w:val="00BF1721"/>
    <w:rsid w:val="00BF1806"/>
    <w:rsid w:val="00BF197F"/>
    <w:rsid w:val="00BF1E3E"/>
    <w:rsid w:val="00BF2002"/>
    <w:rsid w:val="00BF23FE"/>
    <w:rsid w:val="00BF2B3A"/>
    <w:rsid w:val="00BF2C4F"/>
    <w:rsid w:val="00BF30B3"/>
    <w:rsid w:val="00BF37C9"/>
    <w:rsid w:val="00BF420C"/>
    <w:rsid w:val="00BF48C2"/>
    <w:rsid w:val="00BF4D01"/>
    <w:rsid w:val="00BF513B"/>
    <w:rsid w:val="00BF5C21"/>
    <w:rsid w:val="00BF5D02"/>
    <w:rsid w:val="00BF5FB3"/>
    <w:rsid w:val="00BF6091"/>
    <w:rsid w:val="00BF6532"/>
    <w:rsid w:val="00BF6C67"/>
    <w:rsid w:val="00BF6E04"/>
    <w:rsid w:val="00BF759D"/>
    <w:rsid w:val="00BF7FD5"/>
    <w:rsid w:val="00BF7FDA"/>
    <w:rsid w:val="00C000EF"/>
    <w:rsid w:val="00C00189"/>
    <w:rsid w:val="00C00221"/>
    <w:rsid w:val="00C0059D"/>
    <w:rsid w:val="00C009DC"/>
    <w:rsid w:val="00C00A4F"/>
    <w:rsid w:val="00C00BEE"/>
    <w:rsid w:val="00C00EBB"/>
    <w:rsid w:val="00C00FC7"/>
    <w:rsid w:val="00C01127"/>
    <w:rsid w:val="00C014EB"/>
    <w:rsid w:val="00C0228A"/>
    <w:rsid w:val="00C024F4"/>
    <w:rsid w:val="00C02644"/>
    <w:rsid w:val="00C02F43"/>
    <w:rsid w:val="00C02FC3"/>
    <w:rsid w:val="00C03469"/>
    <w:rsid w:val="00C03735"/>
    <w:rsid w:val="00C03741"/>
    <w:rsid w:val="00C038B4"/>
    <w:rsid w:val="00C03F20"/>
    <w:rsid w:val="00C04185"/>
    <w:rsid w:val="00C04366"/>
    <w:rsid w:val="00C04382"/>
    <w:rsid w:val="00C04661"/>
    <w:rsid w:val="00C0487D"/>
    <w:rsid w:val="00C04B2D"/>
    <w:rsid w:val="00C04BE3"/>
    <w:rsid w:val="00C051EC"/>
    <w:rsid w:val="00C05333"/>
    <w:rsid w:val="00C056F5"/>
    <w:rsid w:val="00C05713"/>
    <w:rsid w:val="00C05DAD"/>
    <w:rsid w:val="00C05E1A"/>
    <w:rsid w:val="00C05E7B"/>
    <w:rsid w:val="00C06475"/>
    <w:rsid w:val="00C064FE"/>
    <w:rsid w:val="00C076C4"/>
    <w:rsid w:val="00C07A0C"/>
    <w:rsid w:val="00C07BF2"/>
    <w:rsid w:val="00C1103A"/>
    <w:rsid w:val="00C111DB"/>
    <w:rsid w:val="00C122BC"/>
    <w:rsid w:val="00C129D2"/>
    <w:rsid w:val="00C13204"/>
    <w:rsid w:val="00C1328A"/>
    <w:rsid w:val="00C13451"/>
    <w:rsid w:val="00C13747"/>
    <w:rsid w:val="00C13856"/>
    <w:rsid w:val="00C139DB"/>
    <w:rsid w:val="00C14775"/>
    <w:rsid w:val="00C14A5D"/>
    <w:rsid w:val="00C14E32"/>
    <w:rsid w:val="00C153D3"/>
    <w:rsid w:val="00C1562C"/>
    <w:rsid w:val="00C1572B"/>
    <w:rsid w:val="00C15AC4"/>
    <w:rsid w:val="00C15B7D"/>
    <w:rsid w:val="00C15D8B"/>
    <w:rsid w:val="00C15DA7"/>
    <w:rsid w:val="00C16525"/>
    <w:rsid w:val="00C16803"/>
    <w:rsid w:val="00C16EC7"/>
    <w:rsid w:val="00C17277"/>
    <w:rsid w:val="00C172A4"/>
    <w:rsid w:val="00C177CD"/>
    <w:rsid w:val="00C17833"/>
    <w:rsid w:val="00C20113"/>
    <w:rsid w:val="00C203BA"/>
    <w:rsid w:val="00C2072D"/>
    <w:rsid w:val="00C20949"/>
    <w:rsid w:val="00C21134"/>
    <w:rsid w:val="00C21C08"/>
    <w:rsid w:val="00C21D90"/>
    <w:rsid w:val="00C2244E"/>
    <w:rsid w:val="00C2272C"/>
    <w:rsid w:val="00C22B63"/>
    <w:rsid w:val="00C2310D"/>
    <w:rsid w:val="00C231B4"/>
    <w:rsid w:val="00C233A8"/>
    <w:rsid w:val="00C23C66"/>
    <w:rsid w:val="00C23CBA"/>
    <w:rsid w:val="00C24125"/>
    <w:rsid w:val="00C2412D"/>
    <w:rsid w:val="00C242F1"/>
    <w:rsid w:val="00C24472"/>
    <w:rsid w:val="00C2481F"/>
    <w:rsid w:val="00C24B9E"/>
    <w:rsid w:val="00C24BED"/>
    <w:rsid w:val="00C24EC6"/>
    <w:rsid w:val="00C24F80"/>
    <w:rsid w:val="00C25899"/>
    <w:rsid w:val="00C25CC6"/>
    <w:rsid w:val="00C26F35"/>
    <w:rsid w:val="00C26F98"/>
    <w:rsid w:val="00C271B8"/>
    <w:rsid w:val="00C27B43"/>
    <w:rsid w:val="00C27BC4"/>
    <w:rsid w:val="00C27EA1"/>
    <w:rsid w:val="00C30929"/>
    <w:rsid w:val="00C311C5"/>
    <w:rsid w:val="00C315AB"/>
    <w:rsid w:val="00C318A5"/>
    <w:rsid w:val="00C3195F"/>
    <w:rsid w:val="00C31C10"/>
    <w:rsid w:val="00C32300"/>
    <w:rsid w:val="00C32773"/>
    <w:rsid w:val="00C3286B"/>
    <w:rsid w:val="00C3287B"/>
    <w:rsid w:val="00C32D20"/>
    <w:rsid w:val="00C334DB"/>
    <w:rsid w:val="00C3367F"/>
    <w:rsid w:val="00C33860"/>
    <w:rsid w:val="00C339CD"/>
    <w:rsid w:val="00C33A9C"/>
    <w:rsid w:val="00C33D20"/>
    <w:rsid w:val="00C33D50"/>
    <w:rsid w:val="00C34157"/>
    <w:rsid w:val="00C34339"/>
    <w:rsid w:val="00C34522"/>
    <w:rsid w:val="00C3461F"/>
    <w:rsid w:val="00C34AB4"/>
    <w:rsid w:val="00C34BA8"/>
    <w:rsid w:val="00C35141"/>
    <w:rsid w:val="00C354C2"/>
    <w:rsid w:val="00C354D9"/>
    <w:rsid w:val="00C358E9"/>
    <w:rsid w:val="00C358FA"/>
    <w:rsid w:val="00C358FB"/>
    <w:rsid w:val="00C35EB8"/>
    <w:rsid w:val="00C36252"/>
    <w:rsid w:val="00C36451"/>
    <w:rsid w:val="00C372DB"/>
    <w:rsid w:val="00C37423"/>
    <w:rsid w:val="00C40586"/>
    <w:rsid w:val="00C40587"/>
    <w:rsid w:val="00C40AF7"/>
    <w:rsid w:val="00C41032"/>
    <w:rsid w:val="00C4118D"/>
    <w:rsid w:val="00C4215A"/>
    <w:rsid w:val="00C421EA"/>
    <w:rsid w:val="00C42739"/>
    <w:rsid w:val="00C42931"/>
    <w:rsid w:val="00C42B2C"/>
    <w:rsid w:val="00C42FB6"/>
    <w:rsid w:val="00C43122"/>
    <w:rsid w:val="00C436CF"/>
    <w:rsid w:val="00C4379A"/>
    <w:rsid w:val="00C4388B"/>
    <w:rsid w:val="00C43CAB"/>
    <w:rsid w:val="00C43E5A"/>
    <w:rsid w:val="00C44563"/>
    <w:rsid w:val="00C446CC"/>
    <w:rsid w:val="00C448D9"/>
    <w:rsid w:val="00C4498F"/>
    <w:rsid w:val="00C44C3C"/>
    <w:rsid w:val="00C454FF"/>
    <w:rsid w:val="00C4550A"/>
    <w:rsid w:val="00C45ECC"/>
    <w:rsid w:val="00C46010"/>
    <w:rsid w:val="00C460B9"/>
    <w:rsid w:val="00C460C5"/>
    <w:rsid w:val="00C46677"/>
    <w:rsid w:val="00C468B9"/>
    <w:rsid w:val="00C46D73"/>
    <w:rsid w:val="00C474CD"/>
    <w:rsid w:val="00C479E1"/>
    <w:rsid w:val="00C47D73"/>
    <w:rsid w:val="00C47E13"/>
    <w:rsid w:val="00C50128"/>
    <w:rsid w:val="00C503CE"/>
    <w:rsid w:val="00C505DE"/>
    <w:rsid w:val="00C50F4F"/>
    <w:rsid w:val="00C51350"/>
    <w:rsid w:val="00C51483"/>
    <w:rsid w:val="00C51518"/>
    <w:rsid w:val="00C51AA3"/>
    <w:rsid w:val="00C51D2C"/>
    <w:rsid w:val="00C52232"/>
    <w:rsid w:val="00C52399"/>
    <w:rsid w:val="00C52ACB"/>
    <w:rsid w:val="00C52B86"/>
    <w:rsid w:val="00C53197"/>
    <w:rsid w:val="00C5398E"/>
    <w:rsid w:val="00C53A40"/>
    <w:rsid w:val="00C5465F"/>
    <w:rsid w:val="00C554DB"/>
    <w:rsid w:val="00C55BA7"/>
    <w:rsid w:val="00C5614A"/>
    <w:rsid w:val="00C566CF"/>
    <w:rsid w:val="00C56998"/>
    <w:rsid w:val="00C56B1A"/>
    <w:rsid w:val="00C56C02"/>
    <w:rsid w:val="00C56C25"/>
    <w:rsid w:val="00C56C87"/>
    <w:rsid w:val="00C5756D"/>
    <w:rsid w:val="00C576EF"/>
    <w:rsid w:val="00C577C5"/>
    <w:rsid w:val="00C57CF5"/>
    <w:rsid w:val="00C57DB2"/>
    <w:rsid w:val="00C57E9E"/>
    <w:rsid w:val="00C603D4"/>
    <w:rsid w:val="00C606E1"/>
    <w:rsid w:val="00C61E50"/>
    <w:rsid w:val="00C62133"/>
    <w:rsid w:val="00C6290A"/>
    <w:rsid w:val="00C62AA5"/>
    <w:rsid w:val="00C62F4A"/>
    <w:rsid w:val="00C63841"/>
    <w:rsid w:val="00C639A2"/>
    <w:rsid w:val="00C639FD"/>
    <w:rsid w:val="00C64488"/>
    <w:rsid w:val="00C6451B"/>
    <w:rsid w:val="00C65657"/>
    <w:rsid w:val="00C659AA"/>
    <w:rsid w:val="00C65A11"/>
    <w:rsid w:val="00C65AA0"/>
    <w:rsid w:val="00C66080"/>
    <w:rsid w:val="00C66348"/>
    <w:rsid w:val="00C674C2"/>
    <w:rsid w:val="00C6798E"/>
    <w:rsid w:val="00C67B84"/>
    <w:rsid w:val="00C67F0A"/>
    <w:rsid w:val="00C7026A"/>
    <w:rsid w:val="00C7059E"/>
    <w:rsid w:val="00C70746"/>
    <w:rsid w:val="00C707EC"/>
    <w:rsid w:val="00C709A6"/>
    <w:rsid w:val="00C70F70"/>
    <w:rsid w:val="00C71125"/>
    <w:rsid w:val="00C714FB"/>
    <w:rsid w:val="00C71538"/>
    <w:rsid w:val="00C7222F"/>
    <w:rsid w:val="00C72B9D"/>
    <w:rsid w:val="00C7320E"/>
    <w:rsid w:val="00C73283"/>
    <w:rsid w:val="00C73344"/>
    <w:rsid w:val="00C73561"/>
    <w:rsid w:val="00C739FD"/>
    <w:rsid w:val="00C73A2D"/>
    <w:rsid w:val="00C73BC7"/>
    <w:rsid w:val="00C73E39"/>
    <w:rsid w:val="00C74144"/>
    <w:rsid w:val="00C741DF"/>
    <w:rsid w:val="00C7422D"/>
    <w:rsid w:val="00C748AF"/>
    <w:rsid w:val="00C75A3F"/>
    <w:rsid w:val="00C75AB3"/>
    <w:rsid w:val="00C7625D"/>
    <w:rsid w:val="00C76563"/>
    <w:rsid w:val="00C765E0"/>
    <w:rsid w:val="00C771D1"/>
    <w:rsid w:val="00C77540"/>
    <w:rsid w:val="00C775F3"/>
    <w:rsid w:val="00C777F7"/>
    <w:rsid w:val="00C77823"/>
    <w:rsid w:val="00C7782E"/>
    <w:rsid w:val="00C7799F"/>
    <w:rsid w:val="00C77FDF"/>
    <w:rsid w:val="00C80016"/>
    <w:rsid w:val="00C80116"/>
    <w:rsid w:val="00C801E2"/>
    <w:rsid w:val="00C80668"/>
    <w:rsid w:val="00C808F7"/>
    <w:rsid w:val="00C8192B"/>
    <w:rsid w:val="00C819EA"/>
    <w:rsid w:val="00C81CB1"/>
    <w:rsid w:val="00C8238B"/>
    <w:rsid w:val="00C8241E"/>
    <w:rsid w:val="00C8246E"/>
    <w:rsid w:val="00C82CB0"/>
    <w:rsid w:val="00C82DBD"/>
    <w:rsid w:val="00C83F1C"/>
    <w:rsid w:val="00C84340"/>
    <w:rsid w:val="00C84432"/>
    <w:rsid w:val="00C847B5"/>
    <w:rsid w:val="00C84EAD"/>
    <w:rsid w:val="00C853D6"/>
    <w:rsid w:val="00C855C4"/>
    <w:rsid w:val="00C8565D"/>
    <w:rsid w:val="00C858CD"/>
    <w:rsid w:val="00C8596C"/>
    <w:rsid w:val="00C85FC7"/>
    <w:rsid w:val="00C8641F"/>
    <w:rsid w:val="00C865A4"/>
    <w:rsid w:val="00C86EB2"/>
    <w:rsid w:val="00C871EE"/>
    <w:rsid w:val="00C8774D"/>
    <w:rsid w:val="00C8798C"/>
    <w:rsid w:val="00C87B6E"/>
    <w:rsid w:val="00C900CF"/>
    <w:rsid w:val="00C90B77"/>
    <w:rsid w:val="00C91541"/>
    <w:rsid w:val="00C9175F"/>
    <w:rsid w:val="00C91E90"/>
    <w:rsid w:val="00C92CCA"/>
    <w:rsid w:val="00C92D26"/>
    <w:rsid w:val="00C93776"/>
    <w:rsid w:val="00C93F4C"/>
    <w:rsid w:val="00C94692"/>
    <w:rsid w:val="00C94A57"/>
    <w:rsid w:val="00C95037"/>
    <w:rsid w:val="00C950FF"/>
    <w:rsid w:val="00C95212"/>
    <w:rsid w:val="00C95301"/>
    <w:rsid w:val="00C953D0"/>
    <w:rsid w:val="00C95412"/>
    <w:rsid w:val="00C95426"/>
    <w:rsid w:val="00C95C52"/>
    <w:rsid w:val="00C95D20"/>
    <w:rsid w:val="00C967DE"/>
    <w:rsid w:val="00C96C38"/>
    <w:rsid w:val="00C975E2"/>
    <w:rsid w:val="00C97936"/>
    <w:rsid w:val="00CA02C0"/>
    <w:rsid w:val="00CA053D"/>
    <w:rsid w:val="00CA085A"/>
    <w:rsid w:val="00CA1B74"/>
    <w:rsid w:val="00CA2055"/>
    <w:rsid w:val="00CA2058"/>
    <w:rsid w:val="00CA2450"/>
    <w:rsid w:val="00CA2719"/>
    <w:rsid w:val="00CA2AA5"/>
    <w:rsid w:val="00CA2BB5"/>
    <w:rsid w:val="00CA2E52"/>
    <w:rsid w:val="00CA2F9E"/>
    <w:rsid w:val="00CA32F2"/>
    <w:rsid w:val="00CA367E"/>
    <w:rsid w:val="00CA3815"/>
    <w:rsid w:val="00CA39B1"/>
    <w:rsid w:val="00CA3E21"/>
    <w:rsid w:val="00CA454B"/>
    <w:rsid w:val="00CA455E"/>
    <w:rsid w:val="00CA4AB8"/>
    <w:rsid w:val="00CA4AF4"/>
    <w:rsid w:val="00CA4C87"/>
    <w:rsid w:val="00CA4F61"/>
    <w:rsid w:val="00CA5243"/>
    <w:rsid w:val="00CA5481"/>
    <w:rsid w:val="00CA5924"/>
    <w:rsid w:val="00CA6217"/>
    <w:rsid w:val="00CA6A21"/>
    <w:rsid w:val="00CA6AD0"/>
    <w:rsid w:val="00CA728A"/>
    <w:rsid w:val="00CA7AE6"/>
    <w:rsid w:val="00CB006F"/>
    <w:rsid w:val="00CB043F"/>
    <w:rsid w:val="00CB058F"/>
    <w:rsid w:val="00CB0AFB"/>
    <w:rsid w:val="00CB155A"/>
    <w:rsid w:val="00CB1A51"/>
    <w:rsid w:val="00CB1D38"/>
    <w:rsid w:val="00CB1DD7"/>
    <w:rsid w:val="00CB2476"/>
    <w:rsid w:val="00CB3054"/>
    <w:rsid w:val="00CB3440"/>
    <w:rsid w:val="00CB39F1"/>
    <w:rsid w:val="00CB3C23"/>
    <w:rsid w:val="00CB3C3E"/>
    <w:rsid w:val="00CB3F78"/>
    <w:rsid w:val="00CB40B4"/>
    <w:rsid w:val="00CB412C"/>
    <w:rsid w:val="00CB4221"/>
    <w:rsid w:val="00CB4758"/>
    <w:rsid w:val="00CB4ACE"/>
    <w:rsid w:val="00CB50E0"/>
    <w:rsid w:val="00CB5127"/>
    <w:rsid w:val="00CB51F6"/>
    <w:rsid w:val="00CB52F1"/>
    <w:rsid w:val="00CB558E"/>
    <w:rsid w:val="00CB590B"/>
    <w:rsid w:val="00CB59DF"/>
    <w:rsid w:val="00CB5DD3"/>
    <w:rsid w:val="00CB614F"/>
    <w:rsid w:val="00CB6204"/>
    <w:rsid w:val="00CB640A"/>
    <w:rsid w:val="00CB6557"/>
    <w:rsid w:val="00CB6722"/>
    <w:rsid w:val="00CB6A95"/>
    <w:rsid w:val="00CB6CA0"/>
    <w:rsid w:val="00CB6D9D"/>
    <w:rsid w:val="00CB7004"/>
    <w:rsid w:val="00CB7870"/>
    <w:rsid w:val="00CB7A66"/>
    <w:rsid w:val="00CC01E5"/>
    <w:rsid w:val="00CC0316"/>
    <w:rsid w:val="00CC0A79"/>
    <w:rsid w:val="00CC0F3D"/>
    <w:rsid w:val="00CC107D"/>
    <w:rsid w:val="00CC1254"/>
    <w:rsid w:val="00CC1393"/>
    <w:rsid w:val="00CC1487"/>
    <w:rsid w:val="00CC14F0"/>
    <w:rsid w:val="00CC1831"/>
    <w:rsid w:val="00CC1B3A"/>
    <w:rsid w:val="00CC1B73"/>
    <w:rsid w:val="00CC1DA8"/>
    <w:rsid w:val="00CC1DF2"/>
    <w:rsid w:val="00CC1E49"/>
    <w:rsid w:val="00CC1FAE"/>
    <w:rsid w:val="00CC2015"/>
    <w:rsid w:val="00CC2427"/>
    <w:rsid w:val="00CC24CB"/>
    <w:rsid w:val="00CC38B2"/>
    <w:rsid w:val="00CC3F7E"/>
    <w:rsid w:val="00CC4357"/>
    <w:rsid w:val="00CC498F"/>
    <w:rsid w:val="00CC4B93"/>
    <w:rsid w:val="00CC4E0F"/>
    <w:rsid w:val="00CC627C"/>
    <w:rsid w:val="00CC6797"/>
    <w:rsid w:val="00CC67E6"/>
    <w:rsid w:val="00CC7104"/>
    <w:rsid w:val="00CC73C9"/>
    <w:rsid w:val="00CC73E1"/>
    <w:rsid w:val="00CC7B19"/>
    <w:rsid w:val="00CC7D64"/>
    <w:rsid w:val="00CC7DE7"/>
    <w:rsid w:val="00CC7EC3"/>
    <w:rsid w:val="00CD0229"/>
    <w:rsid w:val="00CD049D"/>
    <w:rsid w:val="00CD0699"/>
    <w:rsid w:val="00CD0CD3"/>
    <w:rsid w:val="00CD113D"/>
    <w:rsid w:val="00CD1B3A"/>
    <w:rsid w:val="00CD1E7D"/>
    <w:rsid w:val="00CD1F4D"/>
    <w:rsid w:val="00CD2271"/>
    <w:rsid w:val="00CD2322"/>
    <w:rsid w:val="00CD2C1E"/>
    <w:rsid w:val="00CD3188"/>
    <w:rsid w:val="00CD3725"/>
    <w:rsid w:val="00CD3EE2"/>
    <w:rsid w:val="00CD472A"/>
    <w:rsid w:val="00CD484B"/>
    <w:rsid w:val="00CD50D1"/>
    <w:rsid w:val="00CD56A9"/>
    <w:rsid w:val="00CD5880"/>
    <w:rsid w:val="00CD5A62"/>
    <w:rsid w:val="00CD68D7"/>
    <w:rsid w:val="00CD6B25"/>
    <w:rsid w:val="00CD6E78"/>
    <w:rsid w:val="00CD6FA4"/>
    <w:rsid w:val="00CD7448"/>
    <w:rsid w:val="00CD75D4"/>
    <w:rsid w:val="00CD7DC6"/>
    <w:rsid w:val="00CE01ED"/>
    <w:rsid w:val="00CE051D"/>
    <w:rsid w:val="00CE06E8"/>
    <w:rsid w:val="00CE084C"/>
    <w:rsid w:val="00CE0FC3"/>
    <w:rsid w:val="00CE1359"/>
    <w:rsid w:val="00CE13F9"/>
    <w:rsid w:val="00CE14AE"/>
    <w:rsid w:val="00CE1848"/>
    <w:rsid w:val="00CE1897"/>
    <w:rsid w:val="00CE2077"/>
    <w:rsid w:val="00CE2A82"/>
    <w:rsid w:val="00CE2ABF"/>
    <w:rsid w:val="00CE2B24"/>
    <w:rsid w:val="00CE2DCC"/>
    <w:rsid w:val="00CE339B"/>
    <w:rsid w:val="00CE360F"/>
    <w:rsid w:val="00CE4302"/>
    <w:rsid w:val="00CE4441"/>
    <w:rsid w:val="00CE4464"/>
    <w:rsid w:val="00CE45AD"/>
    <w:rsid w:val="00CE4759"/>
    <w:rsid w:val="00CE490E"/>
    <w:rsid w:val="00CE4C9D"/>
    <w:rsid w:val="00CE4CFB"/>
    <w:rsid w:val="00CE4DE7"/>
    <w:rsid w:val="00CE5230"/>
    <w:rsid w:val="00CE60CB"/>
    <w:rsid w:val="00CE62BD"/>
    <w:rsid w:val="00CE687A"/>
    <w:rsid w:val="00CE6E27"/>
    <w:rsid w:val="00CE6F4E"/>
    <w:rsid w:val="00CE7135"/>
    <w:rsid w:val="00CE734E"/>
    <w:rsid w:val="00CE7651"/>
    <w:rsid w:val="00CF0006"/>
    <w:rsid w:val="00CF03A7"/>
    <w:rsid w:val="00CF046D"/>
    <w:rsid w:val="00CF07F2"/>
    <w:rsid w:val="00CF08E1"/>
    <w:rsid w:val="00CF0938"/>
    <w:rsid w:val="00CF0C7F"/>
    <w:rsid w:val="00CF0D1F"/>
    <w:rsid w:val="00CF0D51"/>
    <w:rsid w:val="00CF143F"/>
    <w:rsid w:val="00CF1555"/>
    <w:rsid w:val="00CF23D6"/>
    <w:rsid w:val="00CF2A1C"/>
    <w:rsid w:val="00CF2DDB"/>
    <w:rsid w:val="00CF3379"/>
    <w:rsid w:val="00CF345B"/>
    <w:rsid w:val="00CF3844"/>
    <w:rsid w:val="00CF3AA4"/>
    <w:rsid w:val="00CF3BF1"/>
    <w:rsid w:val="00CF3C6E"/>
    <w:rsid w:val="00CF4598"/>
    <w:rsid w:val="00CF4663"/>
    <w:rsid w:val="00CF4702"/>
    <w:rsid w:val="00CF5471"/>
    <w:rsid w:val="00CF5666"/>
    <w:rsid w:val="00CF586B"/>
    <w:rsid w:val="00CF5A0E"/>
    <w:rsid w:val="00CF5A75"/>
    <w:rsid w:val="00CF6A37"/>
    <w:rsid w:val="00CF6A78"/>
    <w:rsid w:val="00D00735"/>
    <w:rsid w:val="00D00D3C"/>
    <w:rsid w:val="00D00D4B"/>
    <w:rsid w:val="00D01366"/>
    <w:rsid w:val="00D0139D"/>
    <w:rsid w:val="00D01C3E"/>
    <w:rsid w:val="00D01DA1"/>
    <w:rsid w:val="00D0208D"/>
    <w:rsid w:val="00D023FA"/>
    <w:rsid w:val="00D024E2"/>
    <w:rsid w:val="00D02626"/>
    <w:rsid w:val="00D031A7"/>
    <w:rsid w:val="00D036EB"/>
    <w:rsid w:val="00D03A7F"/>
    <w:rsid w:val="00D03AAE"/>
    <w:rsid w:val="00D03E8C"/>
    <w:rsid w:val="00D03F57"/>
    <w:rsid w:val="00D04020"/>
    <w:rsid w:val="00D04309"/>
    <w:rsid w:val="00D0525B"/>
    <w:rsid w:val="00D05954"/>
    <w:rsid w:val="00D05B9D"/>
    <w:rsid w:val="00D06321"/>
    <w:rsid w:val="00D06369"/>
    <w:rsid w:val="00D063A0"/>
    <w:rsid w:val="00D06912"/>
    <w:rsid w:val="00D06CCA"/>
    <w:rsid w:val="00D06DA5"/>
    <w:rsid w:val="00D071EF"/>
    <w:rsid w:val="00D07759"/>
    <w:rsid w:val="00D07C2E"/>
    <w:rsid w:val="00D10373"/>
    <w:rsid w:val="00D10901"/>
    <w:rsid w:val="00D10B25"/>
    <w:rsid w:val="00D110B9"/>
    <w:rsid w:val="00D114B6"/>
    <w:rsid w:val="00D119D7"/>
    <w:rsid w:val="00D1253D"/>
    <w:rsid w:val="00D1255F"/>
    <w:rsid w:val="00D12876"/>
    <w:rsid w:val="00D12EE8"/>
    <w:rsid w:val="00D13062"/>
    <w:rsid w:val="00D13577"/>
    <w:rsid w:val="00D13ABF"/>
    <w:rsid w:val="00D14114"/>
    <w:rsid w:val="00D141F7"/>
    <w:rsid w:val="00D14292"/>
    <w:rsid w:val="00D143FC"/>
    <w:rsid w:val="00D14E5C"/>
    <w:rsid w:val="00D14FE9"/>
    <w:rsid w:val="00D15333"/>
    <w:rsid w:val="00D15616"/>
    <w:rsid w:val="00D15F3A"/>
    <w:rsid w:val="00D15FFE"/>
    <w:rsid w:val="00D2050C"/>
    <w:rsid w:val="00D209A4"/>
    <w:rsid w:val="00D20EE1"/>
    <w:rsid w:val="00D20F03"/>
    <w:rsid w:val="00D210A6"/>
    <w:rsid w:val="00D21307"/>
    <w:rsid w:val="00D21494"/>
    <w:rsid w:val="00D2161E"/>
    <w:rsid w:val="00D21CB3"/>
    <w:rsid w:val="00D226E6"/>
    <w:rsid w:val="00D22D5C"/>
    <w:rsid w:val="00D22E19"/>
    <w:rsid w:val="00D2327D"/>
    <w:rsid w:val="00D23B18"/>
    <w:rsid w:val="00D23DAF"/>
    <w:rsid w:val="00D246E9"/>
    <w:rsid w:val="00D24E7B"/>
    <w:rsid w:val="00D24FE4"/>
    <w:rsid w:val="00D25150"/>
    <w:rsid w:val="00D25302"/>
    <w:rsid w:val="00D25880"/>
    <w:rsid w:val="00D25C01"/>
    <w:rsid w:val="00D25CD6"/>
    <w:rsid w:val="00D25CF5"/>
    <w:rsid w:val="00D25E60"/>
    <w:rsid w:val="00D266A2"/>
    <w:rsid w:val="00D266FF"/>
    <w:rsid w:val="00D26862"/>
    <w:rsid w:val="00D27289"/>
    <w:rsid w:val="00D272A9"/>
    <w:rsid w:val="00D27324"/>
    <w:rsid w:val="00D27AE3"/>
    <w:rsid w:val="00D27EF6"/>
    <w:rsid w:val="00D30499"/>
    <w:rsid w:val="00D306C8"/>
    <w:rsid w:val="00D30973"/>
    <w:rsid w:val="00D30988"/>
    <w:rsid w:val="00D30A26"/>
    <w:rsid w:val="00D3154E"/>
    <w:rsid w:val="00D31632"/>
    <w:rsid w:val="00D31820"/>
    <w:rsid w:val="00D31D6C"/>
    <w:rsid w:val="00D321FB"/>
    <w:rsid w:val="00D32231"/>
    <w:rsid w:val="00D322BE"/>
    <w:rsid w:val="00D32904"/>
    <w:rsid w:val="00D32987"/>
    <w:rsid w:val="00D32A03"/>
    <w:rsid w:val="00D3395C"/>
    <w:rsid w:val="00D33BA6"/>
    <w:rsid w:val="00D33CA5"/>
    <w:rsid w:val="00D33F4C"/>
    <w:rsid w:val="00D33FED"/>
    <w:rsid w:val="00D348BC"/>
    <w:rsid w:val="00D3513C"/>
    <w:rsid w:val="00D35217"/>
    <w:rsid w:val="00D3522B"/>
    <w:rsid w:val="00D3527A"/>
    <w:rsid w:val="00D354E6"/>
    <w:rsid w:val="00D358D9"/>
    <w:rsid w:val="00D35AF6"/>
    <w:rsid w:val="00D35BA8"/>
    <w:rsid w:val="00D35FE3"/>
    <w:rsid w:val="00D36243"/>
    <w:rsid w:val="00D363A3"/>
    <w:rsid w:val="00D369C8"/>
    <w:rsid w:val="00D369E3"/>
    <w:rsid w:val="00D36A82"/>
    <w:rsid w:val="00D3726F"/>
    <w:rsid w:val="00D37639"/>
    <w:rsid w:val="00D37698"/>
    <w:rsid w:val="00D37822"/>
    <w:rsid w:val="00D37829"/>
    <w:rsid w:val="00D37AA7"/>
    <w:rsid w:val="00D37F5F"/>
    <w:rsid w:val="00D40124"/>
    <w:rsid w:val="00D405AC"/>
    <w:rsid w:val="00D40875"/>
    <w:rsid w:val="00D40A06"/>
    <w:rsid w:val="00D40B85"/>
    <w:rsid w:val="00D40C4D"/>
    <w:rsid w:val="00D410CF"/>
    <w:rsid w:val="00D416B9"/>
    <w:rsid w:val="00D41DB6"/>
    <w:rsid w:val="00D42393"/>
    <w:rsid w:val="00D42ABC"/>
    <w:rsid w:val="00D43110"/>
    <w:rsid w:val="00D43619"/>
    <w:rsid w:val="00D43674"/>
    <w:rsid w:val="00D43F03"/>
    <w:rsid w:val="00D44512"/>
    <w:rsid w:val="00D4458D"/>
    <w:rsid w:val="00D44C4F"/>
    <w:rsid w:val="00D44E3F"/>
    <w:rsid w:val="00D44E7B"/>
    <w:rsid w:val="00D45A61"/>
    <w:rsid w:val="00D45E60"/>
    <w:rsid w:val="00D4660A"/>
    <w:rsid w:val="00D470E1"/>
    <w:rsid w:val="00D4732E"/>
    <w:rsid w:val="00D477A8"/>
    <w:rsid w:val="00D478A0"/>
    <w:rsid w:val="00D479F1"/>
    <w:rsid w:val="00D47F84"/>
    <w:rsid w:val="00D50266"/>
    <w:rsid w:val="00D502DE"/>
    <w:rsid w:val="00D50530"/>
    <w:rsid w:val="00D505DD"/>
    <w:rsid w:val="00D50739"/>
    <w:rsid w:val="00D50967"/>
    <w:rsid w:val="00D50A7C"/>
    <w:rsid w:val="00D50DDC"/>
    <w:rsid w:val="00D50FEE"/>
    <w:rsid w:val="00D519FF"/>
    <w:rsid w:val="00D51AA8"/>
    <w:rsid w:val="00D51B4C"/>
    <w:rsid w:val="00D51D5E"/>
    <w:rsid w:val="00D52075"/>
    <w:rsid w:val="00D52222"/>
    <w:rsid w:val="00D525F4"/>
    <w:rsid w:val="00D52F59"/>
    <w:rsid w:val="00D5303E"/>
    <w:rsid w:val="00D5358B"/>
    <w:rsid w:val="00D537DC"/>
    <w:rsid w:val="00D53FAB"/>
    <w:rsid w:val="00D54088"/>
    <w:rsid w:val="00D54705"/>
    <w:rsid w:val="00D54904"/>
    <w:rsid w:val="00D550A0"/>
    <w:rsid w:val="00D55AF6"/>
    <w:rsid w:val="00D55CF1"/>
    <w:rsid w:val="00D55ECD"/>
    <w:rsid w:val="00D56BB6"/>
    <w:rsid w:val="00D56D3A"/>
    <w:rsid w:val="00D56EC5"/>
    <w:rsid w:val="00D56FE9"/>
    <w:rsid w:val="00D5731B"/>
    <w:rsid w:val="00D578FE"/>
    <w:rsid w:val="00D57C42"/>
    <w:rsid w:val="00D57C6B"/>
    <w:rsid w:val="00D57E46"/>
    <w:rsid w:val="00D57F56"/>
    <w:rsid w:val="00D57FA0"/>
    <w:rsid w:val="00D6003C"/>
    <w:rsid w:val="00D6068D"/>
    <w:rsid w:val="00D61C60"/>
    <w:rsid w:val="00D61FB0"/>
    <w:rsid w:val="00D62198"/>
    <w:rsid w:val="00D62588"/>
    <w:rsid w:val="00D626D8"/>
    <w:rsid w:val="00D62BF2"/>
    <w:rsid w:val="00D63388"/>
    <w:rsid w:val="00D63443"/>
    <w:rsid w:val="00D6396E"/>
    <w:rsid w:val="00D63A7F"/>
    <w:rsid w:val="00D63E5E"/>
    <w:rsid w:val="00D641AB"/>
    <w:rsid w:val="00D647B7"/>
    <w:rsid w:val="00D647EA"/>
    <w:rsid w:val="00D64B56"/>
    <w:rsid w:val="00D65083"/>
    <w:rsid w:val="00D653CD"/>
    <w:rsid w:val="00D65C9B"/>
    <w:rsid w:val="00D65CFB"/>
    <w:rsid w:val="00D66431"/>
    <w:rsid w:val="00D66ECD"/>
    <w:rsid w:val="00D670C9"/>
    <w:rsid w:val="00D678B2"/>
    <w:rsid w:val="00D70598"/>
    <w:rsid w:val="00D715F3"/>
    <w:rsid w:val="00D71AB0"/>
    <w:rsid w:val="00D71ABB"/>
    <w:rsid w:val="00D71EFA"/>
    <w:rsid w:val="00D71FBA"/>
    <w:rsid w:val="00D7216A"/>
    <w:rsid w:val="00D721F3"/>
    <w:rsid w:val="00D721F7"/>
    <w:rsid w:val="00D7284F"/>
    <w:rsid w:val="00D728B9"/>
    <w:rsid w:val="00D72987"/>
    <w:rsid w:val="00D729B3"/>
    <w:rsid w:val="00D72CEF"/>
    <w:rsid w:val="00D72EB0"/>
    <w:rsid w:val="00D73455"/>
    <w:rsid w:val="00D7389A"/>
    <w:rsid w:val="00D740D4"/>
    <w:rsid w:val="00D7412C"/>
    <w:rsid w:val="00D743AE"/>
    <w:rsid w:val="00D744CD"/>
    <w:rsid w:val="00D74945"/>
    <w:rsid w:val="00D74E83"/>
    <w:rsid w:val="00D75079"/>
    <w:rsid w:val="00D754F9"/>
    <w:rsid w:val="00D75947"/>
    <w:rsid w:val="00D75A42"/>
    <w:rsid w:val="00D75D12"/>
    <w:rsid w:val="00D762CD"/>
    <w:rsid w:val="00D7647E"/>
    <w:rsid w:val="00D76606"/>
    <w:rsid w:val="00D7672D"/>
    <w:rsid w:val="00D76819"/>
    <w:rsid w:val="00D7683F"/>
    <w:rsid w:val="00D76A8F"/>
    <w:rsid w:val="00D770E1"/>
    <w:rsid w:val="00D777B2"/>
    <w:rsid w:val="00D8038A"/>
    <w:rsid w:val="00D806C1"/>
    <w:rsid w:val="00D80934"/>
    <w:rsid w:val="00D80AFB"/>
    <w:rsid w:val="00D80B3A"/>
    <w:rsid w:val="00D8190D"/>
    <w:rsid w:val="00D81AAA"/>
    <w:rsid w:val="00D81BC9"/>
    <w:rsid w:val="00D81C40"/>
    <w:rsid w:val="00D823A1"/>
    <w:rsid w:val="00D8246F"/>
    <w:rsid w:val="00D825EB"/>
    <w:rsid w:val="00D826D3"/>
    <w:rsid w:val="00D82760"/>
    <w:rsid w:val="00D83025"/>
    <w:rsid w:val="00D8304A"/>
    <w:rsid w:val="00D8304F"/>
    <w:rsid w:val="00D83063"/>
    <w:rsid w:val="00D837A0"/>
    <w:rsid w:val="00D83C8E"/>
    <w:rsid w:val="00D8401C"/>
    <w:rsid w:val="00D84281"/>
    <w:rsid w:val="00D84687"/>
    <w:rsid w:val="00D84CC6"/>
    <w:rsid w:val="00D84E1D"/>
    <w:rsid w:val="00D85764"/>
    <w:rsid w:val="00D85873"/>
    <w:rsid w:val="00D859B6"/>
    <w:rsid w:val="00D85D69"/>
    <w:rsid w:val="00D86C4D"/>
    <w:rsid w:val="00D86CDA"/>
    <w:rsid w:val="00D86D5E"/>
    <w:rsid w:val="00D870AE"/>
    <w:rsid w:val="00D87116"/>
    <w:rsid w:val="00D87149"/>
    <w:rsid w:val="00D872CE"/>
    <w:rsid w:val="00D8750D"/>
    <w:rsid w:val="00D87A00"/>
    <w:rsid w:val="00D9025E"/>
    <w:rsid w:val="00D90821"/>
    <w:rsid w:val="00D90BB1"/>
    <w:rsid w:val="00D90E3D"/>
    <w:rsid w:val="00D90F81"/>
    <w:rsid w:val="00D912A3"/>
    <w:rsid w:val="00D91470"/>
    <w:rsid w:val="00D920EB"/>
    <w:rsid w:val="00D92549"/>
    <w:rsid w:val="00D92799"/>
    <w:rsid w:val="00D9285D"/>
    <w:rsid w:val="00D92921"/>
    <w:rsid w:val="00D92AE4"/>
    <w:rsid w:val="00D93203"/>
    <w:rsid w:val="00D9353F"/>
    <w:rsid w:val="00D93604"/>
    <w:rsid w:val="00D9383F"/>
    <w:rsid w:val="00D9388D"/>
    <w:rsid w:val="00D93AED"/>
    <w:rsid w:val="00D93C22"/>
    <w:rsid w:val="00D93C72"/>
    <w:rsid w:val="00D94776"/>
    <w:rsid w:val="00D947E9"/>
    <w:rsid w:val="00D95072"/>
    <w:rsid w:val="00D9535E"/>
    <w:rsid w:val="00D956F8"/>
    <w:rsid w:val="00D95808"/>
    <w:rsid w:val="00D9624A"/>
    <w:rsid w:val="00D96514"/>
    <w:rsid w:val="00D9652D"/>
    <w:rsid w:val="00D970CD"/>
    <w:rsid w:val="00D9749B"/>
    <w:rsid w:val="00D9761F"/>
    <w:rsid w:val="00D97735"/>
    <w:rsid w:val="00D97876"/>
    <w:rsid w:val="00D97BAF"/>
    <w:rsid w:val="00D97F9D"/>
    <w:rsid w:val="00DA00D5"/>
    <w:rsid w:val="00DA0590"/>
    <w:rsid w:val="00DA0699"/>
    <w:rsid w:val="00DA1500"/>
    <w:rsid w:val="00DA1544"/>
    <w:rsid w:val="00DA162F"/>
    <w:rsid w:val="00DA1A09"/>
    <w:rsid w:val="00DA2D34"/>
    <w:rsid w:val="00DA2D57"/>
    <w:rsid w:val="00DA2E42"/>
    <w:rsid w:val="00DA362E"/>
    <w:rsid w:val="00DA396E"/>
    <w:rsid w:val="00DA3DB9"/>
    <w:rsid w:val="00DA3E4F"/>
    <w:rsid w:val="00DA41F4"/>
    <w:rsid w:val="00DA4A04"/>
    <w:rsid w:val="00DA4D63"/>
    <w:rsid w:val="00DA51D8"/>
    <w:rsid w:val="00DA5B82"/>
    <w:rsid w:val="00DA62DA"/>
    <w:rsid w:val="00DA63E7"/>
    <w:rsid w:val="00DA645D"/>
    <w:rsid w:val="00DA6A3B"/>
    <w:rsid w:val="00DA6FB0"/>
    <w:rsid w:val="00DA7105"/>
    <w:rsid w:val="00DA78B0"/>
    <w:rsid w:val="00DA7A68"/>
    <w:rsid w:val="00DB0031"/>
    <w:rsid w:val="00DB0846"/>
    <w:rsid w:val="00DB0ED3"/>
    <w:rsid w:val="00DB2400"/>
    <w:rsid w:val="00DB27DA"/>
    <w:rsid w:val="00DB2E65"/>
    <w:rsid w:val="00DB2F51"/>
    <w:rsid w:val="00DB3207"/>
    <w:rsid w:val="00DB323B"/>
    <w:rsid w:val="00DB36A6"/>
    <w:rsid w:val="00DB38C8"/>
    <w:rsid w:val="00DB435C"/>
    <w:rsid w:val="00DB4666"/>
    <w:rsid w:val="00DB494B"/>
    <w:rsid w:val="00DB4D6C"/>
    <w:rsid w:val="00DB4E12"/>
    <w:rsid w:val="00DB501A"/>
    <w:rsid w:val="00DB50F3"/>
    <w:rsid w:val="00DB5497"/>
    <w:rsid w:val="00DB565A"/>
    <w:rsid w:val="00DB5813"/>
    <w:rsid w:val="00DB5ADB"/>
    <w:rsid w:val="00DB6965"/>
    <w:rsid w:val="00DB70FA"/>
    <w:rsid w:val="00DB79A0"/>
    <w:rsid w:val="00DB79D8"/>
    <w:rsid w:val="00DB7AB4"/>
    <w:rsid w:val="00DB7EBF"/>
    <w:rsid w:val="00DC003E"/>
    <w:rsid w:val="00DC00E7"/>
    <w:rsid w:val="00DC0271"/>
    <w:rsid w:val="00DC0436"/>
    <w:rsid w:val="00DC0464"/>
    <w:rsid w:val="00DC07BB"/>
    <w:rsid w:val="00DC095E"/>
    <w:rsid w:val="00DC0D0F"/>
    <w:rsid w:val="00DC1561"/>
    <w:rsid w:val="00DC1A81"/>
    <w:rsid w:val="00DC1AA6"/>
    <w:rsid w:val="00DC210F"/>
    <w:rsid w:val="00DC215F"/>
    <w:rsid w:val="00DC2A28"/>
    <w:rsid w:val="00DC2AF9"/>
    <w:rsid w:val="00DC2BB2"/>
    <w:rsid w:val="00DC2DB0"/>
    <w:rsid w:val="00DC2DF3"/>
    <w:rsid w:val="00DC2DFB"/>
    <w:rsid w:val="00DC3151"/>
    <w:rsid w:val="00DC32DE"/>
    <w:rsid w:val="00DC3591"/>
    <w:rsid w:val="00DC37CC"/>
    <w:rsid w:val="00DC3AB5"/>
    <w:rsid w:val="00DC3DC5"/>
    <w:rsid w:val="00DC4024"/>
    <w:rsid w:val="00DC4236"/>
    <w:rsid w:val="00DC43DB"/>
    <w:rsid w:val="00DC4445"/>
    <w:rsid w:val="00DC462D"/>
    <w:rsid w:val="00DC4878"/>
    <w:rsid w:val="00DC48B7"/>
    <w:rsid w:val="00DC5A44"/>
    <w:rsid w:val="00DC5D3E"/>
    <w:rsid w:val="00DC5EA6"/>
    <w:rsid w:val="00DC623E"/>
    <w:rsid w:val="00DC62F6"/>
    <w:rsid w:val="00DC6988"/>
    <w:rsid w:val="00DC6D02"/>
    <w:rsid w:val="00DC6E02"/>
    <w:rsid w:val="00DC6EC3"/>
    <w:rsid w:val="00DC6EF2"/>
    <w:rsid w:val="00DC7124"/>
    <w:rsid w:val="00DC714E"/>
    <w:rsid w:val="00DC7187"/>
    <w:rsid w:val="00DC7A6F"/>
    <w:rsid w:val="00DD0309"/>
    <w:rsid w:val="00DD03D1"/>
    <w:rsid w:val="00DD0454"/>
    <w:rsid w:val="00DD09F6"/>
    <w:rsid w:val="00DD1555"/>
    <w:rsid w:val="00DD197F"/>
    <w:rsid w:val="00DD25CA"/>
    <w:rsid w:val="00DD271A"/>
    <w:rsid w:val="00DD2A4D"/>
    <w:rsid w:val="00DD2D8E"/>
    <w:rsid w:val="00DD3078"/>
    <w:rsid w:val="00DD31DA"/>
    <w:rsid w:val="00DD3410"/>
    <w:rsid w:val="00DD38CE"/>
    <w:rsid w:val="00DD3CEF"/>
    <w:rsid w:val="00DD41F8"/>
    <w:rsid w:val="00DD475C"/>
    <w:rsid w:val="00DD4DA3"/>
    <w:rsid w:val="00DD521D"/>
    <w:rsid w:val="00DD525F"/>
    <w:rsid w:val="00DD579F"/>
    <w:rsid w:val="00DD594D"/>
    <w:rsid w:val="00DD62B6"/>
    <w:rsid w:val="00DD650D"/>
    <w:rsid w:val="00DD652F"/>
    <w:rsid w:val="00DD66DC"/>
    <w:rsid w:val="00DD670F"/>
    <w:rsid w:val="00DD6AC2"/>
    <w:rsid w:val="00DD746C"/>
    <w:rsid w:val="00DE0894"/>
    <w:rsid w:val="00DE0A9F"/>
    <w:rsid w:val="00DE0BAC"/>
    <w:rsid w:val="00DE1512"/>
    <w:rsid w:val="00DE1823"/>
    <w:rsid w:val="00DE1988"/>
    <w:rsid w:val="00DE1D6D"/>
    <w:rsid w:val="00DE2521"/>
    <w:rsid w:val="00DE2675"/>
    <w:rsid w:val="00DE274D"/>
    <w:rsid w:val="00DE2792"/>
    <w:rsid w:val="00DE2ACA"/>
    <w:rsid w:val="00DE2E05"/>
    <w:rsid w:val="00DE3100"/>
    <w:rsid w:val="00DE322F"/>
    <w:rsid w:val="00DE3245"/>
    <w:rsid w:val="00DE34A7"/>
    <w:rsid w:val="00DE40BF"/>
    <w:rsid w:val="00DE4A99"/>
    <w:rsid w:val="00DE4CAD"/>
    <w:rsid w:val="00DE4F9F"/>
    <w:rsid w:val="00DE5772"/>
    <w:rsid w:val="00DE5C3C"/>
    <w:rsid w:val="00DE5FCE"/>
    <w:rsid w:val="00DE6007"/>
    <w:rsid w:val="00DE654F"/>
    <w:rsid w:val="00DE6616"/>
    <w:rsid w:val="00DE67AF"/>
    <w:rsid w:val="00DE67BB"/>
    <w:rsid w:val="00DE69F6"/>
    <w:rsid w:val="00DE6AC3"/>
    <w:rsid w:val="00DE6BE1"/>
    <w:rsid w:val="00DE7277"/>
    <w:rsid w:val="00DE78F5"/>
    <w:rsid w:val="00DE7A39"/>
    <w:rsid w:val="00DE7CDC"/>
    <w:rsid w:val="00DF008B"/>
    <w:rsid w:val="00DF01E1"/>
    <w:rsid w:val="00DF0202"/>
    <w:rsid w:val="00DF07B8"/>
    <w:rsid w:val="00DF17D5"/>
    <w:rsid w:val="00DF20C9"/>
    <w:rsid w:val="00DF215F"/>
    <w:rsid w:val="00DF2C04"/>
    <w:rsid w:val="00DF364A"/>
    <w:rsid w:val="00DF36B4"/>
    <w:rsid w:val="00DF3A7A"/>
    <w:rsid w:val="00DF4250"/>
    <w:rsid w:val="00DF495C"/>
    <w:rsid w:val="00DF4984"/>
    <w:rsid w:val="00DF4E87"/>
    <w:rsid w:val="00DF4FA3"/>
    <w:rsid w:val="00DF54E8"/>
    <w:rsid w:val="00DF602B"/>
    <w:rsid w:val="00DF6048"/>
    <w:rsid w:val="00DF6520"/>
    <w:rsid w:val="00DF6933"/>
    <w:rsid w:val="00E001D4"/>
    <w:rsid w:val="00E00206"/>
    <w:rsid w:val="00E00250"/>
    <w:rsid w:val="00E00944"/>
    <w:rsid w:val="00E00B9B"/>
    <w:rsid w:val="00E00D11"/>
    <w:rsid w:val="00E01049"/>
    <w:rsid w:val="00E0144C"/>
    <w:rsid w:val="00E01673"/>
    <w:rsid w:val="00E016EB"/>
    <w:rsid w:val="00E01FFC"/>
    <w:rsid w:val="00E020FD"/>
    <w:rsid w:val="00E024B0"/>
    <w:rsid w:val="00E02951"/>
    <w:rsid w:val="00E02987"/>
    <w:rsid w:val="00E02B18"/>
    <w:rsid w:val="00E02D15"/>
    <w:rsid w:val="00E03ABB"/>
    <w:rsid w:val="00E0434D"/>
    <w:rsid w:val="00E04479"/>
    <w:rsid w:val="00E044BD"/>
    <w:rsid w:val="00E04939"/>
    <w:rsid w:val="00E04F3D"/>
    <w:rsid w:val="00E0582C"/>
    <w:rsid w:val="00E0584F"/>
    <w:rsid w:val="00E05910"/>
    <w:rsid w:val="00E05BFC"/>
    <w:rsid w:val="00E05CB4"/>
    <w:rsid w:val="00E064E5"/>
    <w:rsid w:val="00E06D01"/>
    <w:rsid w:val="00E06E86"/>
    <w:rsid w:val="00E07339"/>
    <w:rsid w:val="00E074D5"/>
    <w:rsid w:val="00E07A09"/>
    <w:rsid w:val="00E07F78"/>
    <w:rsid w:val="00E104A3"/>
    <w:rsid w:val="00E10CEB"/>
    <w:rsid w:val="00E1158F"/>
    <w:rsid w:val="00E11A79"/>
    <w:rsid w:val="00E11E12"/>
    <w:rsid w:val="00E11F74"/>
    <w:rsid w:val="00E125D8"/>
    <w:rsid w:val="00E127CA"/>
    <w:rsid w:val="00E12882"/>
    <w:rsid w:val="00E130AD"/>
    <w:rsid w:val="00E13510"/>
    <w:rsid w:val="00E13761"/>
    <w:rsid w:val="00E13927"/>
    <w:rsid w:val="00E14119"/>
    <w:rsid w:val="00E14232"/>
    <w:rsid w:val="00E1492E"/>
    <w:rsid w:val="00E14969"/>
    <w:rsid w:val="00E14A66"/>
    <w:rsid w:val="00E14ED6"/>
    <w:rsid w:val="00E152EE"/>
    <w:rsid w:val="00E15665"/>
    <w:rsid w:val="00E157FD"/>
    <w:rsid w:val="00E15FAB"/>
    <w:rsid w:val="00E163DE"/>
    <w:rsid w:val="00E16615"/>
    <w:rsid w:val="00E16CC5"/>
    <w:rsid w:val="00E175BC"/>
    <w:rsid w:val="00E17C51"/>
    <w:rsid w:val="00E205E0"/>
    <w:rsid w:val="00E2088C"/>
    <w:rsid w:val="00E20A9F"/>
    <w:rsid w:val="00E20E84"/>
    <w:rsid w:val="00E20F1C"/>
    <w:rsid w:val="00E21167"/>
    <w:rsid w:val="00E213C8"/>
    <w:rsid w:val="00E21A96"/>
    <w:rsid w:val="00E21AFC"/>
    <w:rsid w:val="00E21DE0"/>
    <w:rsid w:val="00E21F5F"/>
    <w:rsid w:val="00E22544"/>
    <w:rsid w:val="00E22BCC"/>
    <w:rsid w:val="00E2369F"/>
    <w:rsid w:val="00E244BE"/>
    <w:rsid w:val="00E24573"/>
    <w:rsid w:val="00E246BB"/>
    <w:rsid w:val="00E24C0B"/>
    <w:rsid w:val="00E2553C"/>
    <w:rsid w:val="00E257ED"/>
    <w:rsid w:val="00E25F18"/>
    <w:rsid w:val="00E26593"/>
    <w:rsid w:val="00E26790"/>
    <w:rsid w:val="00E26A61"/>
    <w:rsid w:val="00E26B84"/>
    <w:rsid w:val="00E26C14"/>
    <w:rsid w:val="00E27491"/>
    <w:rsid w:val="00E27666"/>
    <w:rsid w:val="00E27A35"/>
    <w:rsid w:val="00E27AD3"/>
    <w:rsid w:val="00E27B68"/>
    <w:rsid w:val="00E27BFF"/>
    <w:rsid w:val="00E27C0E"/>
    <w:rsid w:val="00E27C55"/>
    <w:rsid w:val="00E30396"/>
    <w:rsid w:val="00E30890"/>
    <w:rsid w:val="00E31204"/>
    <w:rsid w:val="00E31229"/>
    <w:rsid w:val="00E31AEA"/>
    <w:rsid w:val="00E31F1F"/>
    <w:rsid w:val="00E323AE"/>
    <w:rsid w:val="00E32686"/>
    <w:rsid w:val="00E3274E"/>
    <w:rsid w:val="00E32BC6"/>
    <w:rsid w:val="00E32C82"/>
    <w:rsid w:val="00E33437"/>
    <w:rsid w:val="00E33877"/>
    <w:rsid w:val="00E33AC5"/>
    <w:rsid w:val="00E33AD4"/>
    <w:rsid w:val="00E33B25"/>
    <w:rsid w:val="00E33CC8"/>
    <w:rsid w:val="00E3434B"/>
    <w:rsid w:val="00E3439C"/>
    <w:rsid w:val="00E34D70"/>
    <w:rsid w:val="00E34F95"/>
    <w:rsid w:val="00E35C0B"/>
    <w:rsid w:val="00E36547"/>
    <w:rsid w:val="00E369DD"/>
    <w:rsid w:val="00E37447"/>
    <w:rsid w:val="00E3784D"/>
    <w:rsid w:val="00E40151"/>
    <w:rsid w:val="00E4028B"/>
    <w:rsid w:val="00E40483"/>
    <w:rsid w:val="00E40C47"/>
    <w:rsid w:val="00E411CD"/>
    <w:rsid w:val="00E418B8"/>
    <w:rsid w:val="00E41A0C"/>
    <w:rsid w:val="00E41A18"/>
    <w:rsid w:val="00E41A3C"/>
    <w:rsid w:val="00E41C9F"/>
    <w:rsid w:val="00E4208B"/>
    <w:rsid w:val="00E422A8"/>
    <w:rsid w:val="00E4286F"/>
    <w:rsid w:val="00E42DB1"/>
    <w:rsid w:val="00E4357B"/>
    <w:rsid w:val="00E439AE"/>
    <w:rsid w:val="00E43DD9"/>
    <w:rsid w:val="00E43F8D"/>
    <w:rsid w:val="00E44CF0"/>
    <w:rsid w:val="00E4555E"/>
    <w:rsid w:val="00E4559E"/>
    <w:rsid w:val="00E45630"/>
    <w:rsid w:val="00E4563B"/>
    <w:rsid w:val="00E458D7"/>
    <w:rsid w:val="00E45DC0"/>
    <w:rsid w:val="00E45E92"/>
    <w:rsid w:val="00E45FAF"/>
    <w:rsid w:val="00E467EF"/>
    <w:rsid w:val="00E46850"/>
    <w:rsid w:val="00E46998"/>
    <w:rsid w:val="00E470BB"/>
    <w:rsid w:val="00E47324"/>
    <w:rsid w:val="00E47532"/>
    <w:rsid w:val="00E47690"/>
    <w:rsid w:val="00E47802"/>
    <w:rsid w:val="00E479DF"/>
    <w:rsid w:val="00E50045"/>
    <w:rsid w:val="00E5004A"/>
    <w:rsid w:val="00E502E9"/>
    <w:rsid w:val="00E5049C"/>
    <w:rsid w:val="00E507F5"/>
    <w:rsid w:val="00E50A61"/>
    <w:rsid w:val="00E51F33"/>
    <w:rsid w:val="00E52616"/>
    <w:rsid w:val="00E52832"/>
    <w:rsid w:val="00E528B9"/>
    <w:rsid w:val="00E52968"/>
    <w:rsid w:val="00E532E5"/>
    <w:rsid w:val="00E53504"/>
    <w:rsid w:val="00E53611"/>
    <w:rsid w:val="00E53FB8"/>
    <w:rsid w:val="00E540C4"/>
    <w:rsid w:val="00E5431B"/>
    <w:rsid w:val="00E54449"/>
    <w:rsid w:val="00E546AA"/>
    <w:rsid w:val="00E54A86"/>
    <w:rsid w:val="00E54C45"/>
    <w:rsid w:val="00E54E3D"/>
    <w:rsid w:val="00E556D3"/>
    <w:rsid w:val="00E556F7"/>
    <w:rsid w:val="00E55A6A"/>
    <w:rsid w:val="00E561E7"/>
    <w:rsid w:val="00E56377"/>
    <w:rsid w:val="00E56442"/>
    <w:rsid w:val="00E565D8"/>
    <w:rsid w:val="00E566B6"/>
    <w:rsid w:val="00E574AB"/>
    <w:rsid w:val="00E5766E"/>
    <w:rsid w:val="00E578A8"/>
    <w:rsid w:val="00E57E4B"/>
    <w:rsid w:val="00E602AF"/>
    <w:rsid w:val="00E60841"/>
    <w:rsid w:val="00E60934"/>
    <w:rsid w:val="00E60B5D"/>
    <w:rsid w:val="00E60D98"/>
    <w:rsid w:val="00E612E9"/>
    <w:rsid w:val="00E6148C"/>
    <w:rsid w:val="00E61B76"/>
    <w:rsid w:val="00E61C5E"/>
    <w:rsid w:val="00E61E44"/>
    <w:rsid w:val="00E61EED"/>
    <w:rsid w:val="00E61EF5"/>
    <w:rsid w:val="00E62509"/>
    <w:rsid w:val="00E62550"/>
    <w:rsid w:val="00E6293E"/>
    <w:rsid w:val="00E62D3B"/>
    <w:rsid w:val="00E62D5C"/>
    <w:rsid w:val="00E6336F"/>
    <w:rsid w:val="00E6368E"/>
    <w:rsid w:val="00E63C9F"/>
    <w:rsid w:val="00E63D97"/>
    <w:rsid w:val="00E63DEB"/>
    <w:rsid w:val="00E64FA6"/>
    <w:rsid w:val="00E655CC"/>
    <w:rsid w:val="00E65E01"/>
    <w:rsid w:val="00E65ED7"/>
    <w:rsid w:val="00E66012"/>
    <w:rsid w:val="00E66367"/>
    <w:rsid w:val="00E66868"/>
    <w:rsid w:val="00E6718D"/>
    <w:rsid w:val="00E67FAF"/>
    <w:rsid w:val="00E701D1"/>
    <w:rsid w:val="00E70272"/>
    <w:rsid w:val="00E70335"/>
    <w:rsid w:val="00E70587"/>
    <w:rsid w:val="00E70748"/>
    <w:rsid w:val="00E707B4"/>
    <w:rsid w:val="00E70D66"/>
    <w:rsid w:val="00E70EA9"/>
    <w:rsid w:val="00E7144C"/>
    <w:rsid w:val="00E7173C"/>
    <w:rsid w:val="00E71833"/>
    <w:rsid w:val="00E71CC2"/>
    <w:rsid w:val="00E71F88"/>
    <w:rsid w:val="00E72B68"/>
    <w:rsid w:val="00E72DC7"/>
    <w:rsid w:val="00E72F1A"/>
    <w:rsid w:val="00E7320C"/>
    <w:rsid w:val="00E73312"/>
    <w:rsid w:val="00E734E0"/>
    <w:rsid w:val="00E7373A"/>
    <w:rsid w:val="00E73B63"/>
    <w:rsid w:val="00E73F78"/>
    <w:rsid w:val="00E74E62"/>
    <w:rsid w:val="00E74E83"/>
    <w:rsid w:val="00E7511F"/>
    <w:rsid w:val="00E751FC"/>
    <w:rsid w:val="00E7535B"/>
    <w:rsid w:val="00E75809"/>
    <w:rsid w:val="00E758AC"/>
    <w:rsid w:val="00E75B15"/>
    <w:rsid w:val="00E75C85"/>
    <w:rsid w:val="00E76511"/>
    <w:rsid w:val="00E77027"/>
    <w:rsid w:val="00E7752A"/>
    <w:rsid w:val="00E778E6"/>
    <w:rsid w:val="00E77FD5"/>
    <w:rsid w:val="00E8045A"/>
    <w:rsid w:val="00E80DDD"/>
    <w:rsid w:val="00E811A9"/>
    <w:rsid w:val="00E81228"/>
    <w:rsid w:val="00E8221B"/>
    <w:rsid w:val="00E8260B"/>
    <w:rsid w:val="00E827DD"/>
    <w:rsid w:val="00E8297F"/>
    <w:rsid w:val="00E82A20"/>
    <w:rsid w:val="00E82B5C"/>
    <w:rsid w:val="00E83273"/>
    <w:rsid w:val="00E832F0"/>
    <w:rsid w:val="00E83716"/>
    <w:rsid w:val="00E839B1"/>
    <w:rsid w:val="00E83B5E"/>
    <w:rsid w:val="00E83DD0"/>
    <w:rsid w:val="00E84229"/>
    <w:rsid w:val="00E84343"/>
    <w:rsid w:val="00E84BC5"/>
    <w:rsid w:val="00E84E17"/>
    <w:rsid w:val="00E84FF4"/>
    <w:rsid w:val="00E856A1"/>
    <w:rsid w:val="00E8587E"/>
    <w:rsid w:val="00E8614A"/>
    <w:rsid w:val="00E869B6"/>
    <w:rsid w:val="00E86D92"/>
    <w:rsid w:val="00E87039"/>
    <w:rsid w:val="00E872AE"/>
    <w:rsid w:val="00E873AE"/>
    <w:rsid w:val="00E873BE"/>
    <w:rsid w:val="00E873D0"/>
    <w:rsid w:val="00E8799D"/>
    <w:rsid w:val="00E87BC1"/>
    <w:rsid w:val="00E87EEE"/>
    <w:rsid w:val="00E903CF"/>
    <w:rsid w:val="00E9040D"/>
    <w:rsid w:val="00E91423"/>
    <w:rsid w:val="00E91C80"/>
    <w:rsid w:val="00E92202"/>
    <w:rsid w:val="00E924CD"/>
    <w:rsid w:val="00E924D1"/>
    <w:rsid w:val="00E92510"/>
    <w:rsid w:val="00E92937"/>
    <w:rsid w:val="00E92B01"/>
    <w:rsid w:val="00E92DBE"/>
    <w:rsid w:val="00E936F5"/>
    <w:rsid w:val="00E93CAA"/>
    <w:rsid w:val="00E93F04"/>
    <w:rsid w:val="00E943AC"/>
    <w:rsid w:val="00E95083"/>
    <w:rsid w:val="00E950B7"/>
    <w:rsid w:val="00E95705"/>
    <w:rsid w:val="00E95C6C"/>
    <w:rsid w:val="00E96586"/>
    <w:rsid w:val="00E965B7"/>
    <w:rsid w:val="00E97518"/>
    <w:rsid w:val="00E97D30"/>
    <w:rsid w:val="00EA01CC"/>
    <w:rsid w:val="00EA0210"/>
    <w:rsid w:val="00EA07DE"/>
    <w:rsid w:val="00EA1070"/>
    <w:rsid w:val="00EA1678"/>
    <w:rsid w:val="00EA17C4"/>
    <w:rsid w:val="00EA1962"/>
    <w:rsid w:val="00EA20DD"/>
    <w:rsid w:val="00EA227A"/>
    <w:rsid w:val="00EA2470"/>
    <w:rsid w:val="00EA28B6"/>
    <w:rsid w:val="00EA2B3B"/>
    <w:rsid w:val="00EA3164"/>
    <w:rsid w:val="00EA3612"/>
    <w:rsid w:val="00EA371B"/>
    <w:rsid w:val="00EA37A8"/>
    <w:rsid w:val="00EA3B7D"/>
    <w:rsid w:val="00EA3F04"/>
    <w:rsid w:val="00EA407F"/>
    <w:rsid w:val="00EA40CA"/>
    <w:rsid w:val="00EA4867"/>
    <w:rsid w:val="00EA4E40"/>
    <w:rsid w:val="00EA4F06"/>
    <w:rsid w:val="00EA5095"/>
    <w:rsid w:val="00EA5308"/>
    <w:rsid w:val="00EA59FF"/>
    <w:rsid w:val="00EA5AEB"/>
    <w:rsid w:val="00EA5BCC"/>
    <w:rsid w:val="00EA5D07"/>
    <w:rsid w:val="00EA5FC3"/>
    <w:rsid w:val="00EA61DF"/>
    <w:rsid w:val="00EA64C1"/>
    <w:rsid w:val="00EA66A1"/>
    <w:rsid w:val="00EA6745"/>
    <w:rsid w:val="00EA6A1E"/>
    <w:rsid w:val="00EA6E1B"/>
    <w:rsid w:val="00EA6F06"/>
    <w:rsid w:val="00EA7305"/>
    <w:rsid w:val="00EA77F1"/>
    <w:rsid w:val="00EA7BD8"/>
    <w:rsid w:val="00EA7C4F"/>
    <w:rsid w:val="00EA7C59"/>
    <w:rsid w:val="00EB01E7"/>
    <w:rsid w:val="00EB04F2"/>
    <w:rsid w:val="00EB0A52"/>
    <w:rsid w:val="00EB15CB"/>
    <w:rsid w:val="00EB1980"/>
    <w:rsid w:val="00EB19E9"/>
    <w:rsid w:val="00EB2696"/>
    <w:rsid w:val="00EB2916"/>
    <w:rsid w:val="00EB31B7"/>
    <w:rsid w:val="00EB3C34"/>
    <w:rsid w:val="00EB3E94"/>
    <w:rsid w:val="00EB3E95"/>
    <w:rsid w:val="00EB40BF"/>
    <w:rsid w:val="00EB42CE"/>
    <w:rsid w:val="00EB4912"/>
    <w:rsid w:val="00EB5049"/>
    <w:rsid w:val="00EB51AE"/>
    <w:rsid w:val="00EB5618"/>
    <w:rsid w:val="00EB56C4"/>
    <w:rsid w:val="00EB5E84"/>
    <w:rsid w:val="00EB628A"/>
    <w:rsid w:val="00EB63A4"/>
    <w:rsid w:val="00EB642B"/>
    <w:rsid w:val="00EB65E6"/>
    <w:rsid w:val="00EB690F"/>
    <w:rsid w:val="00EB699C"/>
    <w:rsid w:val="00EB7486"/>
    <w:rsid w:val="00EB7C2D"/>
    <w:rsid w:val="00EB7F34"/>
    <w:rsid w:val="00EC0CC4"/>
    <w:rsid w:val="00EC0CD3"/>
    <w:rsid w:val="00EC0DE2"/>
    <w:rsid w:val="00EC1057"/>
    <w:rsid w:val="00EC1120"/>
    <w:rsid w:val="00EC161C"/>
    <w:rsid w:val="00EC1DF5"/>
    <w:rsid w:val="00EC1FA8"/>
    <w:rsid w:val="00EC20DE"/>
    <w:rsid w:val="00EC2268"/>
    <w:rsid w:val="00EC2595"/>
    <w:rsid w:val="00EC2A98"/>
    <w:rsid w:val="00EC2D50"/>
    <w:rsid w:val="00EC32EE"/>
    <w:rsid w:val="00EC39EE"/>
    <w:rsid w:val="00EC4177"/>
    <w:rsid w:val="00EC4372"/>
    <w:rsid w:val="00EC4802"/>
    <w:rsid w:val="00EC4A56"/>
    <w:rsid w:val="00EC4CC5"/>
    <w:rsid w:val="00EC4D26"/>
    <w:rsid w:val="00EC4D5D"/>
    <w:rsid w:val="00EC5979"/>
    <w:rsid w:val="00EC59D5"/>
    <w:rsid w:val="00EC5E0F"/>
    <w:rsid w:val="00EC64E7"/>
    <w:rsid w:val="00EC6ACD"/>
    <w:rsid w:val="00EC6B06"/>
    <w:rsid w:val="00EC6DA5"/>
    <w:rsid w:val="00EC7145"/>
    <w:rsid w:val="00EC7439"/>
    <w:rsid w:val="00EC767A"/>
    <w:rsid w:val="00EC7F71"/>
    <w:rsid w:val="00ED01B7"/>
    <w:rsid w:val="00ED0FEE"/>
    <w:rsid w:val="00ED13EE"/>
    <w:rsid w:val="00ED1585"/>
    <w:rsid w:val="00ED1602"/>
    <w:rsid w:val="00ED1633"/>
    <w:rsid w:val="00ED1BBB"/>
    <w:rsid w:val="00ED1D75"/>
    <w:rsid w:val="00ED2282"/>
    <w:rsid w:val="00ED2361"/>
    <w:rsid w:val="00ED25C5"/>
    <w:rsid w:val="00ED2788"/>
    <w:rsid w:val="00ED29AC"/>
    <w:rsid w:val="00ED2B88"/>
    <w:rsid w:val="00ED2D41"/>
    <w:rsid w:val="00ED306A"/>
    <w:rsid w:val="00ED3339"/>
    <w:rsid w:val="00ED42F6"/>
    <w:rsid w:val="00ED476E"/>
    <w:rsid w:val="00ED59CF"/>
    <w:rsid w:val="00ED5C1F"/>
    <w:rsid w:val="00ED5CA8"/>
    <w:rsid w:val="00ED5D60"/>
    <w:rsid w:val="00ED5E42"/>
    <w:rsid w:val="00ED6C19"/>
    <w:rsid w:val="00ED771E"/>
    <w:rsid w:val="00ED7C33"/>
    <w:rsid w:val="00ED7C60"/>
    <w:rsid w:val="00ED7F20"/>
    <w:rsid w:val="00EE003B"/>
    <w:rsid w:val="00EE040C"/>
    <w:rsid w:val="00EE05D9"/>
    <w:rsid w:val="00EE0C08"/>
    <w:rsid w:val="00EE1694"/>
    <w:rsid w:val="00EE16BE"/>
    <w:rsid w:val="00EE180C"/>
    <w:rsid w:val="00EE1AFD"/>
    <w:rsid w:val="00EE1CE5"/>
    <w:rsid w:val="00EE1D2B"/>
    <w:rsid w:val="00EE1E58"/>
    <w:rsid w:val="00EE2098"/>
    <w:rsid w:val="00EE20EA"/>
    <w:rsid w:val="00EE2693"/>
    <w:rsid w:val="00EE26B7"/>
    <w:rsid w:val="00EE3AB8"/>
    <w:rsid w:val="00EE3AF8"/>
    <w:rsid w:val="00EE4045"/>
    <w:rsid w:val="00EE421F"/>
    <w:rsid w:val="00EE447B"/>
    <w:rsid w:val="00EE4C1C"/>
    <w:rsid w:val="00EE50B3"/>
    <w:rsid w:val="00EE55A7"/>
    <w:rsid w:val="00EE5794"/>
    <w:rsid w:val="00EE597B"/>
    <w:rsid w:val="00EE59BC"/>
    <w:rsid w:val="00EE6418"/>
    <w:rsid w:val="00EE64EE"/>
    <w:rsid w:val="00EE67A5"/>
    <w:rsid w:val="00EE6FC0"/>
    <w:rsid w:val="00EE7319"/>
    <w:rsid w:val="00EE78A0"/>
    <w:rsid w:val="00EE7916"/>
    <w:rsid w:val="00EE7A69"/>
    <w:rsid w:val="00EF0027"/>
    <w:rsid w:val="00EF06BD"/>
    <w:rsid w:val="00EF0717"/>
    <w:rsid w:val="00EF0989"/>
    <w:rsid w:val="00EF1EA1"/>
    <w:rsid w:val="00EF2029"/>
    <w:rsid w:val="00EF2D6F"/>
    <w:rsid w:val="00EF2EB2"/>
    <w:rsid w:val="00EF2FE3"/>
    <w:rsid w:val="00EF301D"/>
    <w:rsid w:val="00EF32F6"/>
    <w:rsid w:val="00EF382B"/>
    <w:rsid w:val="00EF3849"/>
    <w:rsid w:val="00EF3F36"/>
    <w:rsid w:val="00EF4221"/>
    <w:rsid w:val="00EF43AB"/>
    <w:rsid w:val="00EF45B8"/>
    <w:rsid w:val="00EF4A48"/>
    <w:rsid w:val="00EF4B77"/>
    <w:rsid w:val="00EF4FBD"/>
    <w:rsid w:val="00EF5151"/>
    <w:rsid w:val="00EF588D"/>
    <w:rsid w:val="00EF59A5"/>
    <w:rsid w:val="00EF6846"/>
    <w:rsid w:val="00EF6975"/>
    <w:rsid w:val="00EF6F72"/>
    <w:rsid w:val="00EF7060"/>
    <w:rsid w:val="00EF70B3"/>
    <w:rsid w:val="00EF70C7"/>
    <w:rsid w:val="00EF77EA"/>
    <w:rsid w:val="00EF7C9D"/>
    <w:rsid w:val="00EF7CD9"/>
    <w:rsid w:val="00EF7E94"/>
    <w:rsid w:val="00F00B26"/>
    <w:rsid w:val="00F00D0C"/>
    <w:rsid w:val="00F013F2"/>
    <w:rsid w:val="00F01790"/>
    <w:rsid w:val="00F0226D"/>
    <w:rsid w:val="00F022F7"/>
    <w:rsid w:val="00F0286C"/>
    <w:rsid w:val="00F02A84"/>
    <w:rsid w:val="00F02C88"/>
    <w:rsid w:val="00F031EE"/>
    <w:rsid w:val="00F0341A"/>
    <w:rsid w:val="00F034D7"/>
    <w:rsid w:val="00F040E7"/>
    <w:rsid w:val="00F0447A"/>
    <w:rsid w:val="00F04C5A"/>
    <w:rsid w:val="00F0504F"/>
    <w:rsid w:val="00F059D4"/>
    <w:rsid w:val="00F05A55"/>
    <w:rsid w:val="00F060F7"/>
    <w:rsid w:val="00F06782"/>
    <w:rsid w:val="00F06824"/>
    <w:rsid w:val="00F068DE"/>
    <w:rsid w:val="00F079C5"/>
    <w:rsid w:val="00F07AB2"/>
    <w:rsid w:val="00F10348"/>
    <w:rsid w:val="00F10553"/>
    <w:rsid w:val="00F10B9F"/>
    <w:rsid w:val="00F111A4"/>
    <w:rsid w:val="00F11C34"/>
    <w:rsid w:val="00F1200B"/>
    <w:rsid w:val="00F124B0"/>
    <w:rsid w:val="00F128C8"/>
    <w:rsid w:val="00F12DCF"/>
    <w:rsid w:val="00F13214"/>
    <w:rsid w:val="00F13227"/>
    <w:rsid w:val="00F13472"/>
    <w:rsid w:val="00F14116"/>
    <w:rsid w:val="00F14169"/>
    <w:rsid w:val="00F14D6A"/>
    <w:rsid w:val="00F151DF"/>
    <w:rsid w:val="00F1567B"/>
    <w:rsid w:val="00F15780"/>
    <w:rsid w:val="00F157F2"/>
    <w:rsid w:val="00F15930"/>
    <w:rsid w:val="00F160AB"/>
    <w:rsid w:val="00F16F8D"/>
    <w:rsid w:val="00F176D3"/>
    <w:rsid w:val="00F17710"/>
    <w:rsid w:val="00F17C86"/>
    <w:rsid w:val="00F17D29"/>
    <w:rsid w:val="00F202DB"/>
    <w:rsid w:val="00F20310"/>
    <w:rsid w:val="00F20368"/>
    <w:rsid w:val="00F20C03"/>
    <w:rsid w:val="00F228BB"/>
    <w:rsid w:val="00F2292A"/>
    <w:rsid w:val="00F22C94"/>
    <w:rsid w:val="00F22E14"/>
    <w:rsid w:val="00F2301A"/>
    <w:rsid w:val="00F23164"/>
    <w:rsid w:val="00F23776"/>
    <w:rsid w:val="00F24E8B"/>
    <w:rsid w:val="00F2508F"/>
    <w:rsid w:val="00F25263"/>
    <w:rsid w:val="00F25655"/>
    <w:rsid w:val="00F263FB"/>
    <w:rsid w:val="00F266E9"/>
    <w:rsid w:val="00F26A95"/>
    <w:rsid w:val="00F26BDE"/>
    <w:rsid w:val="00F26BE9"/>
    <w:rsid w:val="00F26D03"/>
    <w:rsid w:val="00F2740B"/>
    <w:rsid w:val="00F27512"/>
    <w:rsid w:val="00F27A01"/>
    <w:rsid w:val="00F27D45"/>
    <w:rsid w:val="00F301EF"/>
    <w:rsid w:val="00F30709"/>
    <w:rsid w:val="00F30A54"/>
    <w:rsid w:val="00F30DEE"/>
    <w:rsid w:val="00F31082"/>
    <w:rsid w:val="00F31DD8"/>
    <w:rsid w:val="00F31E1A"/>
    <w:rsid w:val="00F32105"/>
    <w:rsid w:val="00F32B45"/>
    <w:rsid w:val="00F32EA2"/>
    <w:rsid w:val="00F3304E"/>
    <w:rsid w:val="00F34152"/>
    <w:rsid w:val="00F34757"/>
    <w:rsid w:val="00F34AC6"/>
    <w:rsid w:val="00F34C95"/>
    <w:rsid w:val="00F352B4"/>
    <w:rsid w:val="00F35307"/>
    <w:rsid w:val="00F3552B"/>
    <w:rsid w:val="00F359EC"/>
    <w:rsid w:val="00F35EBA"/>
    <w:rsid w:val="00F3619C"/>
    <w:rsid w:val="00F36F5D"/>
    <w:rsid w:val="00F37375"/>
    <w:rsid w:val="00F375BF"/>
    <w:rsid w:val="00F37635"/>
    <w:rsid w:val="00F3765D"/>
    <w:rsid w:val="00F37F41"/>
    <w:rsid w:val="00F37F51"/>
    <w:rsid w:val="00F4012A"/>
    <w:rsid w:val="00F401E6"/>
    <w:rsid w:val="00F402E9"/>
    <w:rsid w:val="00F403E0"/>
    <w:rsid w:val="00F405B0"/>
    <w:rsid w:val="00F41043"/>
    <w:rsid w:val="00F4111F"/>
    <w:rsid w:val="00F41424"/>
    <w:rsid w:val="00F41459"/>
    <w:rsid w:val="00F41468"/>
    <w:rsid w:val="00F41507"/>
    <w:rsid w:val="00F42218"/>
    <w:rsid w:val="00F424EF"/>
    <w:rsid w:val="00F428CA"/>
    <w:rsid w:val="00F4296C"/>
    <w:rsid w:val="00F42B13"/>
    <w:rsid w:val="00F42DCC"/>
    <w:rsid w:val="00F43F38"/>
    <w:rsid w:val="00F44344"/>
    <w:rsid w:val="00F444BE"/>
    <w:rsid w:val="00F44728"/>
    <w:rsid w:val="00F447B7"/>
    <w:rsid w:val="00F44A91"/>
    <w:rsid w:val="00F44B5A"/>
    <w:rsid w:val="00F453DA"/>
    <w:rsid w:val="00F4568F"/>
    <w:rsid w:val="00F456D1"/>
    <w:rsid w:val="00F45CD3"/>
    <w:rsid w:val="00F45F60"/>
    <w:rsid w:val="00F45FEC"/>
    <w:rsid w:val="00F46160"/>
    <w:rsid w:val="00F46296"/>
    <w:rsid w:val="00F46465"/>
    <w:rsid w:val="00F4660D"/>
    <w:rsid w:val="00F46E4F"/>
    <w:rsid w:val="00F46FC5"/>
    <w:rsid w:val="00F47156"/>
    <w:rsid w:val="00F4744F"/>
    <w:rsid w:val="00F477DD"/>
    <w:rsid w:val="00F47A73"/>
    <w:rsid w:val="00F47E33"/>
    <w:rsid w:val="00F504AB"/>
    <w:rsid w:val="00F504FB"/>
    <w:rsid w:val="00F5064C"/>
    <w:rsid w:val="00F5102E"/>
    <w:rsid w:val="00F51301"/>
    <w:rsid w:val="00F518B6"/>
    <w:rsid w:val="00F51957"/>
    <w:rsid w:val="00F51A16"/>
    <w:rsid w:val="00F51BBD"/>
    <w:rsid w:val="00F5223F"/>
    <w:rsid w:val="00F5232A"/>
    <w:rsid w:val="00F524A1"/>
    <w:rsid w:val="00F52C9A"/>
    <w:rsid w:val="00F52E2B"/>
    <w:rsid w:val="00F52E4D"/>
    <w:rsid w:val="00F5384D"/>
    <w:rsid w:val="00F5388C"/>
    <w:rsid w:val="00F53C53"/>
    <w:rsid w:val="00F53DB1"/>
    <w:rsid w:val="00F544B5"/>
    <w:rsid w:val="00F54526"/>
    <w:rsid w:val="00F545EA"/>
    <w:rsid w:val="00F5480A"/>
    <w:rsid w:val="00F54B14"/>
    <w:rsid w:val="00F54CC6"/>
    <w:rsid w:val="00F557BB"/>
    <w:rsid w:val="00F55CC1"/>
    <w:rsid w:val="00F56B0B"/>
    <w:rsid w:val="00F56BD3"/>
    <w:rsid w:val="00F56CD3"/>
    <w:rsid w:val="00F56CFB"/>
    <w:rsid w:val="00F56E48"/>
    <w:rsid w:val="00F573B9"/>
    <w:rsid w:val="00F616F0"/>
    <w:rsid w:val="00F61AE4"/>
    <w:rsid w:val="00F61B72"/>
    <w:rsid w:val="00F61E97"/>
    <w:rsid w:val="00F6202D"/>
    <w:rsid w:val="00F62AC9"/>
    <w:rsid w:val="00F62C3A"/>
    <w:rsid w:val="00F62D63"/>
    <w:rsid w:val="00F62F44"/>
    <w:rsid w:val="00F63202"/>
    <w:rsid w:val="00F63575"/>
    <w:rsid w:val="00F63D5C"/>
    <w:rsid w:val="00F63D85"/>
    <w:rsid w:val="00F64836"/>
    <w:rsid w:val="00F6535D"/>
    <w:rsid w:val="00F654D4"/>
    <w:rsid w:val="00F657E5"/>
    <w:rsid w:val="00F65817"/>
    <w:rsid w:val="00F65FF2"/>
    <w:rsid w:val="00F6608D"/>
    <w:rsid w:val="00F665C3"/>
    <w:rsid w:val="00F668FD"/>
    <w:rsid w:val="00F66A2C"/>
    <w:rsid w:val="00F67C19"/>
    <w:rsid w:val="00F67CCB"/>
    <w:rsid w:val="00F67FD1"/>
    <w:rsid w:val="00F701BB"/>
    <w:rsid w:val="00F70515"/>
    <w:rsid w:val="00F70A35"/>
    <w:rsid w:val="00F70CB4"/>
    <w:rsid w:val="00F70E90"/>
    <w:rsid w:val="00F71633"/>
    <w:rsid w:val="00F71A10"/>
    <w:rsid w:val="00F71CBE"/>
    <w:rsid w:val="00F71F04"/>
    <w:rsid w:val="00F720F8"/>
    <w:rsid w:val="00F721A7"/>
    <w:rsid w:val="00F72469"/>
    <w:rsid w:val="00F7274A"/>
    <w:rsid w:val="00F7277A"/>
    <w:rsid w:val="00F72E66"/>
    <w:rsid w:val="00F7383E"/>
    <w:rsid w:val="00F738AB"/>
    <w:rsid w:val="00F73A50"/>
    <w:rsid w:val="00F73C09"/>
    <w:rsid w:val="00F73D14"/>
    <w:rsid w:val="00F73F9E"/>
    <w:rsid w:val="00F7428F"/>
    <w:rsid w:val="00F74307"/>
    <w:rsid w:val="00F74B92"/>
    <w:rsid w:val="00F74F53"/>
    <w:rsid w:val="00F75100"/>
    <w:rsid w:val="00F7555A"/>
    <w:rsid w:val="00F755F9"/>
    <w:rsid w:val="00F75D82"/>
    <w:rsid w:val="00F75F12"/>
    <w:rsid w:val="00F75FAE"/>
    <w:rsid w:val="00F760A0"/>
    <w:rsid w:val="00F7622F"/>
    <w:rsid w:val="00F7681B"/>
    <w:rsid w:val="00F7694F"/>
    <w:rsid w:val="00F805E0"/>
    <w:rsid w:val="00F807FF"/>
    <w:rsid w:val="00F80C5F"/>
    <w:rsid w:val="00F80E5B"/>
    <w:rsid w:val="00F81402"/>
    <w:rsid w:val="00F81570"/>
    <w:rsid w:val="00F81852"/>
    <w:rsid w:val="00F818C8"/>
    <w:rsid w:val="00F81917"/>
    <w:rsid w:val="00F81973"/>
    <w:rsid w:val="00F81B78"/>
    <w:rsid w:val="00F81ECB"/>
    <w:rsid w:val="00F8281E"/>
    <w:rsid w:val="00F83F57"/>
    <w:rsid w:val="00F845BB"/>
    <w:rsid w:val="00F84EF3"/>
    <w:rsid w:val="00F85337"/>
    <w:rsid w:val="00F85AD0"/>
    <w:rsid w:val="00F85B5D"/>
    <w:rsid w:val="00F85C6D"/>
    <w:rsid w:val="00F85D42"/>
    <w:rsid w:val="00F85E8F"/>
    <w:rsid w:val="00F85EA7"/>
    <w:rsid w:val="00F85FA9"/>
    <w:rsid w:val="00F86144"/>
    <w:rsid w:val="00F861CA"/>
    <w:rsid w:val="00F862CD"/>
    <w:rsid w:val="00F86500"/>
    <w:rsid w:val="00F86D53"/>
    <w:rsid w:val="00F87084"/>
    <w:rsid w:val="00F87BF8"/>
    <w:rsid w:val="00F901BD"/>
    <w:rsid w:val="00F90268"/>
    <w:rsid w:val="00F90334"/>
    <w:rsid w:val="00F905C6"/>
    <w:rsid w:val="00F90936"/>
    <w:rsid w:val="00F90D5E"/>
    <w:rsid w:val="00F9144D"/>
    <w:rsid w:val="00F9191F"/>
    <w:rsid w:val="00F92203"/>
    <w:rsid w:val="00F92308"/>
    <w:rsid w:val="00F926A5"/>
    <w:rsid w:val="00F929ED"/>
    <w:rsid w:val="00F92CCD"/>
    <w:rsid w:val="00F93547"/>
    <w:rsid w:val="00F935B9"/>
    <w:rsid w:val="00F94397"/>
    <w:rsid w:val="00F94B56"/>
    <w:rsid w:val="00F94C8D"/>
    <w:rsid w:val="00F95689"/>
    <w:rsid w:val="00F95805"/>
    <w:rsid w:val="00F9609E"/>
    <w:rsid w:val="00F96384"/>
    <w:rsid w:val="00F96873"/>
    <w:rsid w:val="00F9687E"/>
    <w:rsid w:val="00F96A69"/>
    <w:rsid w:val="00F9717E"/>
    <w:rsid w:val="00F974D4"/>
    <w:rsid w:val="00FA001E"/>
    <w:rsid w:val="00FA00CC"/>
    <w:rsid w:val="00FA09DC"/>
    <w:rsid w:val="00FA0C7C"/>
    <w:rsid w:val="00FA0F27"/>
    <w:rsid w:val="00FA1570"/>
    <w:rsid w:val="00FA16AC"/>
    <w:rsid w:val="00FA17C8"/>
    <w:rsid w:val="00FA1A08"/>
    <w:rsid w:val="00FA1E14"/>
    <w:rsid w:val="00FA2045"/>
    <w:rsid w:val="00FA20E3"/>
    <w:rsid w:val="00FA219E"/>
    <w:rsid w:val="00FA2B88"/>
    <w:rsid w:val="00FA2F8B"/>
    <w:rsid w:val="00FA30C9"/>
    <w:rsid w:val="00FA342B"/>
    <w:rsid w:val="00FA4A9B"/>
    <w:rsid w:val="00FA4BA1"/>
    <w:rsid w:val="00FA4D3F"/>
    <w:rsid w:val="00FA5791"/>
    <w:rsid w:val="00FA5BA7"/>
    <w:rsid w:val="00FA5F4F"/>
    <w:rsid w:val="00FA606F"/>
    <w:rsid w:val="00FA61CD"/>
    <w:rsid w:val="00FA6D02"/>
    <w:rsid w:val="00FA6F1E"/>
    <w:rsid w:val="00FA6F92"/>
    <w:rsid w:val="00FA6FEC"/>
    <w:rsid w:val="00FA7227"/>
    <w:rsid w:val="00FA78AB"/>
    <w:rsid w:val="00FA7A20"/>
    <w:rsid w:val="00FA7B51"/>
    <w:rsid w:val="00FA7FA4"/>
    <w:rsid w:val="00FB05FD"/>
    <w:rsid w:val="00FB076A"/>
    <w:rsid w:val="00FB0C0F"/>
    <w:rsid w:val="00FB0C62"/>
    <w:rsid w:val="00FB1179"/>
    <w:rsid w:val="00FB11B3"/>
    <w:rsid w:val="00FB169D"/>
    <w:rsid w:val="00FB1B9D"/>
    <w:rsid w:val="00FB221A"/>
    <w:rsid w:val="00FB257C"/>
    <w:rsid w:val="00FB25DC"/>
    <w:rsid w:val="00FB2D78"/>
    <w:rsid w:val="00FB32A2"/>
    <w:rsid w:val="00FB33C1"/>
    <w:rsid w:val="00FB3474"/>
    <w:rsid w:val="00FB3F87"/>
    <w:rsid w:val="00FB4131"/>
    <w:rsid w:val="00FB4977"/>
    <w:rsid w:val="00FB4B5C"/>
    <w:rsid w:val="00FB4C1F"/>
    <w:rsid w:val="00FB4D67"/>
    <w:rsid w:val="00FB4DA6"/>
    <w:rsid w:val="00FB4DFD"/>
    <w:rsid w:val="00FB5554"/>
    <w:rsid w:val="00FB59B4"/>
    <w:rsid w:val="00FB64B9"/>
    <w:rsid w:val="00FB6A09"/>
    <w:rsid w:val="00FB6D9E"/>
    <w:rsid w:val="00FB6DCE"/>
    <w:rsid w:val="00FB7278"/>
    <w:rsid w:val="00FB7B50"/>
    <w:rsid w:val="00FB7EAE"/>
    <w:rsid w:val="00FB7FD1"/>
    <w:rsid w:val="00FC067E"/>
    <w:rsid w:val="00FC0BF1"/>
    <w:rsid w:val="00FC0E75"/>
    <w:rsid w:val="00FC1266"/>
    <w:rsid w:val="00FC12C6"/>
    <w:rsid w:val="00FC1BFE"/>
    <w:rsid w:val="00FC1CDC"/>
    <w:rsid w:val="00FC1D11"/>
    <w:rsid w:val="00FC2259"/>
    <w:rsid w:val="00FC2A8E"/>
    <w:rsid w:val="00FC2E40"/>
    <w:rsid w:val="00FC2F70"/>
    <w:rsid w:val="00FC37CC"/>
    <w:rsid w:val="00FC3827"/>
    <w:rsid w:val="00FC38FC"/>
    <w:rsid w:val="00FC3915"/>
    <w:rsid w:val="00FC3D38"/>
    <w:rsid w:val="00FC469B"/>
    <w:rsid w:val="00FC491D"/>
    <w:rsid w:val="00FC4BC7"/>
    <w:rsid w:val="00FC4C20"/>
    <w:rsid w:val="00FC5670"/>
    <w:rsid w:val="00FC57A8"/>
    <w:rsid w:val="00FC580E"/>
    <w:rsid w:val="00FC5A8F"/>
    <w:rsid w:val="00FC5F0D"/>
    <w:rsid w:val="00FC62A6"/>
    <w:rsid w:val="00FC662A"/>
    <w:rsid w:val="00FC670E"/>
    <w:rsid w:val="00FC67DF"/>
    <w:rsid w:val="00FC68F9"/>
    <w:rsid w:val="00FC6CBE"/>
    <w:rsid w:val="00FC6D2C"/>
    <w:rsid w:val="00FC7780"/>
    <w:rsid w:val="00FC7802"/>
    <w:rsid w:val="00FC7EFC"/>
    <w:rsid w:val="00FD0224"/>
    <w:rsid w:val="00FD03A6"/>
    <w:rsid w:val="00FD03A9"/>
    <w:rsid w:val="00FD045F"/>
    <w:rsid w:val="00FD05E0"/>
    <w:rsid w:val="00FD0708"/>
    <w:rsid w:val="00FD07A0"/>
    <w:rsid w:val="00FD0875"/>
    <w:rsid w:val="00FD0CF4"/>
    <w:rsid w:val="00FD0EA4"/>
    <w:rsid w:val="00FD109A"/>
    <w:rsid w:val="00FD1207"/>
    <w:rsid w:val="00FD12D0"/>
    <w:rsid w:val="00FD1363"/>
    <w:rsid w:val="00FD1406"/>
    <w:rsid w:val="00FD18F9"/>
    <w:rsid w:val="00FD1C03"/>
    <w:rsid w:val="00FD1D86"/>
    <w:rsid w:val="00FD221A"/>
    <w:rsid w:val="00FD25B0"/>
    <w:rsid w:val="00FD2EA9"/>
    <w:rsid w:val="00FD3132"/>
    <w:rsid w:val="00FD3789"/>
    <w:rsid w:val="00FD38DB"/>
    <w:rsid w:val="00FD392E"/>
    <w:rsid w:val="00FD3B7D"/>
    <w:rsid w:val="00FD4898"/>
    <w:rsid w:val="00FD4CF0"/>
    <w:rsid w:val="00FD4DFD"/>
    <w:rsid w:val="00FD57B1"/>
    <w:rsid w:val="00FD58E2"/>
    <w:rsid w:val="00FD5D78"/>
    <w:rsid w:val="00FD5F1C"/>
    <w:rsid w:val="00FD66DB"/>
    <w:rsid w:val="00FD6A28"/>
    <w:rsid w:val="00FD6E20"/>
    <w:rsid w:val="00FD6F04"/>
    <w:rsid w:val="00FD70C6"/>
    <w:rsid w:val="00FD76D3"/>
    <w:rsid w:val="00FE02A4"/>
    <w:rsid w:val="00FE0A8B"/>
    <w:rsid w:val="00FE1214"/>
    <w:rsid w:val="00FE13CC"/>
    <w:rsid w:val="00FE147C"/>
    <w:rsid w:val="00FE176A"/>
    <w:rsid w:val="00FE1F25"/>
    <w:rsid w:val="00FE2FB3"/>
    <w:rsid w:val="00FE32DB"/>
    <w:rsid w:val="00FE3383"/>
    <w:rsid w:val="00FE3521"/>
    <w:rsid w:val="00FE3D2F"/>
    <w:rsid w:val="00FE4491"/>
    <w:rsid w:val="00FE490B"/>
    <w:rsid w:val="00FE4BD5"/>
    <w:rsid w:val="00FE4C64"/>
    <w:rsid w:val="00FE4D1F"/>
    <w:rsid w:val="00FE53F4"/>
    <w:rsid w:val="00FE5B44"/>
    <w:rsid w:val="00FE60DE"/>
    <w:rsid w:val="00FE6473"/>
    <w:rsid w:val="00FE66C2"/>
    <w:rsid w:val="00FE66DF"/>
    <w:rsid w:val="00FE693A"/>
    <w:rsid w:val="00FE7A03"/>
    <w:rsid w:val="00FF001C"/>
    <w:rsid w:val="00FF0134"/>
    <w:rsid w:val="00FF03AB"/>
    <w:rsid w:val="00FF0610"/>
    <w:rsid w:val="00FF0651"/>
    <w:rsid w:val="00FF0A17"/>
    <w:rsid w:val="00FF0D47"/>
    <w:rsid w:val="00FF0FD6"/>
    <w:rsid w:val="00FF16C7"/>
    <w:rsid w:val="00FF1C45"/>
    <w:rsid w:val="00FF1D43"/>
    <w:rsid w:val="00FF1F0D"/>
    <w:rsid w:val="00FF2044"/>
    <w:rsid w:val="00FF210E"/>
    <w:rsid w:val="00FF21C6"/>
    <w:rsid w:val="00FF23FB"/>
    <w:rsid w:val="00FF2574"/>
    <w:rsid w:val="00FF25D6"/>
    <w:rsid w:val="00FF2796"/>
    <w:rsid w:val="00FF2B3C"/>
    <w:rsid w:val="00FF2FA6"/>
    <w:rsid w:val="00FF383B"/>
    <w:rsid w:val="00FF437A"/>
    <w:rsid w:val="00FF4565"/>
    <w:rsid w:val="00FF4E89"/>
    <w:rsid w:val="00FF5032"/>
    <w:rsid w:val="00FF527D"/>
    <w:rsid w:val="00FF53F8"/>
    <w:rsid w:val="00FF59C9"/>
    <w:rsid w:val="00FF5A3F"/>
    <w:rsid w:val="00FF5B4A"/>
    <w:rsid w:val="00FF61EC"/>
    <w:rsid w:val="00FF6A55"/>
    <w:rsid w:val="00FF6D51"/>
    <w:rsid w:val="00FF6F3B"/>
    <w:rsid w:val="00FF7020"/>
    <w:rsid w:val="00FF77D4"/>
    <w:rsid w:val="0109BEE2"/>
    <w:rsid w:val="01F85905"/>
    <w:rsid w:val="0290B085"/>
    <w:rsid w:val="0294159A"/>
    <w:rsid w:val="02BA1A18"/>
    <w:rsid w:val="032CB5E0"/>
    <w:rsid w:val="0330C98E"/>
    <w:rsid w:val="03696896"/>
    <w:rsid w:val="03748802"/>
    <w:rsid w:val="0386EE77"/>
    <w:rsid w:val="03B77BA3"/>
    <w:rsid w:val="03C4ECE5"/>
    <w:rsid w:val="03C75FAB"/>
    <w:rsid w:val="03E30C7A"/>
    <w:rsid w:val="03F8E6AC"/>
    <w:rsid w:val="0400D4F3"/>
    <w:rsid w:val="046FE34E"/>
    <w:rsid w:val="04716C1D"/>
    <w:rsid w:val="047A8058"/>
    <w:rsid w:val="05077D69"/>
    <w:rsid w:val="056275FF"/>
    <w:rsid w:val="05A2AAB1"/>
    <w:rsid w:val="0619E9BF"/>
    <w:rsid w:val="06340426"/>
    <w:rsid w:val="063EEA49"/>
    <w:rsid w:val="06C73239"/>
    <w:rsid w:val="06FB6496"/>
    <w:rsid w:val="0742BC56"/>
    <w:rsid w:val="079ABDF7"/>
    <w:rsid w:val="07AC1ECE"/>
    <w:rsid w:val="07CF8DA0"/>
    <w:rsid w:val="07EF16C6"/>
    <w:rsid w:val="0815195B"/>
    <w:rsid w:val="0846A058"/>
    <w:rsid w:val="087DA8DE"/>
    <w:rsid w:val="08E35661"/>
    <w:rsid w:val="0905456A"/>
    <w:rsid w:val="09435D48"/>
    <w:rsid w:val="0955D04D"/>
    <w:rsid w:val="098D7A7C"/>
    <w:rsid w:val="09C9E637"/>
    <w:rsid w:val="0A04E7CA"/>
    <w:rsid w:val="0A07FAE5"/>
    <w:rsid w:val="0A1197DF"/>
    <w:rsid w:val="0A2E766C"/>
    <w:rsid w:val="0AB2E45D"/>
    <w:rsid w:val="0ABD5022"/>
    <w:rsid w:val="0ADDE7D1"/>
    <w:rsid w:val="0AF4BC62"/>
    <w:rsid w:val="0BD1EE74"/>
    <w:rsid w:val="0C809006"/>
    <w:rsid w:val="0C964876"/>
    <w:rsid w:val="0C9D941A"/>
    <w:rsid w:val="0CF0FC2B"/>
    <w:rsid w:val="0D354D98"/>
    <w:rsid w:val="0DDE2C2E"/>
    <w:rsid w:val="0E041234"/>
    <w:rsid w:val="0E194314"/>
    <w:rsid w:val="0E687660"/>
    <w:rsid w:val="0E7C8A0C"/>
    <w:rsid w:val="0EC58D60"/>
    <w:rsid w:val="0F12BAF3"/>
    <w:rsid w:val="0FE6C392"/>
    <w:rsid w:val="102550BE"/>
    <w:rsid w:val="10327637"/>
    <w:rsid w:val="10552F67"/>
    <w:rsid w:val="10681509"/>
    <w:rsid w:val="10817E27"/>
    <w:rsid w:val="10D12D62"/>
    <w:rsid w:val="10D5765B"/>
    <w:rsid w:val="10F22624"/>
    <w:rsid w:val="1123D2E3"/>
    <w:rsid w:val="11ACE6C9"/>
    <w:rsid w:val="11B05097"/>
    <w:rsid w:val="11E3C956"/>
    <w:rsid w:val="11ED53D3"/>
    <w:rsid w:val="122BAEE3"/>
    <w:rsid w:val="12367E7A"/>
    <w:rsid w:val="1267C3CE"/>
    <w:rsid w:val="12A9405F"/>
    <w:rsid w:val="1337100E"/>
    <w:rsid w:val="1366F761"/>
    <w:rsid w:val="13DC9AC3"/>
    <w:rsid w:val="13FE15AB"/>
    <w:rsid w:val="140067A7"/>
    <w:rsid w:val="1444DE9F"/>
    <w:rsid w:val="14B9E5B1"/>
    <w:rsid w:val="15575FA0"/>
    <w:rsid w:val="155E9B7A"/>
    <w:rsid w:val="156FC0B2"/>
    <w:rsid w:val="16640C5A"/>
    <w:rsid w:val="16836487"/>
    <w:rsid w:val="1686E749"/>
    <w:rsid w:val="17256D95"/>
    <w:rsid w:val="17AAB207"/>
    <w:rsid w:val="17C7953E"/>
    <w:rsid w:val="17C8A366"/>
    <w:rsid w:val="17D30334"/>
    <w:rsid w:val="188D4B6F"/>
    <w:rsid w:val="189A8D1B"/>
    <w:rsid w:val="18B10C7A"/>
    <w:rsid w:val="19139B35"/>
    <w:rsid w:val="19141701"/>
    <w:rsid w:val="1978F225"/>
    <w:rsid w:val="19CB8C01"/>
    <w:rsid w:val="19D37120"/>
    <w:rsid w:val="19F7FD4E"/>
    <w:rsid w:val="1A26E586"/>
    <w:rsid w:val="1AC4FBC1"/>
    <w:rsid w:val="1B71CD4A"/>
    <w:rsid w:val="1BF6480C"/>
    <w:rsid w:val="1CCCB8C6"/>
    <w:rsid w:val="1D050166"/>
    <w:rsid w:val="1D09CCA4"/>
    <w:rsid w:val="1D55FEEF"/>
    <w:rsid w:val="1D740DDA"/>
    <w:rsid w:val="1DC74FE2"/>
    <w:rsid w:val="1E0036F6"/>
    <w:rsid w:val="1E2F3E80"/>
    <w:rsid w:val="1E4244EF"/>
    <w:rsid w:val="1E429429"/>
    <w:rsid w:val="1E4FDB23"/>
    <w:rsid w:val="1E606F2D"/>
    <w:rsid w:val="1E79E29A"/>
    <w:rsid w:val="1EB462EE"/>
    <w:rsid w:val="1EC9ECB9"/>
    <w:rsid w:val="20275CC4"/>
    <w:rsid w:val="20791912"/>
    <w:rsid w:val="2096617E"/>
    <w:rsid w:val="20C1E021"/>
    <w:rsid w:val="20DC8BD2"/>
    <w:rsid w:val="21014A80"/>
    <w:rsid w:val="211622C6"/>
    <w:rsid w:val="212DCAD8"/>
    <w:rsid w:val="2143E5DA"/>
    <w:rsid w:val="21475719"/>
    <w:rsid w:val="21683980"/>
    <w:rsid w:val="21827E8A"/>
    <w:rsid w:val="21AA788E"/>
    <w:rsid w:val="21DA671F"/>
    <w:rsid w:val="236017D0"/>
    <w:rsid w:val="236067D1"/>
    <w:rsid w:val="2398D0E8"/>
    <w:rsid w:val="23E0058D"/>
    <w:rsid w:val="23E3B1F6"/>
    <w:rsid w:val="2418FF6F"/>
    <w:rsid w:val="24623328"/>
    <w:rsid w:val="249B5290"/>
    <w:rsid w:val="258295D4"/>
    <w:rsid w:val="263DD0D3"/>
    <w:rsid w:val="2675CE37"/>
    <w:rsid w:val="26780549"/>
    <w:rsid w:val="26A5A47B"/>
    <w:rsid w:val="26B2235C"/>
    <w:rsid w:val="26C0F9F6"/>
    <w:rsid w:val="26FFA4F0"/>
    <w:rsid w:val="27066FF1"/>
    <w:rsid w:val="27258ECE"/>
    <w:rsid w:val="27293984"/>
    <w:rsid w:val="276D75D3"/>
    <w:rsid w:val="2784A006"/>
    <w:rsid w:val="27F503CB"/>
    <w:rsid w:val="28243C9E"/>
    <w:rsid w:val="28AFEC34"/>
    <w:rsid w:val="28CB0CFB"/>
    <w:rsid w:val="28CEF85C"/>
    <w:rsid w:val="28F26A1C"/>
    <w:rsid w:val="2974D605"/>
    <w:rsid w:val="299AB83B"/>
    <w:rsid w:val="29A8960D"/>
    <w:rsid w:val="29BDAA23"/>
    <w:rsid w:val="29BF0E75"/>
    <w:rsid w:val="29CC060D"/>
    <w:rsid w:val="2A08C0D8"/>
    <w:rsid w:val="2A093D62"/>
    <w:rsid w:val="2A19FACD"/>
    <w:rsid w:val="2A1B6E24"/>
    <w:rsid w:val="2A56C073"/>
    <w:rsid w:val="2A56D639"/>
    <w:rsid w:val="2B2CDBAE"/>
    <w:rsid w:val="2C20C629"/>
    <w:rsid w:val="2C40957C"/>
    <w:rsid w:val="2C791AD8"/>
    <w:rsid w:val="2C84C26F"/>
    <w:rsid w:val="2CCF19E1"/>
    <w:rsid w:val="2DDD920D"/>
    <w:rsid w:val="2DDF7057"/>
    <w:rsid w:val="2E8AA1C0"/>
    <w:rsid w:val="2EF01A80"/>
    <w:rsid w:val="2FA9AC92"/>
    <w:rsid w:val="2FC8679C"/>
    <w:rsid w:val="2FCB39D8"/>
    <w:rsid w:val="2FD82224"/>
    <w:rsid w:val="2FF595B8"/>
    <w:rsid w:val="30148A7D"/>
    <w:rsid w:val="3045A3AE"/>
    <w:rsid w:val="30715CD5"/>
    <w:rsid w:val="30BC0139"/>
    <w:rsid w:val="30E992B3"/>
    <w:rsid w:val="311482F4"/>
    <w:rsid w:val="315E925C"/>
    <w:rsid w:val="31999952"/>
    <w:rsid w:val="31A412B7"/>
    <w:rsid w:val="31EFC55A"/>
    <w:rsid w:val="320D0F05"/>
    <w:rsid w:val="321DDF6B"/>
    <w:rsid w:val="32466DAE"/>
    <w:rsid w:val="3262E2D6"/>
    <w:rsid w:val="32CD8472"/>
    <w:rsid w:val="32E8177B"/>
    <w:rsid w:val="3351B9EC"/>
    <w:rsid w:val="3394A34C"/>
    <w:rsid w:val="33D5B511"/>
    <w:rsid w:val="3403928F"/>
    <w:rsid w:val="34427D03"/>
    <w:rsid w:val="34713BA7"/>
    <w:rsid w:val="3521DC8D"/>
    <w:rsid w:val="3585BECB"/>
    <w:rsid w:val="358835E8"/>
    <w:rsid w:val="359A6393"/>
    <w:rsid w:val="35CC072D"/>
    <w:rsid w:val="35F71A3E"/>
    <w:rsid w:val="362575A4"/>
    <w:rsid w:val="362DFE1A"/>
    <w:rsid w:val="365A7216"/>
    <w:rsid w:val="36FCFD8C"/>
    <w:rsid w:val="3733975A"/>
    <w:rsid w:val="373C6F1C"/>
    <w:rsid w:val="375E3124"/>
    <w:rsid w:val="37C90E69"/>
    <w:rsid w:val="38552DE0"/>
    <w:rsid w:val="3895D06C"/>
    <w:rsid w:val="38A3F585"/>
    <w:rsid w:val="38EC62FD"/>
    <w:rsid w:val="39530AAE"/>
    <w:rsid w:val="39C50B1E"/>
    <w:rsid w:val="39E9DD6B"/>
    <w:rsid w:val="3A109150"/>
    <w:rsid w:val="3A416E82"/>
    <w:rsid w:val="3AB77F93"/>
    <w:rsid w:val="3AE6BF69"/>
    <w:rsid w:val="3B22AB99"/>
    <w:rsid w:val="3B29FD23"/>
    <w:rsid w:val="3B5B06F7"/>
    <w:rsid w:val="3BB00AFB"/>
    <w:rsid w:val="3BD06861"/>
    <w:rsid w:val="3BDFDE2F"/>
    <w:rsid w:val="3C2E19CA"/>
    <w:rsid w:val="3C803B63"/>
    <w:rsid w:val="3C86717A"/>
    <w:rsid w:val="3CC37DCB"/>
    <w:rsid w:val="3CC7E0FD"/>
    <w:rsid w:val="3D0E94C6"/>
    <w:rsid w:val="3D4ECACD"/>
    <w:rsid w:val="3D70FD46"/>
    <w:rsid w:val="3DD488AC"/>
    <w:rsid w:val="3E7C3ECF"/>
    <w:rsid w:val="3EBA9A5A"/>
    <w:rsid w:val="3ECC38ED"/>
    <w:rsid w:val="3F1060D8"/>
    <w:rsid w:val="3F4AA9FA"/>
    <w:rsid w:val="3FA80027"/>
    <w:rsid w:val="3FB2B77A"/>
    <w:rsid w:val="3FE3DCDB"/>
    <w:rsid w:val="40093F60"/>
    <w:rsid w:val="40297D24"/>
    <w:rsid w:val="405E9802"/>
    <w:rsid w:val="410D3B28"/>
    <w:rsid w:val="412E5445"/>
    <w:rsid w:val="4175315D"/>
    <w:rsid w:val="41841DFC"/>
    <w:rsid w:val="418E279C"/>
    <w:rsid w:val="41C71817"/>
    <w:rsid w:val="41E95169"/>
    <w:rsid w:val="42003043"/>
    <w:rsid w:val="4272AE84"/>
    <w:rsid w:val="4296FB76"/>
    <w:rsid w:val="42A1D2DA"/>
    <w:rsid w:val="42B8C24C"/>
    <w:rsid w:val="42CA04FA"/>
    <w:rsid w:val="432CF8B1"/>
    <w:rsid w:val="43651BF2"/>
    <w:rsid w:val="4395D749"/>
    <w:rsid w:val="43A7FD7E"/>
    <w:rsid w:val="444B9F29"/>
    <w:rsid w:val="44BD0281"/>
    <w:rsid w:val="44F35AF6"/>
    <w:rsid w:val="45400E1D"/>
    <w:rsid w:val="45545BD3"/>
    <w:rsid w:val="455C307A"/>
    <w:rsid w:val="456909D0"/>
    <w:rsid w:val="459980E6"/>
    <w:rsid w:val="45DF3154"/>
    <w:rsid w:val="45E8278F"/>
    <w:rsid w:val="4601F600"/>
    <w:rsid w:val="460DA876"/>
    <w:rsid w:val="46188EEC"/>
    <w:rsid w:val="4618E76A"/>
    <w:rsid w:val="466C4C74"/>
    <w:rsid w:val="4715F08B"/>
    <w:rsid w:val="471D6242"/>
    <w:rsid w:val="4734EC00"/>
    <w:rsid w:val="477A3D75"/>
    <w:rsid w:val="47D6E6F5"/>
    <w:rsid w:val="483A96AC"/>
    <w:rsid w:val="483AB028"/>
    <w:rsid w:val="48AF5C3C"/>
    <w:rsid w:val="48DFCFDE"/>
    <w:rsid w:val="4921EF99"/>
    <w:rsid w:val="4935B286"/>
    <w:rsid w:val="498230A6"/>
    <w:rsid w:val="49A8272F"/>
    <w:rsid w:val="49DD1280"/>
    <w:rsid w:val="4A1F6A9C"/>
    <w:rsid w:val="4A2FD40C"/>
    <w:rsid w:val="4A39C88B"/>
    <w:rsid w:val="4AA198F5"/>
    <w:rsid w:val="4AD0A288"/>
    <w:rsid w:val="4ADEBC9D"/>
    <w:rsid w:val="4AE2E7F3"/>
    <w:rsid w:val="4AE5104E"/>
    <w:rsid w:val="4B822728"/>
    <w:rsid w:val="4B899909"/>
    <w:rsid w:val="4C4069DE"/>
    <w:rsid w:val="4C4B0146"/>
    <w:rsid w:val="4C82E324"/>
    <w:rsid w:val="4C88F78F"/>
    <w:rsid w:val="4C9DD911"/>
    <w:rsid w:val="4D357E20"/>
    <w:rsid w:val="4D6B7BED"/>
    <w:rsid w:val="4E18250C"/>
    <w:rsid w:val="4EB00EFA"/>
    <w:rsid w:val="4EDB2CD3"/>
    <w:rsid w:val="4F4B09B1"/>
    <w:rsid w:val="4F5EAC65"/>
    <w:rsid w:val="4F71A84E"/>
    <w:rsid w:val="4F729A27"/>
    <w:rsid w:val="4F8FDDFD"/>
    <w:rsid w:val="4FDD931B"/>
    <w:rsid w:val="5034DB60"/>
    <w:rsid w:val="5037679D"/>
    <w:rsid w:val="5082463E"/>
    <w:rsid w:val="5090E225"/>
    <w:rsid w:val="50A61113"/>
    <w:rsid w:val="5137C3C5"/>
    <w:rsid w:val="51E8B62E"/>
    <w:rsid w:val="51EA8F3B"/>
    <w:rsid w:val="520340C3"/>
    <w:rsid w:val="5261DC83"/>
    <w:rsid w:val="526CB23E"/>
    <w:rsid w:val="52AB20FE"/>
    <w:rsid w:val="52DA8C09"/>
    <w:rsid w:val="5302D9B6"/>
    <w:rsid w:val="5312F405"/>
    <w:rsid w:val="5325FA07"/>
    <w:rsid w:val="532FA21F"/>
    <w:rsid w:val="53ACE514"/>
    <w:rsid w:val="53DDD662"/>
    <w:rsid w:val="544C7D9F"/>
    <w:rsid w:val="54638103"/>
    <w:rsid w:val="549AFF5B"/>
    <w:rsid w:val="5508A116"/>
    <w:rsid w:val="5572B035"/>
    <w:rsid w:val="5585DE83"/>
    <w:rsid w:val="5598992E"/>
    <w:rsid w:val="55D134A0"/>
    <w:rsid w:val="561C1418"/>
    <w:rsid w:val="5696BA13"/>
    <w:rsid w:val="56AC91FE"/>
    <w:rsid w:val="56FBDCC2"/>
    <w:rsid w:val="5798746A"/>
    <w:rsid w:val="57A5731D"/>
    <w:rsid w:val="57AA818C"/>
    <w:rsid w:val="57EFCB63"/>
    <w:rsid w:val="583C0B1D"/>
    <w:rsid w:val="5850641D"/>
    <w:rsid w:val="5879C49F"/>
    <w:rsid w:val="58DFB4B8"/>
    <w:rsid w:val="58E3F078"/>
    <w:rsid w:val="591782C0"/>
    <w:rsid w:val="5927822E"/>
    <w:rsid w:val="59483CFD"/>
    <w:rsid w:val="5958A3BA"/>
    <w:rsid w:val="5995B8E6"/>
    <w:rsid w:val="59B31173"/>
    <w:rsid w:val="59F87146"/>
    <w:rsid w:val="5A047684"/>
    <w:rsid w:val="5A132B27"/>
    <w:rsid w:val="5A3CD158"/>
    <w:rsid w:val="5A41CA97"/>
    <w:rsid w:val="5A59E0C9"/>
    <w:rsid w:val="5ACE3F07"/>
    <w:rsid w:val="5AD576BF"/>
    <w:rsid w:val="5AF14FA1"/>
    <w:rsid w:val="5B45B816"/>
    <w:rsid w:val="5C5E84A7"/>
    <w:rsid w:val="5C9B722C"/>
    <w:rsid w:val="5CF2AFA4"/>
    <w:rsid w:val="5D3710AD"/>
    <w:rsid w:val="5D37A82D"/>
    <w:rsid w:val="5D619E11"/>
    <w:rsid w:val="5DE01C74"/>
    <w:rsid w:val="5E10F882"/>
    <w:rsid w:val="5E25B024"/>
    <w:rsid w:val="5EA21A45"/>
    <w:rsid w:val="5ED92743"/>
    <w:rsid w:val="5EF1F78F"/>
    <w:rsid w:val="5F089689"/>
    <w:rsid w:val="5F1D9225"/>
    <w:rsid w:val="5F293C20"/>
    <w:rsid w:val="5F31E982"/>
    <w:rsid w:val="5F5D69F4"/>
    <w:rsid w:val="5F6400D0"/>
    <w:rsid w:val="5F7AFFE2"/>
    <w:rsid w:val="5FC4EC4B"/>
    <w:rsid w:val="607D6EA7"/>
    <w:rsid w:val="6098DD27"/>
    <w:rsid w:val="60EAD28A"/>
    <w:rsid w:val="60F69105"/>
    <w:rsid w:val="6163F705"/>
    <w:rsid w:val="6294B723"/>
    <w:rsid w:val="62BFA4CF"/>
    <w:rsid w:val="630F2212"/>
    <w:rsid w:val="632E043A"/>
    <w:rsid w:val="633E539E"/>
    <w:rsid w:val="63820021"/>
    <w:rsid w:val="6397F551"/>
    <w:rsid w:val="63A5F9E1"/>
    <w:rsid w:val="63ED6281"/>
    <w:rsid w:val="63FD0CC0"/>
    <w:rsid w:val="64989C94"/>
    <w:rsid w:val="657180DB"/>
    <w:rsid w:val="65B48A09"/>
    <w:rsid w:val="65B59890"/>
    <w:rsid w:val="65FD9FF7"/>
    <w:rsid w:val="66081905"/>
    <w:rsid w:val="664A87A0"/>
    <w:rsid w:val="66711897"/>
    <w:rsid w:val="66F58B1E"/>
    <w:rsid w:val="671E35F1"/>
    <w:rsid w:val="67386D25"/>
    <w:rsid w:val="675FB95D"/>
    <w:rsid w:val="67688F2A"/>
    <w:rsid w:val="67BD032C"/>
    <w:rsid w:val="680F4A8A"/>
    <w:rsid w:val="68A5EA8B"/>
    <w:rsid w:val="68B409A6"/>
    <w:rsid w:val="698F44EB"/>
    <w:rsid w:val="699997D9"/>
    <w:rsid w:val="69D052BB"/>
    <w:rsid w:val="6A445A61"/>
    <w:rsid w:val="6A5B855B"/>
    <w:rsid w:val="6ACCCD36"/>
    <w:rsid w:val="6AE1C3E2"/>
    <w:rsid w:val="6AE4B99E"/>
    <w:rsid w:val="6B33FBE9"/>
    <w:rsid w:val="6BE3041A"/>
    <w:rsid w:val="6C8BC5DC"/>
    <w:rsid w:val="6CA43E38"/>
    <w:rsid w:val="6CDBE9A3"/>
    <w:rsid w:val="6D4A8B72"/>
    <w:rsid w:val="6D515714"/>
    <w:rsid w:val="6D673A21"/>
    <w:rsid w:val="6D9EAA45"/>
    <w:rsid w:val="6DD0AD72"/>
    <w:rsid w:val="6E58F288"/>
    <w:rsid w:val="6FE91CF2"/>
    <w:rsid w:val="6FF53C8A"/>
    <w:rsid w:val="703DD096"/>
    <w:rsid w:val="703FA035"/>
    <w:rsid w:val="706BEB76"/>
    <w:rsid w:val="70778F42"/>
    <w:rsid w:val="70A7C096"/>
    <w:rsid w:val="70E2FBD1"/>
    <w:rsid w:val="712155B7"/>
    <w:rsid w:val="712B1194"/>
    <w:rsid w:val="716FE455"/>
    <w:rsid w:val="71790C1B"/>
    <w:rsid w:val="718E659C"/>
    <w:rsid w:val="7194F12C"/>
    <w:rsid w:val="719CBEBB"/>
    <w:rsid w:val="71A7656F"/>
    <w:rsid w:val="72490DD8"/>
    <w:rsid w:val="7264C988"/>
    <w:rsid w:val="727DB7A5"/>
    <w:rsid w:val="728AE1A1"/>
    <w:rsid w:val="72D40692"/>
    <w:rsid w:val="72DADF42"/>
    <w:rsid w:val="7318FF23"/>
    <w:rsid w:val="73783AD9"/>
    <w:rsid w:val="738F8509"/>
    <w:rsid w:val="73B46507"/>
    <w:rsid w:val="73DF22E9"/>
    <w:rsid w:val="73F87787"/>
    <w:rsid w:val="74196286"/>
    <w:rsid w:val="74CE04FD"/>
    <w:rsid w:val="74EB8C66"/>
    <w:rsid w:val="753305C0"/>
    <w:rsid w:val="755BA637"/>
    <w:rsid w:val="756150E4"/>
    <w:rsid w:val="75B8D024"/>
    <w:rsid w:val="76251C32"/>
    <w:rsid w:val="766904CE"/>
    <w:rsid w:val="76CF1643"/>
    <w:rsid w:val="7757677B"/>
    <w:rsid w:val="77BB0430"/>
    <w:rsid w:val="77C18F40"/>
    <w:rsid w:val="78496C18"/>
    <w:rsid w:val="78B6E4F6"/>
    <w:rsid w:val="78F02C09"/>
    <w:rsid w:val="78FDB68C"/>
    <w:rsid w:val="792BF0E1"/>
    <w:rsid w:val="799BF1CD"/>
    <w:rsid w:val="7A181013"/>
    <w:rsid w:val="7A22152D"/>
    <w:rsid w:val="7A343D7F"/>
    <w:rsid w:val="7A639D17"/>
    <w:rsid w:val="7B9B4D23"/>
    <w:rsid w:val="7BD17113"/>
    <w:rsid w:val="7C099FF1"/>
    <w:rsid w:val="7C5B3E52"/>
    <w:rsid w:val="7CA28ED6"/>
    <w:rsid w:val="7CAAE767"/>
    <w:rsid w:val="7CE0272F"/>
    <w:rsid w:val="7CE109FB"/>
    <w:rsid w:val="7CF61237"/>
    <w:rsid w:val="7D50C174"/>
    <w:rsid w:val="7DCDF561"/>
    <w:rsid w:val="7E2FEDFD"/>
    <w:rsid w:val="7E607C92"/>
    <w:rsid w:val="7E690D2E"/>
    <w:rsid w:val="7E94DCAF"/>
    <w:rsid w:val="7E9A1DE1"/>
    <w:rsid w:val="7EBF2EED"/>
    <w:rsid w:val="7EF41A18"/>
    <w:rsid w:val="7F50A617"/>
    <w:rsid w:val="7F79C623"/>
    <w:rsid w:val="7FFB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B375AF"/>
  <w15:chartTrackingRefBased/>
  <w15:docId w15:val="{C6B913B0-A014-40AA-9726-B148F1AE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 w:qFormat="1"/>
    <w:lsdException w:name="heading 7" w:uiPriority="9"/>
    <w:lsdException w:name="heading 8" w:uiPriority="9"/>
    <w:lsdException w:name="heading 9" w:uiPriority="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35" w:qFormat="1"/>
    <w:lsdException w:name="table of figures" w:uiPriority="99"/>
    <w:lsdException w:name="footnote reference" w:uiPriority="99" w:qFormat="1"/>
    <w:lsdException w:name="annotation reference" w:uiPriority="99"/>
    <w:lsdException w:name="page number" w:uiPriority="99"/>
    <w:lsdException w:name="Title" w:uiPriority="10" w:qFormat="1"/>
    <w:lsdException w:name="Hyperlink" w:uiPriority="99"/>
    <w:lsdException w:name="Strong" w:uiPriority="22" w:qFormat="1"/>
    <w:lsdException w:name="Document Map" w:uiPriority="99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CA3E21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Texto"/>
    <w:link w:val="Ttulo1Char"/>
    <w:uiPriority w:val="9"/>
    <w:qFormat/>
    <w:rsid w:val="00237D1E"/>
    <w:pPr>
      <w:keepNext/>
      <w:keepLines/>
      <w:numPr>
        <w:numId w:val="1"/>
      </w:numPr>
      <w:spacing w:before="240" w:after="240"/>
      <w:ind w:left="0" w:firstLine="0"/>
      <w:contextualSpacing/>
      <w:outlineLvl w:val="0"/>
    </w:pPr>
    <w:rPr>
      <w:b/>
      <w:bCs/>
      <w:caps/>
      <w:sz w:val="28"/>
      <w:szCs w:val="28"/>
      <w:lang w:val="x-none"/>
    </w:rPr>
  </w:style>
  <w:style w:type="paragraph" w:styleId="Ttulo2">
    <w:name w:val="heading 2"/>
    <w:basedOn w:val="Normal"/>
    <w:next w:val="Texto"/>
    <w:link w:val="Ttulo2Char"/>
    <w:uiPriority w:val="9"/>
    <w:qFormat/>
    <w:rsid w:val="00237D1E"/>
    <w:pPr>
      <w:keepNext/>
      <w:keepLines/>
      <w:numPr>
        <w:ilvl w:val="1"/>
        <w:numId w:val="1"/>
      </w:numPr>
      <w:spacing w:before="240" w:after="240" w:line="360" w:lineRule="auto"/>
      <w:ind w:left="0" w:firstLine="0"/>
      <w:jc w:val="both"/>
      <w:outlineLvl w:val="1"/>
    </w:pPr>
    <w:rPr>
      <w:bCs/>
      <w:szCs w:val="26"/>
    </w:rPr>
  </w:style>
  <w:style w:type="paragraph" w:styleId="Ttulo3">
    <w:name w:val="heading 3"/>
    <w:basedOn w:val="Normal"/>
    <w:next w:val="Texto"/>
    <w:link w:val="Ttulo3Char"/>
    <w:autoRedefine/>
    <w:uiPriority w:val="9"/>
    <w:qFormat/>
    <w:rsid w:val="00FD57B1"/>
    <w:pPr>
      <w:keepNext/>
      <w:keepLines/>
      <w:numPr>
        <w:ilvl w:val="2"/>
        <w:numId w:val="1"/>
      </w:numPr>
      <w:spacing w:before="240" w:after="240" w:line="360" w:lineRule="auto"/>
      <w:ind w:left="567" w:firstLine="0"/>
      <w:jc w:val="both"/>
      <w:outlineLvl w:val="2"/>
    </w:pPr>
    <w:rPr>
      <w:rFonts w:eastAsiaTheme="minorHAnsi"/>
      <w:bCs/>
      <w:szCs w:val="22"/>
      <w:shd w:val="clear" w:color="auto" w:fill="FFFFFF"/>
    </w:rPr>
  </w:style>
  <w:style w:type="paragraph" w:styleId="Ttulo4">
    <w:name w:val="heading 4"/>
    <w:basedOn w:val="Normal"/>
    <w:next w:val="Texto"/>
    <w:link w:val="Ttulo4Char"/>
    <w:uiPriority w:val="9"/>
    <w:qFormat/>
    <w:rsid w:val="005C7274"/>
    <w:pPr>
      <w:keepNext/>
      <w:keepLines/>
      <w:numPr>
        <w:ilvl w:val="3"/>
        <w:numId w:val="1"/>
      </w:numPr>
      <w:spacing w:before="240" w:after="240"/>
      <w:ind w:left="0" w:firstLine="0"/>
      <w:outlineLvl w:val="3"/>
    </w:pPr>
    <w:rPr>
      <w:bCs/>
      <w:i/>
      <w:iCs/>
      <w:u w:val="single"/>
    </w:rPr>
  </w:style>
  <w:style w:type="paragraph" w:styleId="Ttulo5">
    <w:name w:val="heading 5"/>
    <w:aliases w:val="ANEXOS"/>
    <w:basedOn w:val="Normal"/>
    <w:next w:val="Normal"/>
    <w:link w:val="Ttulo5Char"/>
    <w:uiPriority w:val="9"/>
    <w:rsid w:val="00CE01ED"/>
    <w:pPr>
      <w:keepNext/>
      <w:keepLines/>
      <w:spacing w:before="200"/>
      <w:outlineLvl w:val="4"/>
    </w:pPr>
    <w:rPr>
      <w:b/>
      <w:caps/>
      <w:color w:val="243F60"/>
    </w:rPr>
  </w:style>
  <w:style w:type="paragraph" w:styleId="Ttulo6">
    <w:name w:val="heading 6"/>
    <w:basedOn w:val="Normal"/>
    <w:next w:val="Normal"/>
    <w:link w:val="Ttulo6Char"/>
    <w:uiPriority w:val="9"/>
    <w:qFormat/>
    <w:rsid w:val="00A474EC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rsid w:val="00A474EC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  <w:szCs w:val="20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rsid w:val="00A474EC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rsid w:val="00A474EC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pa-Folhaderosto">
    <w:name w:val="Capa-Folha de rosto"/>
    <w:basedOn w:val="Normal"/>
    <w:rsid w:val="00D75A42"/>
  </w:style>
  <w:style w:type="paragraph" w:customStyle="1" w:styleId="Naturezadotrabalho">
    <w:name w:val="Natureza do trabalho"/>
    <w:basedOn w:val="Normal"/>
    <w:rsid w:val="0098082C"/>
    <w:pPr>
      <w:ind w:left="4536"/>
      <w:jc w:val="both"/>
    </w:pPr>
    <w:rPr>
      <w:sz w:val="20"/>
    </w:rPr>
  </w:style>
  <w:style w:type="paragraph" w:customStyle="1" w:styleId="FolhaAprov-NaturezaTrabalho">
    <w:name w:val="Folha Aprov-Natureza Trabalho"/>
    <w:basedOn w:val="Normal"/>
    <w:rsid w:val="00FD58E2"/>
    <w:pPr>
      <w:jc w:val="both"/>
    </w:pPr>
  </w:style>
  <w:style w:type="paragraph" w:customStyle="1" w:styleId="FolhaAprov-BancaExaminadora">
    <w:name w:val="Folha Aprov-Banca Examinadora"/>
    <w:basedOn w:val="Normal"/>
    <w:rsid w:val="00D22D5C"/>
  </w:style>
  <w:style w:type="paragraph" w:customStyle="1" w:styleId="Dedicatria-Epigrafe">
    <w:name w:val="Dedicatória-Epigrafe"/>
    <w:basedOn w:val="Normal"/>
    <w:rsid w:val="00560122"/>
    <w:pPr>
      <w:ind w:left="4536"/>
      <w:jc w:val="right"/>
    </w:pPr>
  </w:style>
  <w:style w:type="paragraph" w:customStyle="1" w:styleId="Ttulopr-textual">
    <w:name w:val="Título pré-textual"/>
    <w:basedOn w:val="Texto"/>
    <w:next w:val="Texto"/>
    <w:qFormat/>
    <w:rsid w:val="008B7C48"/>
    <w:pPr>
      <w:ind w:firstLine="0"/>
      <w:jc w:val="left"/>
    </w:pPr>
    <w:rPr>
      <w:b/>
      <w:caps/>
    </w:rPr>
  </w:style>
  <w:style w:type="paragraph" w:customStyle="1" w:styleId="Texto">
    <w:name w:val="Texto"/>
    <w:basedOn w:val="Normal"/>
    <w:rsid w:val="005109B6"/>
    <w:pPr>
      <w:ind w:firstLine="851"/>
      <w:jc w:val="both"/>
    </w:pPr>
  </w:style>
  <w:style w:type="paragraph" w:customStyle="1" w:styleId="Resumo">
    <w:name w:val="Resumo"/>
    <w:basedOn w:val="Normal"/>
    <w:rsid w:val="00C52232"/>
    <w:pPr>
      <w:ind w:firstLine="851"/>
      <w:jc w:val="both"/>
    </w:pPr>
  </w:style>
  <w:style w:type="table" w:styleId="Tabelacomgrade">
    <w:name w:val="Table Grid"/>
    <w:basedOn w:val="Tabelanormal"/>
    <w:uiPriority w:val="39"/>
    <w:rsid w:val="002564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C2015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link w:val="MapadoDocumento"/>
    <w:uiPriority w:val="99"/>
    <w:semiHidden/>
    <w:rsid w:val="00CC201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F9687E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F9687E"/>
    <w:rPr>
      <w:rFonts w:ascii="Arial" w:hAnsi="Arial"/>
      <w:sz w:val="24"/>
    </w:rPr>
  </w:style>
  <w:style w:type="character" w:customStyle="1" w:styleId="Ttulo1Char">
    <w:name w:val="Título 1 Char"/>
    <w:link w:val="Ttulo1"/>
    <w:uiPriority w:val="9"/>
    <w:rsid w:val="00237D1E"/>
    <w:rPr>
      <w:rFonts w:ascii="Times New Roman" w:eastAsia="Times New Roman" w:hAnsi="Times New Roman"/>
      <w:b/>
      <w:bCs/>
      <w:caps/>
      <w:sz w:val="28"/>
      <w:szCs w:val="28"/>
      <w:lang w:val="x-none"/>
    </w:rPr>
  </w:style>
  <w:style w:type="character" w:customStyle="1" w:styleId="Ttulo2Char">
    <w:name w:val="Título 2 Char"/>
    <w:link w:val="Ttulo2"/>
    <w:uiPriority w:val="9"/>
    <w:rsid w:val="00237D1E"/>
    <w:rPr>
      <w:rFonts w:ascii="Times New Roman" w:eastAsia="Times New Roman" w:hAnsi="Times New Roman"/>
      <w:bCs/>
      <w:sz w:val="24"/>
      <w:szCs w:val="26"/>
    </w:rPr>
  </w:style>
  <w:style w:type="character" w:customStyle="1" w:styleId="Ttulo3Char">
    <w:name w:val="Título 3 Char"/>
    <w:link w:val="Ttulo3"/>
    <w:uiPriority w:val="9"/>
    <w:rsid w:val="00FD57B1"/>
    <w:rPr>
      <w:rFonts w:ascii="Times New Roman" w:eastAsiaTheme="minorHAnsi" w:hAnsi="Times New Roman"/>
      <w:bCs/>
      <w:sz w:val="24"/>
      <w:szCs w:val="22"/>
    </w:rPr>
  </w:style>
  <w:style w:type="character" w:customStyle="1" w:styleId="Ttulo4Char">
    <w:name w:val="Título 4 Char"/>
    <w:link w:val="Ttulo4"/>
    <w:uiPriority w:val="9"/>
    <w:rsid w:val="005C7274"/>
    <w:rPr>
      <w:rFonts w:ascii="Times New Roman" w:eastAsia="Times New Roman" w:hAnsi="Times New Roman"/>
      <w:bCs/>
      <w:i/>
      <w:iCs/>
      <w:sz w:val="24"/>
      <w:szCs w:val="24"/>
      <w:u w:val="single"/>
    </w:rPr>
  </w:style>
  <w:style w:type="character" w:customStyle="1" w:styleId="Ttulo5Char">
    <w:name w:val="Título 5 Char"/>
    <w:aliases w:val="ANEXOS Char"/>
    <w:link w:val="Ttulo5"/>
    <w:uiPriority w:val="9"/>
    <w:rsid w:val="00CE01ED"/>
    <w:rPr>
      <w:rFonts w:ascii="Arial" w:hAnsi="Arial"/>
      <w:b/>
      <w:caps/>
      <w:color w:val="243F60"/>
      <w:sz w:val="24"/>
      <w:szCs w:val="24"/>
      <w:lang w:val="pt-BR" w:eastAsia="en-US" w:bidi="ar-SA"/>
    </w:rPr>
  </w:style>
  <w:style w:type="character" w:customStyle="1" w:styleId="Ttulo6Char">
    <w:name w:val="Título 6 Char"/>
    <w:link w:val="Ttulo6"/>
    <w:uiPriority w:val="9"/>
    <w:rsid w:val="00A474EC"/>
    <w:rPr>
      <w:rFonts w:ascii="Cambria" w:eastAsia="Times New Roman" w:hAnsi="Cambria"/>
      <w:i/>
      <w:iCs/>
      <w:color w:val="243F60"/>
      <w:sz w:val="24"/>
      <w:lang w:val="x-none" w:eastAsia="x-none"/>
    </w:rPr>
  </w:style>
  <w:style w:type="character" w:customStyle="1" w:styleId="Ttulo7Char">
    <w:name w:val="Título 7 Char"/>
    <w:link w:val="Ttulo7"/>
    <w:uiPriority w:val="9"/>
    <w:rsid w:val="00A474EC"/>
    <w:rPr>
      <w:rFonts w:ascii="Cambria" w:eastAsia="Times New Roman" w:hAnsi="Cambria"/>
      <w:i/>
      <w:iCs/>
      <w:color w:val="404040"/>
      <w:sz w:val="24"/>
      <w:lang w:val="x-none" w:eastAsia="x-none"/>
    </w:rPr>
  </w:style>
  <w:style w:type="character" w:customStyle="1" w:styleId="Ttulo8Char">
    <w:name w:val="Título 8 Char"/>
    <w:link w:val="Ttulo8"/>
    <w:uiPriority w:val="9"/>
    <w:rsid w:val="00A474EC"/>
    <w:rPr>
      <w:rFonts w:ascii="Cambria" w:eastAsia="Times New Roman" w:hAnsi="Cambria"/>
      <w:color w:val="404040"/>
      <w:lang w:val="x-none" w:eastAsia="x-none"/>
    </w:rPr>
  </w:style>
  <w:style w:type="character" w:customStyle="1" w:styleId="Ttulo9Char">
    <w:name w:val="Título 9 Char"/>
    <w:link w:val="Ttulo9"/>
    <w:uiPriority w:val="9"/>
    <w:rsid w:val="00A474EC"/>
    <w:rPr>
      <w:rFonts w:ascii="Cambria" w:eastAsia="Times New Roman" w:hAnsi="Cambria"/>
      <w:i/>
      <w:iCs/>
      <w:color w:val="404040"/>
      <w:lang w:val="x-none" w:eastAsia="x-none"/>
    </w:rPr>
  </w:style>
  <w:style w:type="paragraph" w:customStyle="1" w:styleId="Ttulops-textual">
    <w:name w:val="Título pós-textual"/>
    <w:basedOn w:val="Ttulo1"/>
    <w:next w:val="Texto"/>
    <w:qFormat/>
    <w:rsid w:val="00F93547"/>
    <w:pPr>
      <w:numPr>
        <w:numId w:val="5"/>
      </w:numPr>
      <w:tabs>
        <w:tab w:val="clear" w:pos="432"/>
      </w:tabs>
      <w:spacing w:after="200"/>
      <w:ind w:left="0" w:firstLine="0"/>
      <w:jc w:val="center"/>
    </w:pPr>
  </w:style>
  <w:style w:type="paragraph" w:customStyle="1" w:styleId="Apndice">
    <w:name w:val="Apêndice"/>
    <w:basedOn w:val="Normal"/>
    <w:next w:val="Texto"/>
    <w:rsid w:val="0091374D"/>
    <w:pPr>
      <w:numPr>
        <w:numId w:val="2"/>
      </w:numPr>
      <w:spacing w:after="600"/>
    </w:pPr>
    <w:rPr>
      <w:b/>
      <w:caps/>
    </w:rPr>
  </w:style>
  <w:style w:type="paragraph" w:customStyle="1" w:styleId="Anexo">
    <w:name w:val="Anexo"/>
    <w:basedOn w:val="Normal"/>
    <w:next w:val="Texto"/>
    <w:rsid w:val="001E3DDF"/>
    <w:pPr>
      <w:numPr>
        <w:numId w:val="3"/>
      </w:numPr>
      <w:spacing w:after="600"/>
    </w:pPr>
    <w:rPr>
      <w:b/>
      <w:caps/>
    </w:rPr>
  </w:style>
  <w:style w:type="paragraph" w:styleId="Sumrio1">
    <w:name w:val="toc 1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b/>
      <w:caps/>
      <w:sz w:val="22"/>
    </w:rPr>
  </w:style>
  <w:style w:type="paragraph" w:styleId="Sumrio2">
    <w:name w:val="toc 2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3">
    <w:name w:val="toc 3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4">
    <w:name w:val="toc 4"/>
    <w:basedOn w:val="Normal"/>
    <w:next w:val="Normal"/>
    <w:link w:val="Sumrio4Char"/>
    <w:uiPriority w:val="39"/>
    <w:unhideWhenUsed/>
    <w:rsid w:val="00852343"/>
    <w:pPr>
      <w:tabs>
        <w:tab w:val="left" w:pos="851"/>
        <w:tab w:val="right" w:leader="dot" w:pos="9061"/>
      </w:tabs>
    </w:pPr>
  </w:style>
  <w:style w:type="character" w:styleId="Hyperlink">
    <w:name w:val="Hyperlink"/>
    <w:uiPriority w:val="99"/>
    <w:unhideWhenUsed/>
    <w:rsid w:val="00807ABE"/>
    <w:rPr>
      <w:color w:val="0000FF"/>
      <w:u w:val="single"/>
    </w:rPr>
  </w:style>
  <w:style w:type="paragraph" w:styleId="CabealhodoSumrio">
    <w:name w:val="TOC Heading"/>
    <w:basedOn w:val="Ttulo1"/>
    <w:next w:val="Normal"/>
    <w:uiPriority w:val="39"/>
    <w:qFormat/>
    <w:rsid w:val="00F93547"/>
    <w:pPr>
      <w:numPr>
        <w:numId w:val="0"/>
      </w:numPr>
      <w:spacing w:after="0"/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5EF7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E5EF7"/>
    <w:rPr>
      <w:rFonts w:ascii="Tahoma" w:hAnsi="Tahoma" w:cs="Tahoma"/>
      <w:sz w:val="16"/>
      <w:szCs w:val="16"/>
    </w:rPr>
  </w:style>
  <w:style w:type="paragraph" w:customStyle="1" w:styleId="Citaolonga">
    <w:name w:val="Citação longa"/>
    <w:basedOn w:val="Normal"/>
    <w:next w:val="Texto"/>
    <w:rsid w:val="00D75A42"/>
    <w:pPr>
      <w:keepLines/>
      <w:spacing w:before="360" w:after="480"/>
      <w:ind w:left="2268"/>
      <w:jc w:val="both"/>
    </w:pPr>
    <w:rPr>
      <w:sz w:val="20"/>
    </w:rPr>
  </w:style>
  <w:style w:type="paragraph" w:styleId="Sumrio5">
    <w:name w:val="toc 5"/>
    <w:basedOn w:val="Normal"/>
    <w:next w:val="Normal"/>
    <w:autoRedefine/>
    <w:uiPriority w:val="39"/>
    <w:unhideWhenUsed/>
    <w:rsid w:val="00B53166"/>
    <w:pPr>
      <w:tabs>
        <w:tab w:val="left" w:pos="1701"/>
        <w:tab w:val="right" w:leader="dot" w:pos="9061"/>
      </w:tabs>
    </w:pPr>
    <w:rPr>
      <w:b/>
      <w:caps/>
    </w:rPr>
  </w:style>
  <w:style w:type="paragraph" w:styleId="Sumrio6">
    <w:name w:val="toc 6"/>
    <w:basedOn w:val="Normal"/>
    <w:next w:val="Normal"/>
    <w:autoRedefine/>
    <w:uiPriority w:val="39"/>
    <w:unhideWhenUsed/>
    <w:rsid w:val="00B53166"/>
    <w:pPr>
      <w:tabs>
        <w:tab w:val="left" w:pos="1276"/>
        <w:tab w:val="right" w:leader="dot" w:pos="9061"/>
      </w:tabs>
    </w:pPr>
    <w:rPr>
      <w:b/>
      <w:caps/>
    </w:rPr>
  </w:style>
  <w:style w:type="paragraph" w:customStyle="1" w:styleId="CitaoExtra-Longa-Inicio">
    <w:name w:val="Citação Extra-Longa-Inicio"/>
    <w:basedOn w:val="Normal"/>
    <w:next w:val="CitaoExtra-Longa-Meio"/>
    <w:rsid w:val="00A131C6"/>
    <w:pPr>
      <w:spacing w:before="600"/>
      <w:ind w:left="2268"/>
      <w:jc w:val="both"/>
    </w:pPr>
    <w:rPr>
      <w:sz w:val="20"/>
    </w:rPr>
  </w:style>
  <w:style w:type="paragraph" w:customStyle="1" w:styleId="CitaoExtra-Longa-Meio">
    <w:name w:val="Citação Extra-Longa-Meio"/>
    <w:basedOn w:val="Normal"/>
    <w:rsid w:val="0040653F"/>
    <w:pPr>
      <w:ind w:left="2268"/>
      <w:jc w:val="both"/>
    </w:pPr>
    <w:rPr>
      <w:sz w:val="20"/>
    </w:rPr>
  </w:style>
  <w:style w:type="paragraph" w:customStyle="1" w:styleId="CitaoExtra-Longa-Fim">
    <w:name w:val="Citação Extra-Longa-Fim"/>
    <w:basedOn w:val="Normal"/>
    <w:next w:val="Texto"/>
    <w:rsid w:val="0040653F"/>
    <w:pPr>
      <w:spacing w:after="600"/>
      <w:ind w:left="2268"/>
      <w:jc w:val="both"/>
    </w:pPr>
    <w:rPr>
      <w:sz w:val="20"/>
    </w:rPr>
  </w:style>
  <w:style w:type="paragraph" w:customStyle="1" w:styleId="RefernciaJLAA">
    <w:name w:val="Referência (JLAA)"/>
    <w:basedOn w:val="Normal"/>
    <w:rsid w:val="000A3F0D"/>
    <w:rPr>
      <w:rFonts w:asciiTheme="minorHAnsi" w:hAnsiTheme="minorHAnsi"/>
      <w:sz w:val="22"/>
    </w:rPr>
  </w:style>
  <w:style w:type="paragraph" w:customStyle="1" w:styleId="Listadereferncias">
    <w:name w:val="Lista de referências"/>
    <w:basedOn w:val="Normal"/>
    <w:rsid w:val="00E5431B"/>
    <w:pPr>
      <w:spacing w:after="600"/>
    </w:pPr>
  </w:style>
  <w:style w:type="paragraph" w:customStyle="1" w:styleId="ParagrafoparaIlustraes">
    <w:name w:val="Paragrafo para Ilustrações"/>
    <w:basedOn w:val="Normal"/>
    <w:rsid w:val="00740F10"/>
    <w:rPr>
      <w:noProof/>
    </w:rPr>
  </w:style>
  <w:style w:type="paragraph" w:styleId="Legenda">
    <w:name w:val="caption"/>
    <w:aliases w:val="Título e fonte da figura e tabela"/>
    <w:basedOn w:val="Normal"/>
    <w:next w:val="Texto"/>
    <w:uiPriority w:val="35"/>
    <w:qFormat/>
    <w:rsid w:val="000A3F0D"/>
    <w:pPr>
      <w:spacing w:before="120" w:after="240"/>
    </w:pPr>
    <w:rPr>
      <w:bCs/>
      <w:sz w:val="20"/>
      <w:szCs w:val="18"/>
    </w:rPr>
  </w:style>
  <w:style w:type="paragraph" w:customStyle="1" w:styleId="Fonte">
    <w:name w:val="Fonte"/>
    <w:basedOn w:val="Normal"/>
    <w:qFormat/>
    <w:rsid w:val="000A6C32"/>
    <w:pPr>
      <w:spacing w:after="200"/>
      <w:jc w:val="center"/>
    </w:pPr>
    <w:rPr>
      <w:color w:val="3B3838" w:themeColor="background2" w:themeShade="40"/>
      <w:sz w:val="22"/>
    </w:rPr>
  </w:style>
  <w:style w:type="paragraph" w:customStyle="1" w:styleId="Legenda-Tabela">
    <w:name w:val="Legenda-Tabela"/>
    <w:basedOn w:val="Normal"/>
    <w:rsid w:val="00ED5CA8"/>
    <w:rPr>
      <w:sz w:val="20"/>
    </w:rPr>
  </w:style>
  <w:style w:type="paragraph" w:customStyle="1" w:styleId="Fonte-Tabela">
    <w:name w:val="Fonte-Tabela"/>
    <w:basedOn w:val="Normal"/>
    <w:rsid w:val="00CB5DD3"/>
    <w:rPr>
      <w:sz w:val="20"/>
    </w:rPr>
  </w:style>
  <w:style w:type="paragraph" w:customStyle="1" w:styleId="Texto-Tabela">
    <w:name w:val="Texto-Tabela"/>
    <w:basedOn w:val="Normal"/>
    <w:rsid w:val="007F0686"/>
    <w:rPr>
      <w:sz w:val="20"/>
    </w:rPr>
  </w:style>
  <w:style w:type="paragraph" w:styleId="Textodenotaderodap">
    <w:name w:val="footnote text"/>
    <w:aliases w:val="Char,Stinking Styles12"/>
    <w:basedOn w:val="Normal"/>
    <w:link w:val="TextodenotaderodapChar"/>
    <w:uiPriority w:val="99"/>
    <w:unhideWhenUsed/>
    <w:rsid w:val="00DC1561"/>
    <w:pPr>
      <w:ind w:left="170" w:hanging="170"/>
      <w:jc w:val="both"/>
    </w:pPr>
    <w:rPr>
      <w:sz w:val="20"/>
      <w:szCs w:val="20"/>
      <w:lang w:val="x-none" w:eastAsia="x-none"/>
    </w:rPr>
  </w:style>
  <w:style w:type="paragraph" w:styleId="ndicedeilustraes">
    <w:name w:val="table of figures"/>
    <w:basedOn w:val="Normal"/>
    <w:next w:val="Normal"/>
    <w:uiPriority w:val="99"/>
    <w:unhideWhenUsed/>
    <w:rsid w:val="00B74CFC"/>
    <w:pPr>
      <w:tabs>
        <w:tab w:val="right" w:leader="dot" w:pos="9061"/>
      </w:tabs>
      <w:ind w:left="1560" w:hanging="1560"/>
    </w:pPr>
  </w:style>
  <w:style w:type="character" w:customStyle="1" w:styleId="TextodenotaderodapChar">
    <w:name w:val="Texto de nota de rodapé Char"/>
    <w:aliases w:val="Char Char,Stinking Styles12 Char"/>
    <w:link w:val="Textodenotaderodap"/>
    <w:uiPriority w:val="99"/>
    <w:rsid w:val="00DC1561"/>
    <w:rPr>
      <w:rFonts w:ascii="Arial" w:hAnsi="Arial"/>
      <w:sz w:val="20"/>
      <w:szCs w:val="20"/>
    </w:rPr>
  </w:style>
  <w:style w:type="character" w:styleId="Refdenotaderodap">
    <w:name w:val="footnote reference"/>
    <w:aliases w:val="Stinking Styles13,Ref,de nota al pie,Nota de rodapé LRB,fr,Style 16,sobrescrito,DISSERTAÇÃO NOTA DE RODAPÉ,FC,_Footnote Reference,_Footnote text,_Footnote,_Footnote Text,_Footnote base Reference,fr Char1,fr Char1 Char"/>
    <w:uiPriority w:val="99"/>
    <w:unhideWhenUsed/>
    <w:qFormat/>
    <w:rsid w:val="00751BCD"/>
    <w:rPr>
      <w:vertAlign w:val="superscript"/>
    </w:rPr>
  </w:style>
  <w:style w:type="paragraph" w:customStyle="1" w:styleId="Alnealetras">
    <w:name w:val="Alínea (letras)"/>
    <w:basedOn w:val="Normal"/>
    <w:link w:val="AlnealetrasChar"/>
    <w:qFormat/>
    <w:rsid w:val="00FD57B1"/>
    <w:pPr>
      <w:numPr>
        <w:numId w:val="4"/>
      </w:numPr>
      <w:spacing w:after="100" w:line="360" w:lineRule="exact"/>
      <w:jc w:val="both"/>
    </w:pPr>
  </w:style>
  <w:style w:type="paragraph" w:customStyle="1" w:styleId="pargrafodeartigo">
    <w:name w:val="parágrafo de artigo"/>
    <w:basedOn w:val="Normal"/>
    <w:rsid w:val="00907267"/>
    <w:pPr>
      <w:widowControl w:val="0"/>
      <w:tabs>
        <w:tab w:val="left" w:pos="2126"/>
      </w:tabs>
      <w:spacing w:before="240" w:line="240" w:lineRule="exact"/>
      <w:ind w:firstLine="1134"/>
      <w:jc w:val="both"/>
    </w:pPr>
    <w:rPr>
      <w:sz w:val="26"/>
      <w:szCs w:val="20"/>
    </w:rPr>
  </w:style>
  <w:style w:type="paragraph" w:styleId="Corpodetexto">
    <w:name w:val="Body Text"/>
    <w:basedOn w:val="Normal"/>
    <w:link w:val="CorpodetextoChar"/>
    <w:rsid w:val="00AF428C"/>
    <w:rPr>
      <w:szCs w:val="20"/>
      <w:lang w:val="x-none" w:eastAsia="x-none"/>
    </w:rPr>
  </w:style>
  <w:style w:type="paragraph" w:styleId="Corpodetexto2">
    <w:name w:val="Body Text 2"/>
    <w:basedOn w:val="Normal"/>
    <w:link w:val="Corpodetexto2Char"/>
    <w:rsid w:val="007E2C84"/>
    <w:pPr>
      <w:jc w:val="both"/>
    </w:pPr>
    <w:rPr>
      <w:szCs w:val="20"/>
    </w:rPr>
  </w:style>
  <w:style w:type="character" w:styleId="Forte">
    <w:name w:val="Strong"/>
    <w:uiPriority w:val="22"/>
    <w:qFormat/>
    <w:rsid w:val="00BE5511"/>
    <w:rPr>
      <w:b/>
      <w:bCs/>
    </w:rPr>
  </w:style>
  <w:style w:type="character" w:customStyle="1" w:styleId="Sumrio4Char">
    <w:name w:val="Sumário 4 Char"/>
    <w:link w:val="Sumrio4"/>
    <w:rsid w:val="00852343"/>
    <w:rPr>
      <w:rFonts w:ascii="Arial" w:hAnsi="Arial"/>
      <w:sz w:val="24"/>
      <w:szCs w:val="22"/>
      <w:lang w:eastAsia="en-US"/>
    </w:rPr>
  </w:style>
  <w:style w:type="paragraph" w:styleId="Lista">
    <w:name w:val="List"/>
    <w:basedOn w:val="Normal"/>
    <w:rsid w:val="00D519FF"/>
    <w:pPr>
      <w:ind w:left="283" w:hanging="283"/>
    </w:pPr>
  </w:style>
  <w:style w:type="paragraph" w:customStyle="1" w:styleId="Modelodereferncias">
    <w:name w:val="Modelo de referências"/>
    <w:basedOn w:val="Normal"/>
    <w:autoRedefine/>
    <w:rsid w:val="005D1193"/>
    <w:pPr>
      <w:pBdr>
        <w:top w:val="single" w:sz="8" w:space="3" w:color="auto"/>
        <w:left w:val="single" w:sz="8" w:space="0" w:color="auto"/>
        <w:bottom w:val="single" w:sz="8" w:space="3" w:color="auto"/>
        <w:right w:val="single" w:sz="8" w:space="0" w:color="auto"/>
      </w:pBdr>
      <w:shd w:val="clear" w:color="auto" w:fill="F3F3F3"/>
      <w:ind w:left="540" w:right="612"/>
    </w:pPr>
  </w:style>
  <w:style w:type="character" w:styleId="Nmerodepgina">
    <w:name w:val="page number"/>
    <w:basedOn w:val="Fontepargpadro"/>
    <w:uiPriority w:val="99"/>
    <w:rsid w:val="00AB650C"/>
  </w:style>
  <w:style w:type="character" w:styleId="Refdecomentrio">
    <w:name w:val="annotation reference"/>
    <w:uiPriority w:val="99"/>
    <w:rsid w:val="00301836"/>
    <w:rPr>
      <w:sz w:val="16"/>
      <w:szCs w:val="16"/>
    </w:rPr>
  </w:style>
  <w:style w:type="character" w:customStyle="1" w:styleId="CorpodetextoChar">
    <w:name w:val="Corpo de texto Char"/>
    <w:link w:val="Corpodetexto"/>
    <w:rsid w:val="003E4FA0"/>
    <w:rPr>
      <w:rFonts w:ascii="Arial" w:eastAsia="Times New Roman" w:hAnsi="Arial"/>
      <w:sz w:val="24"/>
    </w:rPr>
  </w:style>
  <w:style w:type="paragraph" w:styleId="Textodecomentrio">
    <w:name w:val="annotation text"/>
    <w:basedOn w:val="Normal"/>
    <w:link w:val="TextodecomentrioChar"/>
    <w:uiPriority w:val="99"/>
    <w:rsid w:val="00301836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rsid w:val="00301836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301836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sid w:val="00301836"/>
    <w:rPr>
      <w:rFonts w:ascii="Arial" w:hAnsi="Arial"/>
      <w:b/>
      <w:bCs/>
      <w:lang w:eastAsia="en-US"/>
    </w:rPr>
  </w:style>
  <w:style w:type="character" w:styleId="CitaoHTML">
    <w:name w:val="HTML Cite"/>
    <w:rsid w:val="00301836"/>
    <w:rPr>
      <w:i/>
      <w:iCs/>
    </w:rPr>
  </w:style>
  <w:style w:type="character" w:styleId="HiperlinkVisitado">
    <w:name w:val="FollowedHyperlink"/>
    <w:rsid w:val="00CB6557"/>
    <w:rPr>
      <w:color w:val="954F72"/>
      <w:u w:val="single"/>
    </w:rPr>
  </w:style>
  <w:style w:type="paragraph" w:customStyle="1" w:styleId="Textogeral">
    <w:name w:val="Texto geral"/>
    <w:basedOn w:val="Normal"/>
    <w:rsid w:val="00FC391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argrafodaLista">
    <w:name w:val="List Paragraph"/>
    <w:aliases w:val="Marcadores,TS Parágrafo da Lista"/>
    <w:basedOn w:val="Normal"/>
    <w:link w:val="PargrafodaListaChar"/>
    <w:uiPriority w:val="34"/>
    <w:qFormat/>
    <w:rsid w:val="008B7C48"/>
    <w:pPr>
      <w:spacing w:after="360"/>
      <w:ind w:left="720" w:firstLine="851"/>
      <w:contextualSpacing/>
      <w:jc w:val="both"/>
    </w:pPr>
    <w:rPr>
      <w:rFonts w:eastAsiaTheme="minorHAnsi" w:cstheme="minorBidi"/>
    </w:rPr>
  </w:style>
  <w:style w:type="paragraph" w:styleId="SemEspaamento">
    <w:name w:val="No Spacing"/>
    <w:aliases w:val="Sem espaço longa,CITAÇÃO"/>
    <w:link w:val="SemEspaamentoChar"/>
    <w:uiPriority w:val="1"/>
    <w:qFormat/>
    <w:rsid w:val="008B7C48"/>
    <w:pPr>
      <w:ind w:left="2268"/>
    </w:pPr>
    <w:rPr>
      <w:rFonts w:ascii="Times New Roman" w:eastAsiaTheme="minorHAnsi" w:hAnsi="Times New Roman" w:cstheme="minorBidi"/>
      <w:szCs w:val="22"/>
      <w:lang w:eastAsia="en-US"/>
    </w:rPr>
  </w:style>
  <w:style w:type="paragraph" w:customStyle="1" w:styleId="CitaaoLonga-ENANPUR2017">
    <w:name w:val="CitaçaoLonga-ENANPUR2017"/>
    <w:basedOn w:val="Normal"/>
    <w:rsid w:val="00332DDA"/>
    <w:pPr>
      <w:spacing w:after="210" w:line="210" w:lineRule="exact"/>
      <w:ind w:left="2268"/>
      <w:jc w:val="both"/>
    </w:pPr>
    <w:rPr>
      <w:rFonts w:ascii="Calibri" w:eastAsiaTheme="minorEastAsia" w:hAnsi="Calibri" w:cs="Arial"/>
      <w:color w:val="000000"/>
      <w:sz w:val="18"/>
      <w:szCs w:val="20"/>
    </w:rPr>
  </w:style>
  <w:style w:type="table" w:styleId="TabeladeGradeClara">
    <w:name w:val="Grid Table Light"/>
    <w:basedOn w:val="Tabelanormal"/>
    <w:uiPriority w:val="40"/>
    <w:rsid w:val="000548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XVIIIENANPURcitacaoChar">
    <w:name w:val="XVIII_ENANPUR_citacao Char"/>
    <w:basedOn w:val="Fontepargpadro"/>
    <w:link w:val="XVIIIENANPURcitacao"/>
    <w:locked/>
    <w:rsid w:val="00D6396E"/>
    <w:rPr>
      <w:sz w:val="24"/>
      <w:szCs w:val="24"/>
    </w:rPr>
  </w:style>
  <w:style w:type="paragraph" w:customStyle="1" w:styleId="XVIIIENANPURcitacao">
    <w:name w:val="XVIII_ENANPUR_citacao"/>
    <w:basedOn w:val="Normal"/>
    <w:link w:val="XVIIIENANPURcitacaoChar"/>
    <w:rsid w:val="00D6396E"/>
    <w:pPr>
      <w:spacing w:before="400" w:after="400"/>
      <w:ind w:left="2268" w:right="567"/>
      <w:jc w:val="both"/>
    </w:pPr>
    <w:rPr>
      <w:rFonts w:ascii="Calibri" w:hAnsi="Calibri"/>
    </w:rPr>
  </w:style>
  <w:style w:type="paragraph" w:styleId="NormalWeb">
    <w:name w:val="Normal (Web)"/>
    <w:basedOn w:val="Normal"/>
    <w:uiPriority w:val="99"/>
    <w:unhideWhenUsed/>
    <w:rsid w:val="009C775A"/>
    <w:pPr>
      <w:spacing w:before="100" w:beforeAutospacing="1" w:after="100" w:afterAutospacing="1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D740D4"/>
    <w:rPr>
      <w:color w:val="605E5C"/>
      <w:shd w:val="clear" w:color="auto" w:fill="E1DFDD"/>
    </w:rPr>
  </w:style>
  <w:style w:type="character" w:customStyle="1" w:styleId="Corpodetexto2Char">
    <w:name w:val="Corpo de texto 2 Char"/>
    <w:basedOn w:val="Fontepargpadro"/>
    <w:link w:val="Corpodetexto2"/>
    <w:rsid w:val="00204C4C"/>
    <w:rPr>
      <w:rFonts w:ascii="Arial" w:eastAsia="Times New Roman" w:hAnsi="Arial"/>
      <w:sz w:val="24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PargrafodaListaChar">
    <w:name w:val="Parágrafo da Lista Char"/>
    <w:aliases w:val="Marcadores Char,TS Parágrafo da Lista Char"/>
    <w:link w:val="PargrafodaLista"/>
    <w:uiPriority w:val="1"/>
    <w:rsid w:val="008B7C48"/>
    <w:rPr>
      <w:rFonts w:ascii="Times New Roman" w:eastAsiaTheme="minorHAnsi" w:hAnsi="Times New Roman" w:cstheme="minorBidi"/>
      <w:sz w:val="24"/>
      <w:szCs w:val="24"/>
    </w:rPr>
  </w:style>
  <w:style w:type="paragraph" w:customStyle="1" w:styleId="wordsection1">
    <w:name w:val="wordsection1"/>
    <w:basedOn w:val="Normal"/>
    <w:uiPriority w:val="99"/>
    <w:rsid w:val="00A051FE"/>
    <w:pPr>
      <w:spacing w:after="200" w:line="252" w:lineRule="auto"/>
    </w:pPr>
    <w:rPr>
      <w:rFonts w:eastAsiaTheme="minorHAnsi" w:cs="Arial"/>
      <w:sz w:val="20"/>
      <w:szCs w:val="20"/>
    </w:rPr>
  </w:style>
  <w:style w:type="paragraph" w:customStyle="1" w:styleId="JLLBodyText">
    <w:name w:val="JLL_Body Text"/>
    <w:basedOn w:val="Normal"/>
    <w:link w:val="JLLBodyTextChar"/>
    <w:rsid w:val="000642CF"/>
    <w:pPr>
      <w:spacing w:after="280" w:line="280" w:lineRule="exact"/>
      <w:ind w:left="680"/>
    </w:pPr>
    <w:rPr>
      <w:rFonts w:ascii="Arial Narrow" w:hAnsi="Arial Narrow"/>
      <w:sz w:val="22"/>
      <w:lang w:val="en-GB" w:eastAsia="en-GB"/>
    </w:rPr>
  </w:style>
  <w:style w:type="character" w:customStyle="1" w:styleId="JLLBodyTextChar">
    <w:name w:val="JLL_Body Text Char"/>
    <w:link w:val="JLLBodyText"/>
    <w:rsid w:val="000642CF"/>
    <w:rPr>
      <w:rFonts w:ascii="Arial Narrow" w:eastAsia="Times New Roman" w:hAnsi="Arial Narrow"/>
      <w:sz w:val="22"/>
      <w:szCs w:val="24"/>
      <w:lang w:val="en-GB" w:eastAsia="en-GB"/>
    </w:rPr>
  </w:style>
  <w:style w:type="paragraph" w:styleId="Sumrio7">
    <w:name w:val="toc 7"/>
    <w:basedOn w:val="Normal"/>
    <w:next w:val="Normal"/>
    <w:autoRedefine/>
    <w:uiPriority w:val="39"/>
    <w:unhideWhenUsed/>
    <w:rsid w:val="00784AA6"/>
    <w:pPr>
      <w:spacing w:after="100" w:line="259" w:lineRule="auto"/>
      <w:ind w:left="132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784AA6"/>
    <w:pPr>
      <w:spacing w:after="100" w:line="259" w:lineRule="auto"/>
      <w:ind w:left="154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784AA6"/>
    <w:pPr>
      <w:spacing w:after="100" w:line="259" w:lineRule="auto"/>
      <w:ind w:left="176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MenoPendente">
    <w:name w:val="Unresolved Mention"/>
    <w:basedOn w:val="Fontepargpadro"/>
    <w:uiPriority w:val="99"/>
    <w:semiHidden/>
    <w:unhideWhenUsed/>
    <w:rsid w:val="00784AA6"/>
    <w:rPr>
      <w:color w:val="605E5C"/>
      <w:shd w:val="clear" w:color="auto" w:fill="E1DFDD"/>
    </w:rPr>
  </w:style>
  <w:style w:type="paragraph" w:customStyle="1" w:styleId="Default">
    <w:name w:val="Default"/>
    <w:rsid w:val="006F3AC2"/>
    <w:pPr>
      <w:autoSpaceDE w:val="0"/>
      <w:autoSpaceDN w:val="0"/>
      <w:adjustRightInd w:val="0"/>
    </w:pPr>
    <w:rPr>
      <w:rFonts w:ascii="Barlow" w:hAnsi="Barlow" w:cs="Barlow"/>
      <w:color w:val="000000"/>
      <w:sz w:val="24"/>
      <w:szCs w:val="24"/>
    </w:rPr>
  </w:style>
  <w:style w:type="paragraph" w:customStyle="1" w:styleId="font0">
    <w:name w:val="font_0"/>
    <w:basedOn w:val="Normal"/>
    <w:rsid w:val="0051643D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Fontepargpadro"/>
    <w:rsid w:val="0051643D"/>
  </w:style>
  <w:style w:type="paragraph" w:customStyle="1" w:styleId="TEXTO0">
    <w:name w:val="TEXTO"/>
    <w:basedOn w:val="Normal"/>
    <w:rsid w:val="009463DD"/>
    <w:pPr>
      <w:spacing w:before="120" w:after="120"/>
      <w:jc w:val="both"/>
    </w:pPr>
    <w:rPr>
      <w:rFonts w:eastAsiaTheme="minorEastAsia" w:cstheme="minorBidi"/>
      <w:sz w:val="22"/>
    </w:rPr>
  </w:style>
  <w:style w:type="paragraph" w:customStyle="1" w:styleId="Alneanumerao">
    <w:name w:val="Alínea (numeração)"/>
    <w:basedOn w:val="Alnealetras"/>
    <w:link w:val="AlneanumeraoChar"/>
    <w:qFormat/>
    <w:rsid w:val="00FE3521"/>
    <w:pPr>
      <w:numPr>
        <w:numId w:val="0"/>
      </w:numPr>
    </w:pPr>
    <w:rPr>
      <w:b/>
    </w:rPr>
  </w:style>
  <w:style w:type="character" w:customStyle="1" w:styleId="AlnealetrasChar">
    <w:name w:val="Alínea (letras) Char"/>
    <w:basedOn w:val="Fontepargpadro"/>
    <w:link w:val="Alnealetras"/>
    <w:rsid w:val="008B7C48"/>
    <w:rPr>
      <w:rFonts w:ascii="Times New Roman" w:eastAsia="Times New Roman" w:hAnsi="Times New Roman"/>
      <w:sz w:val="24"/>
      <w:szCs w:val="24"/>
    </w:rPr>
  </w:style>
  <w:style w:type="character" w:customStyle="1" w:styleId="AlneanumeraoChar">
    <w:name w:val="Alínea (numeração) Char"/>
    <w:basedOn w:val="AlnealetrasChar"/>
    <w:link w:val="Alneanumerao"/>
    <w:rsid w:val="00FE3521"/>
    <w:rPr>
      <w:rFonts w:ascii="Crimson Text" w:eastAsia="Times New Roman" w:hAnsi="Crimson Text"/>
      <w:b/>
      <w:sz w:val="22"/>
      <w:szCs w:val="22"/>
      <w:lang w:eastAsia="en-US"/>
    </w:rPr>
  </w:style>
  <w:style w:type="paragraph" w:customStyle="1" w:styleId="Alnea">
    <w:name w:val="Alínea"/>
    <w:basedOn w:val="Normal"/>
    <w:rsid w:val="002B2624"/>
    <w:pPr>
      <w:spacing w:after="100" w:line="360" w:lineRule="exact"/>
      <w:ind w:left="924" w:hanging="357"/>
      <w:jc w:val="both"/>
    </w:pPr>
    <w:rPr>
      <w:rFonts w:ascii="Crimson Text" w:hAnsi="Crimson Text"/>
      <w:sz w:val="22"/>
    </w:rPr>
  </w:style>
  <w:style w:type="paragraph" w:customStyle="1" w:styleId="1TextogeralJLAA">
    <w:name w:val="1 Texto geral (JLAA)"/>
    <w:basedOn w:val="Normal"/>
    <w:uiPriority w:val="99"/>
    <w:qFormat/>
    <w:rsid w:val="00997E4C"/>
    <w:pPr>
      <w:spacing w:after="120" w:line="360" w:lineRule="auto"/>
      <w:jc w:val="both"/>
    </w:pPr>
    <w:rPr>
      <w:rFonts w:eastAsiaTheme="minorEastAsia" w:cstheme="minorBidi"/>
      <w:color w:val="171717" w:themeColor="background2" w:themeShade="1A"/>
    </w:rPr>
  </w:style>
  <w:style w:type="paragraph" w:customStyle="1" w:styleId="1Textogeral">
    <w:name w:val="1_Texto geral"/>
    <w:basedOn w:val="Normal"/>
    <w:rsid w:val="008D003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r-formataoHTML">
    <w:name w:val="HTML Preformatted"/>
    <w:basedOn w:val="Normal"/>
    <w:link w:val="Pr-formataoHTMLChar"/>
    <w:uiPriority w:val="99"/>
    <w:unhideWhenUsed/>
    <w:rsid w:val="00CD3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  <w:lang w:val="en-US"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CD3188"/>
    <w:rPr>
      <w:rFonts w:ascii="Courier New" w:eastAsiaTheme="minorHAnsi" w:hAnsi="Courier New" w:cs="Courier New"/>
      <w:lang w:val="en-US" w:eastAsia="en-US"/>
    </w:rPr>
  </w:style>
  <w:style w:type="character" w:customStyle="1" w:styleId="SemEspaamentoChar">
    <w:name w:val="Sem Espaçamento Char"/>
    <w:aliases w:val="Sem espaço longa Char,CITAÇÃO Char"/>
    <w:basedOn w:val="Fontepargpadro"/>
    <w:link w:val="SemEspaamento"/>
    <w:uiPriority w:val="1"/>
    <w:rsid w:val="00CD3188"/>
    <w:rPr>
      <w:rFonts w:ascii="Times New Roman" w:eastAsiaTheme="minorHAnsi" w:hAnsi="Times New Roman" w:cstheme="minorBidi"/>
      <w:szCs w:val="22"/>
      <w:lang w:eastAsia="en-US"/>
    </w:rPr>
  </w:style>
  <w:style w:type="numbering" w:customStyle="1" w:styleId="Style1">
    <w:name w:val="Style1"/>
    <w:uiPriority w:val="99"/>
    <w:rsid w:val="00CD3188"/>
    <w:pPr>
      <w:numPr>
        <w:numId w:val="6"/>
      </w:numPr>
    </w:pPr>
  </w:style>
  <w:style w:type="numbering" w:customStyle="1" w:styleId="Style2">
    <w:name w:val="Style2"/>
    <w:uiPriority w:val="99"/>
    <w:rsid w:val="00CD3188"/>
    <w:pPr>
      <w:numPr>
        <w:numId w:val="7"/>
      </w:numPr>
    </w:pPr>
  </w:style>
  <w:style w:type="character" w:customStyle="1" w:styleId="apple-converted-space">
    <w:name w:val="apple-converted-space"/>
    <w:basedOn w:val="Fontepargpadro"/>
    <w:rsid w:val="00CD3188"/>
  </w:style>
  <w:style w:type="paragraph" w:styleId="Ttulo">
    <w:name w:val="Title"/>
    <w:basedOn w:val="Normal"/>
    <w:next w:val="Normal"/>
    <w:link w:val="TtuloChar"/>
    <w:uiPriority w:val="10"/>
    <w:qFormat/>
    <w:rsid w:val="00CD3188"/>
    <w:pPr>
      <w:keepNext/>
      <w:keepLines/>
      <w:spacing w:after="200" w:line="360" w:lineRule="auto"/>
      <w:jc w:val="both"/>
    </w:pPr>
    <w:rPr>
      <w:rFonts w:ascii="Inter" w:eastAsia="Inter" w:hAnsi="Inter" w:cs="Inter"/>
      <w:b/>
      <w:sz w:val="20"/>
      <w:szCs w:val="20"/>
      <w:lang w:val="en"/>
    </w:rPr>
  </w:style>
  <w:style w:type="character" w:customStyle="1" w:styleId="TtuloChar">
    <w:name w:val="Título Char"/>
    <w:basedOn w:val="Fontepargpadro"/>
    <w:link w:val="Ttulo"/>
    <w:uiPriority w:val="10"/>
    <w:rsid w:val="00CD3188"/>
    <w:rPr>
      <w:rFonts w:ascii="Inter" w:eastAsia="Inter" w:hAnsi="Inter" w:cs="Inter"/>
      <w:b/>
      <w:lang w:val="en"/>
    </w:rPr>
  </w:style>
  <w:style w:type="paragraph" w:styleId="Reviso">
    <w:name w:val="Revision"/>
    <w:hidden/>
    <w:uiPriority w:val="99"/>
    <w:semiHidden/>
    <w:rsid w:val="00CD3188"/>
    <w:rPr>
      <w:rFonts w:ascii="Times New Roman" w:eastAsia="Times New Roman" w:hAnsi="Times New Roman"/>
      <w:sz w:val="24"/>
      <w:szCs w:val="24"/>
    </w:rPr>
  </w:style>
  <w:style w:type="character" w:styleId="RefernciaSutil">
    <w:name w:val="Subtle Reference"/>
    <w:uiPriority w:val="31"/>
    <w:qFormat/>
    <w:rsid w:val="00500A48"/>
    <w:rPr>
      <w:szCs w:val="22"/>
    </w:rPr>
  </w:style>
  <w:style w:type="paragraph" w:customStyle="1" w:styleId="Citaolonga1">
    <w:name w:val="Citação longa 1"/>
    <w:basedOn w:val="Corpodetexto"/>
    <w:qFormat/>
    <w:rsid w:val="00BC2A34"/>
    <w:pPr>
      <w:spacing w:before="240" w:after="240"/>
      <w:ind w:left="2268"/>
      <w:jc w:val="both"/>
    </w:pPr>
    <w:rPr>
      <w:rFonts w:eastAsiaTheme="minorHAnsi" w:cstheme="minorBidi"/>
      <w:sz w:val="2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9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2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19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0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9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03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3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38848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4679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85913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9772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4808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439016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9288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5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0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93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1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0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010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26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6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9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6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0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9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47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2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1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3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0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373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7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3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40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6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resinha.teterycz\Desktop\bibliotecacsjp%201\Arquivos%20organizados\Normas%20para%20apresenta&#231;&#227;o%20de%20trabalhos%20PUCPR\Normas%20PUC%202010\ModeloTrabalhoCientifico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9D5030CBDF5DB49A84CF6E785AB8493" ma:contentTypeVersion="11" ma:contentTypeDescription="Crie um novo documento." ma:contentTypeScope="" ma:versionID="3145ceb6e95e52f1ebaac9eab2a6c219">
  <xsd:schema xmlns:xsd="http://www.w3.org/2001/XMLSchema" xmlns:xs="http://www.w3.org/2001/XMLSchema" xmlns:p="http://schemas.microsoft.com/office/2006/metadata/properties" xmlns:ns2="62053060-f507-4fae-9e23-564b7c2146b2" xmlns:ns3="a1d6cf21-9f99-4978-af84-c0c0d31e67cc" targetNamespace="http://schemas.microsoft.com/office/2006/metadata/properties" ma:root="true" ma:fieldsID="2edca74beba9ede1e5f3314b8bbda402" ns2:_="" ns3:_="">
    <xsd:import namespace="62053060-f507-4fae-9e23-564b7c2146b2"/>
    <xsd:import namespace="a1d6cf21-9f99-4978-af84-c0c0d31e6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53060-f507-4fae-9e23-564b7c2146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7591546f-6254-4417-a874-390119d065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6cf21-9f99-4978-af84-c0c0d31e67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9c3732-bdc3-4db4-ad10-11c7222b0f97}" ma:internalName="TaxCatchAll" ma:showField="CatchAllData" ma:web="a1d6cf21-9f99-4978-af84-c0c0d31e6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d6cf21-9f99-4978-af84-c0c0d31e67cc" xsi:nil="true"/>
    <lcf76f155ced4ddcb4097134ff3c332f xmlns="62053060-f507-4fae-9e23-564b7c2146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8B3C20-1E79-4E48-AA8A-F37F0B2683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F8A7D4-3978-48DD-8256-00F571C58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053060-f507-4fae-9e23-564b7c2146b2"/>
    <ds:schemaRef ds:uri="a1d6cf21-9f99-4978-af84-c0c0d31e6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6C7850-2C56-4F9A-85BA-7CAE64400D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922ACA-DF84-460A-9016-93A9C6C0C719}">
  <ds:schemaRefs>
    <ds:schemaRef ds:uri="http://schemas.microsoft.com/office/2006/metadata/properties"/>
    <ds:schemaRef ds:uri="http://schemas.microsoft.com/office/infopath/2007/PartnerControls"/>
    <ds:schemaRef ds:uri="a1d6cf21-9f99-4978-af84-c0c0d31e67cc"/>
    <ds:schemaRef ds:uri="62053060-f507-4fae-9e23-564b7c2146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ModeloTrabalhoCientifico-1</Template>
  <TotalTime>4</TotalTime>
  <Pages>2</Pages>
  <Words>409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DO TRABALHO: SUBTÍTULO</vt:lpstr>
    </vt:vector>
  </TitlesOfParts>
  <Company>Microsoft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DO TRABALHO: SUBTÍTULO</dc:title>
  <dc:subject/>
  <dc:creator>NOME DO(A) ALUNO(A)</dc:creator>
  <cp:keywords/>
  <dc:description/>
  <cp:lastModifiedBy>Carolina</cp:lastModifiedBy>
  <cp:revision>4</cp:revision>
  <cp:lastPrinted>2024-12-21T15:53:00Z</cp:lastPrinted>
  <dcterms:created xsi:type="dcterms:W3CDTF">2025-03-18T18:10:00Z</dcterms:created>
  <dcterms:modified xsi:type="dcterms:W3CDTF">2025-03-18T20:16:00Z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0x01010079D5030CBDF5DB49A84CF6E785AB8493</vt:lpwstr>
  </property>
  <property fmtid="{D5CDD505-2E9C-101B-9397-08002B2CF9AE}" pid="3" name="MediaServiceImageTags">
    <vt:lpwstr/>
  </property>
</Properties>
</file>