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60CE9" w14:textId="39CD9990" w:rsidR="00CD3188" w:rsidRPr="000C6DF1" w:rsidRDefault="00CD3188" w:rsidP="00F45F60">
      <w:pPr>
        <w:pStyle w:val="Ttulo1"/>
        <w:numPr>
          <w:ilvl w:val="0"/>
          <w:numId w:val="0"/>
        </w:numPr>
        <w:jc w:val="center"/>
      </w:pPr>
      <w:bookmarkStart w:id="0" w:name="_Toc191502342"/>
      <w:r w:rsidRPr="000C6DF1">
        <w:t>ANEXO III - DECLARAÇÃO DE CESSÃO DA PROPRIEDADE INTELECTUAL E AUTORAL</w:t>
      </w:r>
      <w:bookmarkStart w:id="1" w:name="OLE_LINK59"/>
      <w:bookmarkStart w:id="2" w:name="OLE_LINK60"/>
      <w:bookmarkEnd w:id="0"/>
    </w:p>
    <w:p w14:paraId="759B185C" w14:textId="77777777" w:rsidR="002E4F86" w:rsidRPr="000C6DF1" w:rsidRDefault="002E4F86" w:rsidP="002E4F86">
      <w:pPr>
        <w:pStyle w:val="Texto"/>
        <w:rPr>
          <w:lang w:val="x-none"/>
        </w:rPr>
      </w:pPr>
    </w:p>
    <w:p w14:paraId="2959B528" w14:textId="5CFF85A7" w:rsidR="002E4F86" w:rsidRPr="000C6DF1" w:rsidRDefault="002E4F86" w:rsidP="002E4F86">
      <w:pPr>
        <w:pStyle w:val="Texto"/>
        <w:ind w:firstLine="0"/>
        <w:jc w:val="center"/>
        <w:rPr>
          <w:sz w:val="22"/>
          <w:szCs w:val="22"/>
          <w:lang w:val="x-none"/>
        </w:rPr>
      </w:pPr>
      <w:r w:rsidRPr="000C6DF1">
        <w:rPr>
          <w:sz w:val="22"/>
          <w:szCs w:val="22"/>
          <w:lang w:val="x-none"/>
        </w:rPr>
        <w:t>(A SER PREENCHIDA PELO RESPONSÁVEL TÉCNICO E, SE FOR O CASO, PESSOA JURÍDICA A ESTE VINCULADA)</w:t>
      </w:r>
    </w:p>
    <w:bookmarkEnd w:id="1"/>
    <w:bookmarkEnd w:id="2"/>
    <w:p w14:paraId="46DDDC27" w14:textId="77777777" w:rsidR="00F64836" w:rsidRPr="000C6DF1" w:rsidRDefault="00F64836" w:rsidP="00F64836">
      <w:pPr>
        <w:pStyle w:val="NormalWeb"/>
        <w:spacing w:line="360" w:lineRule="auto"/>
      </w:pPr>
      <w:r w:rsidRPr="000C6DF1">
        <w:t>(pessoa física)</w:t>
      </w:r>
    </w:p>
    <w:p w14:paraId="21AA1E17" w14:textId="7CB28079" w:rsidR="00CD3188" w:rsidRPr="000C6DF1" w:rsidRDefault="00CD3188" w:rsidP="00CD3188">
      <w:pPr>
        <w:pStyle w:val="NormalWeb"/>
        <w:spacing w:line="360" w:lineRule="auto"/>
        <w:jc w:val="both"/>
      </w:pPr>
      <w:r w:rsidRPr="000C6DF1">
        <w:rPr>
          <w:rStyle w:val="Forte"/>
        </w:rPr>
        <w:t>Eu, [NOME COMPLETO],</w:t>
      </w:r>
      <w:r w:rsidRPr="000C6DF1">
        <w:rPr>
          <w:rStyle w:val="apple-converted-space"/>
        </w:rPr>
        <w:t> </w:t>
      </w:r>
      <w:r w:rsidRPr="000C6DF1">
        <w:t>inscrito(a) no CPF sob o nº [CPF], portador(a) do RG nº [RG], emitido por [ÓRGÃO EMISSOR], – {</w:t>
      </w:r>
      <w:r w:rsidRPr="000C6DF1">
        <w:rPr>
          <w:u w:val="single"/>
        </w:rPr>
        <w:t>ou documento de identificação do país de origem},</w:t>
      </w:r>
      <w:r w:rsidRPr="000C6DF1">
        <w:t xml:space="preserve"> na qualidade de responsável técnico(a) pela proposta apresentada no CONCURSO BNDES PEQUENA ÁFRICA, DECLARO, para todos os fins, que:</w:t>
      </w:r>
    </w:p>
    <w:p w14:paraId="2A27D3BD" w14:textId="77777777" w:rsidR="00F45F60" w:rsidRPr="000C6DF1" w:rsidRDefault="00F45F60" w:rsidP="00F45F60">
      <w:pPr>
        <w:pStyle w:val="NormalWeb"/>
        <w:spacing w:line="360" w:lineRule="auto"/>
        <w:jc w:val="both"/>
      </w:pPr>
      <w:r w:rsidRPr="000C6DF1">
        <w:t>(pessoa jurídica)</w:t>
      </w:r>
    </w:p>
    <w:p w14:paraId="1CF8E3D0" w14:textId="77777777" w:rsidR="00F45F60" w:rsidRPr="000C6DF1" w:rsidRDefault="00F45F60" w:rsidP="00F45F60">
      <w:pPr>
        <w:pStyle w:val="NormalWeb"/>
        <w:spacing w:line="360" w:lineRule="auto"/>
        <w:jc w:val="both"/>
      </w:pPr>
      <w:r w:rsidRPr="000C6DF1">
        <w:rPr>
          <w:b/>
          <w:bCs/>
        </w:rPr>
        <w:t>A EMPRESA, [RAZÃO SOCIAL],</w:t>
      </w:r>
      <w:r w:rsidRPr="000C6DF1">
        <w:t> inscrita no CNPJ n.º, – {</w:t>
      </w:r>
      <w:r w:rsidRPr="000C6DF1">
        <w:rPr>
          <w:u w:val="single"/>
        </w:rPr>
        <w:t>ou documento equivalente do país de origem</w:t>
      </w:r>
      <w:r w:rsidRPr="000C6DF1">
        <w:t>}, neste ato representado por [nome, documento de identificação e cargo do(a) representante] como requisito de inscrição e participação no CONCURSO BNDES PEQUENA ÁFRICA</w:t>
      </w:r>
      <w:r w:rsidRPr="000C6DF1">
        <w:rPr>
          <w:b/>
          <w:bCs/>
        </w:rPr>
        <w:t xml:space="preserve">, </w:t>
      </w:r>
      <w:r w:rsidRPr="000C6DF1">
        <w:t>DECLARO, para todos os fins, que:</w:t>
      </w:r>
    </w:p>
    <w:p w14:paraId="16510ADC" w14:textId="77777777" w:rsidR="00CD3188" w:rsidRPr="000C6DF1" w:rsidRDefault="00CD3188" w:rsidP="008A3745">
      <w:pPr>
        <w:pStyle w:val="NormalWeb"/>
        <w:numPr>
          <w:ilvl w:val="0"/>
          <w:numId w:val="14"/>
        </w:numPr>
        <w:spacing w:before="0" w:beforeAutospacing="0" w:after="0" w:afterAutospacing="0" w:line="360" w:lineRule="auto"/>
        <w:jc w:val="both"/>
      </w:pPr>
      <w:bookmarkStart w:id="3" w:name="OLE_LINK42"/>
      <w:bookmarkStart w:id="4" w:name="OLE_LINK43"/>
      <w:bookmarkStart w:id="5" w:name="OLE_LINK44"/>
      <w:r w:rsidRPr="000C6DF1">
        <w:t>Cedo, de forma integral, irrevogável e irretratável ao PROMOTOR do concurso, todos os direitos autorais patrimoniais sobre o projeto apresentado, nos termos da Lei Federal nº 9.610/1998 (Lei de Direitos Autorais), estando ciente, ainda, que o cessionário poderá igualmente ceder os direitos a terceiros, se assim entender e, também, especialmente para fins de execução final do projeto.</w:t>
      </w:r>
    </w:p>
    <w:bookmarkEnd w:id="3"/>
    <w:bookmarkEnd w:id="4"/>
    <w:bookmarkEnd w:id="5"/>
    <w:p w14:paraId="3E1A5DBC" w14:textId="77777777" w:rsidR="00CD3188" w:rsidRPr="000C6DF1" w:rsidRDefault="00CD3188" w:rsidP="00CD3188">
      <w:pPr>
        <w:pStyle w:val="NormalWeb"/>
        <w:spacing w:before="0" w:beforeAutospacing="0" w:after="0" w:afterAutospacing="0" w:line="360" w:lineRule="auto"/>
        <w:ind w:left="720"/>
        <w:jc w:val="both"/>
      </w:pPr>
    </w:p>
    <w:p w14:paraId="148AB789" w14:textId="77777777" w:rsidR="00CD3188" w:rsidRPr="000C6DF1" w:rsidRDefault="00CD3188" w:rsidP="008A3745">
      <w:pPr>
        <w:pStyle w:val="NormalWeb"/>
        <w:numPr>
          <w:ilvl w:val="0"/>
          <w:numId w:val="14"/>
        </w:numPr>
        <w:spacing w:before="0" w:beforeAutospacing="0" w:after="0" w:afterAutospacing="0" w:line="360" w:lineRule="auto"/>
        <w:jc w:val="both"/>
      </w:pPr>
      <w:r w:rsidRPr="000C6DF1">
        <w:t>A presente cessão abrange todos os direitos de reprodução, edição, distribuição, comunicação ao público e quaisquer outros meios de divulgação, sem limite temporal ou territorial.</w:t>
      </w:r>
    </w:p>
    <w:p w14:paraId="28AFCC20" w14:textId="77777777" w:rsidR="00CD3188" w:rsidRPr="000C6DF1" w:rsidRDefault="00CD3188" w:rsidP="00CD3188">
      <w:pPr>
        <w:pStyle w:val="NormalWeb"/>
        <w:spacing w:before="0" w:beforeAutospacing="0" w:after="0" w:afterAutospacing="0" w:line="360" w:lineRule="auto"/>
        <w:jc w:val="both"/>
      </w:pPr>
    </w:p>
    <w:p w14:paraId="7B36BACB" w14:textId="77777777" w:rsidR="00CD3188" w:rsidRPr="000C6DF1" w:rsidRDefault="00CD3188" w:rsidP="008A3745">
      <w:pPr>
        <w:pStyle w:val="NormalWeb"/>
        <w:numPr>
          <w:ilvl w:val="0"/>
          <w:numId w:val="14"/>
        </w:numPr>
        <w:spacing w:before="0" w:beforeAutospacing="0" w:after="0" w:afterAutospacing="0" w:line="360" w:lineRule="auto"/>
        <w:jc w:val="both"/>
      </w:pPr>
      <w:r w:rsidRPr="000C6DF1">
        <w:t>Estou ciente de que os direitos autorais morais permanecerão resguardados a mim e à equipe técnica, conforme disposto na legislação vigente.</w:t>
      </w:r>
    </w:p>
    <w:p w14:paraId="7DA8EF69" w14:textId="77777777" w:rsidR="00CD3188" w:rsidRPr="000C6DF1" w:rsidRDefault="00CD3188" w:rsidP="00CD3188"/>
    <w:p w14:paraId="54F57E1D" w14:textId="77777777" w:rsidR="00CD3188" w:rsidRPr="000C6DF1" w:rsidRDefault="00CD3188" w:rsidP="008A3745">
      <w:pPr>
        <w:pStyle w:val="NormalWeb"/>
        <w:numPr>
          <w:ilvl w:val="0"/>
          <w:numId w:val="14"/>
        </w:numPr>
        <w:spacing w:before="0" w:beforeAutospacing="0" w:after="0" w:afterAutospacing="0" w:line="360" w:lineRule="auto"/>
        <w:jc w:val="both"/>
      </w:pPr>
      <w:r w:rsidRPr="000C6DF1">
        <w:lastRenderedPageBreak/>
        <w:t>Estou ciente de que o promotor poderá divulgar, publicar e expor os projetos apresentados, em meio eletrônico ou impresso, a qualquer tempo.</w:t>
      </w:r>
    </w:p>
    <w:p w14:paraId="68F3F8D2" w14:textId="77777777" w:rsidR="00CD3188" w:rsidRPr="000C6DF1" w:rsidRDefault="00CD3188" w:rsidP="00CD3188"/>
    <w:p w14:paraId="729D8BC5" w14:textId="77777777" w:rsidR="00CD3188" w:rsidRPr="000C6DF1" w:rsidRDefault="00CD3188" w:rsidP="008A3745">
      <w:pPr>
        <w:pStyle w:val="PargrafodaLista"/>
        <w:numPr>
          <w:ilvl w:val="0"/>
          <w:numId w:val="14"/>
        </w:numPr>
        <w:rPr>
          <w:rFonts w:eastAsia="Times New Roman" w:cs="Times New Roman"/>
        </w:rPr>
      </w:pPr>
      <w:r w:rsidRPr="000C6DF1">
        <w:t xml:space="preserve">Estou ciente de que o promotor poderá tornar pública a relação de </w:t>
      </w:r>
      <w:r w:rsidRPr="000C6DF1">
        <w:rPr>
          <w:rFonts w:eastAsia="Times New Roman" w:cs="Times New Roman"/>
        </w:rPr>
        <w:t>nomes dos profissionais e equipes participantes, sem que tal divulgação gere qualquer direito de remuneração ou compensação adicional aos seus autores.</w:t>
      </w:r>
    </w:p>
    <w:p w14:paraId="47E5F6C4" w14:textId="77777777" w:rsidR="00CD3188" w:rsidRPr="000C6DF1" w:rsidRDefault="00CD3188" w:rsidP="008A3745">
      <w:pPr>
        <w:pStyle w:val="NormalWeb"/>
        <w:numPr>
          <w:ilvl w:val="0"/>
          <w:numId w:val="14"/>
        </w:numPr>
        <w:spacing w:before="0" w:beforeAutospacing="0" w:after="0" w:afterAutospacing="0" w:line="360" w:lineRule="auto"/>
        <w:jc w:val="both"/>
        <w:rPr>
          <w:b/>
          <w:bCs/>
        </w:rPr>
      </w:pPr>
      <w:r w:rsidRPr="000C6DF1">
        <w:t>Esta cessão se dá sem qualquer ônus adicional além do prêmio ou reconhecimento que me for atribuído em decorrência da participação no concurso e que poderá ser cedida pelo promotor à terceiros, a fim de viabilizar a implantação do projeto.</w:t>
      </w:r>
    </w:p>
    <w:p w14:paraId="5C38A128" w14:textId="77777777" w:rsidR="00CD3188" w:rsidRPr="000C6DF1" w:rsidRDefault="00CD3188" w:rsidP="00CD3188">
      <w:pPr>
        <w:spacing w:line="276" w:lineRule="auto"/>
        <w:jc w:val="both"/>
        <w:rPr>
          <w:b/>
          <w:bCs/>
        </w:rPr>
      </w:pPr>
    </w:p>
    <w:p w14:paraId="038B6137" w14:textId="77777777" w:rsidR="00CD3188" w:rsidRPr="000C6DF1" w:rsidRDefault="00CD3188" w:rsidP="00CD3188">
      <w:pPr>
        <w:pStyle w:val="NormalWeb"/>
        <w:spacing w:before="0" w:beforeAutospacing="0" w:after="0" w:afterAutospacing="0" w:line="360" w:lineRule="auto"/>
        <w:jc w:val="both"/>
      </w:pPr>
      <w:r w:rsidRPr="000C6DF1">
        <w:t>[Local], [Data]</w:t>
      </w:r>
    </w:p>
    <w:p w14:paraId="151D1AC1" w14:textId="77777777" w:rsidR="00CD3188" w:rsidRPr="000C6DF1" w:rsidRDefault="00CD3188" w:rsidP="00CD3188">
      <w:pPr>
        <w:pStyle w:val="NormalWeb"/>
        <w:spacing w:before="0" w:beforeAutospacing="0" w:after="0" w:afterAutospacing="0" w:line="360" w:lineRule="auto"/>
        <w:jc w:val="both"/>
      </w:pPr>
      <w:r w:rsidRPr="000C6DF1">
        <w:t>[Assinatura]</w:t>
      </w:r>
      <w:r w:rsidRPr="000C6DF1">
        <w:br/>
        <w:t>[Nome Completo]</w:t>
      </w:r>
    </w:p>
    <w:p w14:paraId="3E4DCDC3" w14:textId="45F02FC6" w:rsidR="00CD3188" w:rsidRPr="00D00D3C" w:rsidRDefault="00CD3188" w:rsidP="003F68F9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  <w:r w:rsidRPr="000C6DF1">
        <w:t>[Documento de Identidade]</w:t>
      </w:r>
    </w:p>
    <w:p w14:paraId="37A5C23F" w14:textId="77777777" w:rsidR="000E5D10" w:rsidRPr="00D00D3C" w:rsidRDefault="000E5D10" w:rsidP="008B7C48">
      <w:pPr>
        <w:pStyle w:val="1TextogeralJLAA"/>
        <w:rPr>
          <w:color w:val="auto"/>
        </w:rPr>
      </w:pPr>
    </w:p>
    <w:sectPr w:rsidR="000E5D10" w:rsidRPr="00D00D3C" w:rsidSect="00482EDB">
      <w:headerReference w:type="even" r:id="rId11"/>
      <w:headerReference w:type="default" r:id="rId12"/>
      <w:footerReference w:type="default" r:id="rId13"/>
      <w:headerReference w:type="first" r:id="rId14"/>
      <w:pgSz w:w="11906" w:h="16838" w:code="9"/>
      <w:pgMar w:top="1418" w:right="851" w:bottom="1701" w:left="1134" w:header="283" w:footer="28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CDC540" w14:textId="77777777" w:rsidR="0055613D" w:rsidRPr="005B27FC" w:rsidRDefault="0055613D" w:rsidP="00F9687E">
      <w:pPr>
        <w:pStyle w:val="Texto"/>
      </w:pPr>
      <w:r w:rsidRPr="005B27FC">
        <w:separator/>
      </w:r>
    </w:p>
  </w:endnote>
  <w:endnote w:type="continuationSeparator" w:id="0">
    <w:p w14:paraId="4496572C" w14:textId="77777777" w:rsidR="0055613D" w:rsidRPr="005B27FC" w:rsidRDefault="0055613D" w:rsidP="00F9687E">
      <w:pPr>
        <w:pStyle w:val="Texto"/>
      </w:pPr>
      <w:r w:rsidRPr="005B27FC">
        <w:continuationSeparator/>
      </w:r>
    </w:p>
  </w:endnote>
  <w:endnote w:type="continuationNotice" w:id="1">
    <w:p w14:paraId="16F9D8CC" w14:textId="77777777" w:rsidR="0055613D" w:rsidRPr="005B27FC" w:rsidRDefault="005561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rimson Text">
    <w:charset w:val="00"/>
    <w:family w:val="auto"/>
    <w:pitch w:val="variable"/>
    <w:sig w:usb0="A00002FF" w:usb1="5000C06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rlow">
    <w:altName w:val="Barlow"/>
    <w:charset w:val="00"/>
    <w:family w:val="auto"/>
    <w:pitch w:val="variable"/>
    <w:sig w:usb0="20000007" w:usb1="00000000" w:usb2="00000000" w:usb3="00000000" w:csb0="00000193" w:csb1="00000000"/>
  </w:font>
  <w:font w:name="Inter">
    <w:altName w:val="Calibri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59788" w14:textId="1235352C" w:rsidR="000B6171" w:rsidRDefault="00482EDB" w:rsidP="009175D4">
    <w:pPr>
      <w:pStyle w:val="Rodap"/>
      <w:jc w:val="center"/>
      <w:rPr>
        <w:lang w:val="pt-BR"/>
      </w:rPr>
    </w:pPr>
    <w:r>
      <w:rPr>
        <w:noProof/>
        <w:sz w:val="16"/>
        <w:szCs w:val="16"/>
        <w:lang w:val="pt-BR"/>
      </w:rPr>
      <w:drawing>
        <wp:inline distT="0" distB="0" distL="0" distR="0" wp14:anchorId="1E458C50" wp14:editId="4AFEECB1">
          <wp:extent cx="3265714" cy="598814"/>
          <wp:effectExtent l="0" t="0" r="0" b="0"/>
          <wp:docPr id="415202058" name="Imagem 1" descr="Uma imagem contendo 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5202058" name="Imagem 1" descr="Uma imagem contendo 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164" b="17164"/>
                  <a:stretch>
                    <a:fillRect/>
                  </a:stretch>
                </pic:blipFill>
                <pic:spPr bwMode="auto">
                  <a:xfrm>
                    <a:off x="0" y="0"/>
                    <a:ext cx="3265714" cy="59881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B457FC6" w14:textId="77777777" w:rsidR="00482EDB" w:rsidRPr="005B27FC" w:rsidRDefault="00482EDB" w:rsidP="009175D4">
    <w:pPr>
      <w:pStyle w:val="Rodap"/>
      <w:jc w:val="center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116D0" w14:textId="77777777" w:rsidR="0055613D" w:rsidRPr="005B27FC" w:rsidRDefault="0055613D" w:rsidP="004E36B6">
      <w:pPr>
        <w:pStyle w:val="Texto"/>
        <w:ind w:firstLine="0"/>
      </w:pPr>
      <w:r w:rsidRPr="005B27FC">
        <w:t xml:space="preserve">_______________ </w:t>
      </w:r>
    </w:p>
    <w:p w14:paraId="57150A38" w14:textId="77777777" w:rsidR="0055613D" w:rsidRPr="005B27FC" w:rsidRDefault="0055613D" w:rsidP="004E36B6">
      <w:pPr>
        <w:pStyle w:val="Texto"/>
        <w:ind w:firstLine="0"/>
      </w:pPr>
    </w:p>
  </w:footnote>
  <w:footnote w:type="continuationSeparator" w:id="0">
    <w:p w14:paraId="78B7E7CB" w14:textId="77777777" w:rsidR="0055613D" w:rsidRPr="005B27FC" w:rsidRDefault="0055613D" w:rsidP="00F9687E">
      <w:pPr>
        <w:pStyle w:val="Texto"/>
      </w:pPr>
      <w:r w:rsidRPr="005B27FC">
        <w:continuationSeparator/>
      </w:r>
    </w:p>
  </w:footnote>
  <w:footnote w:type="continuationNotice" w:id="1">
    <w:p w14:paraId="50671571" w14:textId="77777777" w:rsidR="0055613D" w:rsidRPr="005B27FC" w:rsidRDefault="0055613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5B885" w14:textId="2B3FCC25" w:rsidR="00E74E83" w:rsidRPr="005B27FC" w:rsidRDefault="00000000">
    <w:pPr>
      <w:pStyle w:val="Cabealho"/>
      <w:rPr>
        <w:lang w:val="pt-BR"/>
      </w:rPr>
    </w:pPr>
    <w:r>
      <w:rPr>
        <w:noProof/>
        <w:lang w:val="pt-BR"/>
      </w:rPr>
      <w:pict w14:anchorId="62831B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642922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2025_base fundo word padrã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01EE7" w14:textId="34B49F57" w:rsidR="00751154" w:rsidRDefault="00482EDB" w:rsidP="00E74E83">
    <w:pPr>
      <w:pStyle w:val="Cabealho"/>
      <w:jc w:val="right"/>
      <w:rPr>
        <w:sz w:val="20"/>
        <w:szCs w:val="16"/>
        <w:lang w:val="pt-BR"/>
      </w:rPr>
    </w:pPr>
    <w:r>
      <w:rPr>
        <w:noProof/>
      </w:rPr>
      <w:drawing>
        <wp:inline distT="0" distB="0" distL="0" distR="0" wp14:anchorId="10519F68" wp14:editId="31061E7B">
          <wp:extent cx="6299835" cy="1246997"/>
          <wp:effectExtent l="0" t="0" r="5715" b="0"/>
          <wp:docPr id="568365499" name="Imagem 1" descr="Texto sobre foto de flor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365499" name="Imagem 1" descr="Texto sobre foto de flor&#10;&#10;O conteúdo gerado por IA pode estar incorre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5" r="69"/>
                  <a:stretch/>
                </pic:blipFill>
                <pic:spPr bwMode="auto">
                  <a:xfrm>
                    <a:off x="0" y="0"/>
                    <a:ext cx="6299835" cy="12469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AF420F3" w14:textId="77777777" w:rsidR="00482EDB" w:rsidRPr="00AB63AC" w:rsidRDefault="00482EDB" w:rsidP="00E74E83">
    <w:pPr>
      <w:pStyle w:val="Cabealho"/>
      <w:jc w:val="right"/>
      <w:rPr>
        <w:sz w:val="20"/>
        <w:szCs w:val="16"/>
        <w:lang w:val="pt-B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3BE55" w14:textId="77C101F7" w:rsidR="00E74E83" w:rsidRPr="005B27FC" w:rsidRDefault="00000000">
    <w:pPr>
      <w:pStyle w:val="Cabealho"/>
      <w:rPr>
        <w:lang w:val="pt-BR"/>
      </w:rPr>
    </w:pPr>
    <w:r>
      <w:rPr>
        <w:noProof/>
        <w:lang w:val="pt-BR"/>
      </w:rPr>
      <w:pict w14:anchorId="2C763D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642921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2025_base fundo word padrã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"/>
      <w:lvlJc w:val="left"/>
      <w:pPr>
        <w:tabs>
          <w:tab w:val="num" w:pos="-3545"/>
        </w:tabs>
        <w:ind w:left="-2116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2BD3371"/>
    <w:multiLevelType w:val="hybridMultilevel"/>
    <w:tmpl w:val="BA3E6C30"/>
    <w:lvl w:ilvl="0" w:tplc="2BE0BA6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22BBA"/>
    <w:multiLevelType w:val="hybridMultilevel"/>
    <w:tmpl w:val="E904041C"/>
    <w:lvl w:ilvl="0" w:tplc="6B5C0C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D17C3"/>
    <w:multiLevelType w:val="hybridMultilevel"/>
    <w:tmpl w:val="30C0A158"/>
    <w:lvl w:ilvl="0" w:tplc="0C74233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85E22"/>
    <w:multiLevelType w:val="hybridMultilevel"/>
    <w:tmpl w:val="8614284A"/>
    <w:lvl w:ilvl="0" w:tplc="05F273BA">
      <w:start w:val="1"/>
      <w:numFmt w:val="lowerRoman"/>
      <w:pStyle w:val="Alnealetras"/>
      <w:lvlText w:val="%1."/>
      <w:lvlJc w:val="right"/>
      <w:pPr>
        <w:ind w:left="1429" w:hanging="360"/>
      </w:pPr>
      <w:rPr>
        <w:rFonts w:hint="default"/>
        <w:b w:val="0"/>
        <w:bCs/>
        <w:color w:val="auto"/>
      </w:rPr>
    </w:lvl>
    <w:lvl w:ilvl="1" w:tplc="EB1AFCE8">
      <w:start w:val="1"/>
      <w:numFmt w:val="bullet"/>
      <w:lvlText w:val="-"/>
      <w:lvlJc w:val="left"/>
      <w:pPr>
        <w:ind w:left="1778" w:hanging="360"/>
      </w:pPr>
      <w:rPr>
        <w:rFonts w:ascii="Arial" w:hAnsi="Arial" w:hint="default"/>
      </w:rPr>
    </w:lvl>
    <w:lvl w:ilvl="2" w:tplc="0416001B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4702345"/>
    <w:multiLevelType w:val="hybridMultilevel"/>
    <w:tmpl w:val="DE0AE7BA"/>
    <w:lvl w:ilvl="0" w:tplc="40CC325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AD373C"/>
    <w:multiLevelType w:val="multilevel"/>
    <w:tmpl w:val="E542DA9E"/>
    <w:lvl w:ilvl="0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4B0363"/>
    <w:multiLevelType w:val="multilevel"/>
    <w:tmpl w:val="C338B7DA"/>
    <w:styleLink w:val="Style2"/>
    <w:lvl w:ilvl="0">
      <w:start w:val="1"/>
      <w:numFmt w:val="low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1">
      <w:start w:val="1"/>
      <w:numFmt w:val="lowerRoman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E12344"/>
    <w:multiLevelType w:val="hybridMultilevel"/>
    <w:tmpl w:val="48CE9D02"/>
    <w:lvl w:ilvl="0" w:tplc="1E8E8B3E">
      <w:start w:val="1"/>
      <w:numFmt w:val="upperLetter"/>
      <w:pStyle w:val="Apndice"/>
      <w:lvlText w:val="APÊNDICE %1"/>
      <w:lvlJc w:val="left"/>
      <w:pPr>
        <w:ind w:left="786" w:hanging="360"/>
      </w:pPr>
      <w:rPr>
        <w:rFonts w:ascii="Arial" w:hAnsi="Arial" w:hint="default"/>
        <w:b/>
        <w:i w:val="0"/>
        <w:caps/>
        <w:strike w:val="0"/>
        <w:dstrike w:val="0"/>
        <w:vanish w:val="0"/>
        <w:color w:val="auto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49339D"/>
    <w:multiLevelType w:val="multilevel"/>
    <w:tmpl w:val="7CDA157E"/>
    <w:lvl w:ilvl="0">
      <w:start w:val="1"/>
      <w:numFmt w:val="decimal"/>
      <w:pStyle w:val="Ttulo1"/>
      <w:suff w:val="space"/>
      <w:lvlText w:val="%1"/>
      <w:lvlJc w:val="left"/>
      <w:pPr>
        <w:ind w:left="432" w:hanging="432"/>
      </w:pPr>
      <w:rPr>
        <w:rFonts w:hint="default"/>
        <w:sz w:val="28"/>
        <w:szCs w:val="28"/>
      </w:rPr>
    </w:lvl>
    <w:lvl w:ilvl="1">
      <w:start w:val="1"/>
      <w:numFmt w:val="decimal"/>
      <w:pStyle w:val="Ttulo2"/>
      <w:suff w:val="space"/>
      <w:lvlText w:val="%1.%2"/>
      <w:lvlJc w:val="left"/>
      <w:pPr>
        <w:ind w:left="6814" w:hanging="576"/>
      </w:pPr>
      <w:rPr>
        <w:rFonts w:hint="default"/>
        <w:b/>
        <w:bCs w:val="0"/>
        <w:color w:val="auto"/>
      </w:rPr>
    </w:lvl>
    <w:lvl w:ilvl="2">
      <w:start w:val="1"/>
      <w:numFmt w:val="decimal"/>
      <w:pStyle w:val="Ttulo3"/>
      <w:suff w:val="space"/>
      <w:lvlText w:val="%1.%2.%3"/>
      <w:lvlJc w:val="left"/>
      <w:pPr>
        <w:ind w:left="151" w:hanging="720"/>
      </w:pPr>
      <w:rPr>
        <w:rFonts w:hint="default"/>
        <w:b w:val="0"/>
        <w:bCs w:val="0"/>
        <w:i w:val="0"/>
        <w:iCs w:val="0"/>
        <w:color w:val="auto"/>
        <w:u w:val="none"/>
      </w:rPr>
    </w:lvl>
    <w:lvl w:ilvl="3">
      <w:start w:val="1"/>
      <w:numFmt w:val="decimal"/>
      <w:pStyle w:val="Ttulo4"/>
      <w:lvlText w:val="%1.%2.%3.%4"/>
      <w:lvlJc w:val="left"/>
      <w:pPr>
        <w:ind w:left="-2681" w:hanging="864"/>
      </w:pPr>
      <w:rPr>
        <w:u w:val="single"/>
      </w:rPr>
    </w:lvl>
    <w:lvl w:ilvl="4">
      <w:start w:val="1"/>
      <w:numFmt w:val="decimal"/>
      <w:lvlText w:val="%1.%2.%3.%4.%5"/>
      <w:lvlJc w:val="left"/>
      <w:pPr>
        <w:ind w:left="-2537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-2393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-2249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-2105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-1961" w:hanging="1584"/>
      </w:pPr>
      <w:rPr>
        <w:rFonts w:hint="default"/>
      </w:rPr>
    </w:lvl>
  </w:abstractNum>
  <w:abstractNum w:abstractNumId="10" w15:restartNumberingAfterBreak="0">
    <w:nsid w:val="46D359C0"/>
    <w:multiLevelType w:val="multilevel"/>
    <w:tmpl w:val="C338B7DA"/>
    <w:styleLink w:val="Style1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>
      <w:start w:val="1"/>
      <w:numFmt w:val="lowerRoman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74E3B7F"/>
    <w:multiLevelType w:val="multilevel"/>
    <w:tmpl w:val="ECCCD024"/>
    <w:lvl w:ilvl="0">
      <w:numFmt w:val="none"/>
      <w:pStyle w:val="Ttulops-textual"/>
      <w:lvlText w:val="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4A682F39"/>
    <w:multiLevelType w:val="hybridMultilevel"/>
    <w:tmpl w:val="DEF4EBFE"/>
    <w:lvl w:ilvl="0" w:tplc="68F4D5A0">
      <w:start w:val="1"/>
      <w:numFmt w:val="lowerRoman"/>
      <w:lvlText w:val="(%1)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4F744F32"/>
    <w:multiLevelType w:val="hybridMultilevel"/>
    <w:tmpl w:val="6A6C1B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C979D0"/>
    <w:multiLevelType w:val="hybridMultilevel"/>
    <w:tmpl w:val="FC803CB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AB12D2"/>
    <w:multiLevelType w:val="hybridMultilevel"/>
    <w:tmpl w:val="AE6A9E22"/>
    <w:lvl w:ilvl="0" w:tplc="66EE1ED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00312E"/>
    <w:multiLevelType w:val="hybridMultilevel"/>
    <w:tmpl w:val="0FC437C6"/>
    <w:lvl w:ilvl="0" w:tplc="988EE948">
      <w:start w:val="1"/>
      <w:numFmt w:val="upperLetter"/>
      <w:pStyle w:val="Anexo"/>
      <w:lvlText w:val="ANEXO %1"/>
      <w:lvlJc w:val="left"/>
      <w:pPr>
        <w:ind w:left="502" w:hanging="360"/>
      </w:pPr>
      <w:rPr>
        <w:rFonts w:ascii="Arial" w:hAnsi="Arial" w:hint="default"/>
        <w:b/>
        <w:i w:val="0"/>
        <w:caps/>
        <w:strike w:val="0"/>
        <w:dstrike w:val="0"/>
        <w:vanish w:val="0"/>
        <w:color w:val="auto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E7501F"/>
    <w:multiLevelType w:val="hybridMultilevel"/>
    <w:tmpl w:val="E3FE054C"/>
    <w:lvl w:ilvl="0" w:tplc="7F88FDE6">
      <w:start w:val="1"/>
      <w:numFmt w:val="decimalZero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8" w15:restartNumberingAfterBreak="0">
    <w:nsid w:val="65A24293"/>
    <w:multiLevelType w:val="multilevel"/>
    <w:tmpl w:val="72E8A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4004179">
    <w:abstractNumId w:val="9"/>
  </w:num>
  <w:num w:numId="2" w16cid:durableId="1786773921">
    <w:abstractNumId w:val="8"/>
  </w:num>
  <w:num w:numId="3" w16cid:durableId="757486880">
    <w:abstractNumId w:val="16"/>
  </w:num>
  <w:num w:numId="4" w16cid:durableId="507333845">
    <w:abstractNumId w:val="4"/>
  </w:num>
  <w:num w:numId="5" w16cid:durableId="1911043036">
    <w:abstractNumId w:val="11"/>
  </w:num>
  <w:num w:numId="6" w16cid:durableId="1818297583">
    <w:abstractNumId w:val="10"/>
  </w:num>
  <w:num w:numId="7" w16cid:durableId="546600164">
    <w:abstractNumId w:val="7"/>
  </w:num>
  <w:num w:numId="8" w16cid:durableId="1336375895">
    <w:abstractNumId w:val="5"/>
  </w:num>
  <w:num w:numId="9" w16cid:durableId="1526094347">
    <w:abstractNumId w:val="15"/>
  </w:num>
  <w:num w:numId="10" w16cid:durableId="1178808003">
    <w:abstractNumId w:val="2"/>
  </w:num>
  <w:num w:numId="11" w16cid:durableId="270363688">
    <w:abstractNumId w:val="3"/>
  </w:num>
  <w:num w:numId="12" w16cid:durableId="278101432">
    <w:abstractNumId w:val="17"/>
  </w:num>
  <w:num w:numId="13" w16cid:durableId="1328170619">
    <w:abstractNumId w:val="1"/>
  </w:num>
  <w:num w:numId="14" w16cid:durableId="976181782">
    <w:abstractNumId w:val="6"/>
  </w:num>
  <w:num w:numId="15" w16cid:durableId="522741360">
    <w:abstractNumId w:val="12"/>
  </w:num>
  <w:num w:numId="16" w16cid:durableId="117844802">
    <w:abstractNumId w:val="13"/>
  </w:num>
  <w:num w:numId="17" w16cid:durableId="1378705356">
    <w:abstractNumId w:val="18"/>
  </w:num>
  <w:num w:numId="18" w16cid:durableId="187568936">
    <w:abstractNumId w:val="4"/>
    <w:lvlOverride w:ilvl="0">
      <w:startOverride w:val="1"/>
    </w:lvlOverride>
  </w:num>
  <w:num w:numId="19" w16cid:durableId="899562910">
    <w:abstractNumId w:val="4"/>
    <w:lvlOverride w:ilvl="0">
      <w:startOverride w:val="1"/>
    </w:lvlOverride>
  </w:num>
  <w:num w:numId="20" w16cid:durableId="1559239814">
    <w:abstractNumId w:val="4"/>
    <w:lvlOverride w:ilvl="0">
      <w:startOverride w:val="1"/>
    </w:lvlOverride>
  </w:num>
  <w:num w:numId="21" w16cid:durableId="523597399">
    <w:abstractNumId w:val="4"/>
    <w:lvlOverride w:ilvl="0">
      <w:startOverride w:val="1"/>
    </w:lvlOverride>
  </w:num>
  <w:num w:numId="22" w16cid:durableId="305085338">
    <w:abstractNumId w:val="4"/>
    <w:lvlOverride w:ilvl="0">
      <w:startOverride w:val="1"/>
    </w:lvlOverride>
  </w:num>
  <w:num w:numId="23" w16cid:durableId="745227644">
    <w:abstractNumId w:val="4"/>
    <w:lvlOverride w:ilvl="0">
      <w:startOverride w:val="1"/>
    </w:lvlOverride>
  </w:num>
  <w:num w:numId="24" w16cid:durableId="1751392669">
    <w:abstractNumId w:val="4"/>
    <w:lvlOverride w:ilvl="0">
      <w:startOverride w:val="1"/>
    </w:lvlOverride>
  </w:num>
  <w:num w:numId="25" w16cid:durableId="1018585695">
    <w:abstractNumId w:val="4"/>
    <w:lvlOverride w:ilvl="0">
      <w:startOverride w:val="1"/>
    </w:lvlOverride>
  </w:num>
  <w:num w:numId="26" w16cid:durableId="664435449">
    <w:abstractNumId w:val="4"/>
    <w:lvlOverride w:ilvl="0">
      <w:startOverride w:val="1"/>
    </w:lvlOverride>
  </w:num>
  <w:num w:numId="27" w16cid:durableId="1041049356">
    <w:abstractNumId w:val="4"/>
    <w:lvlOverride w:ilvl="0">
      <w:startOverride w:val="1"/>
    </w:lvlOverride>
  </w:num>
  <w:num w:numId="28" w16cid:durableId="788670411">
    <w:abstractNumId w:val="4"/>
    <w:lvlOverride w:ilvl="0">
      <w:startOverride w:val="1"/>
    </w:lvlOverride>
  </w:num>
  <w:num w:numId="29" w16cid:durableId="1404644399">
    <w:abstractNumId w:val="4"/>
    <w:lvlOverride w:ilvl="0">
      <w:startOverride w:val="1"/>
    </w:lvlOverride>
  </w:num>
  <w:num w:numId="30" w16cid:durableId="936257647">
    <w:abstractNumId w:val="4"/>
    <w:lvlOverride w:ilvl="0">
      <w:startOverride w:val="1"/>
    </w:lvlOverride>
  </w:num>
  <w:num w:numId="31" w16cid:durableId="323313562">
    <w:abstractNumId w:val="4"/>
    <w:lvlOverride w:ilvl="0">
      <w:startOverride w:val="1"/>
    </w:lvlOverride>
  </w:num>
  <w:num w:numId="32" w16cid:durableId="1902935840">
    <w:abstractNumId w:val="14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displayBackgroundShape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BA6"/>
    <w:rsid w:val="000005AB"/>
    <w:rsid w:val="00000721"/>
    <w:rsid w:val="00000936"/>
    <w:rsid w:val="00000FED"/>
    <w:rsid w:val="000013E7"/>
    <w:rsid w:val="0000184C"/>
    <w:rsid w:val="00001964"/>
    <w:rsid w:val="00001C4A"/>
    <w:rsid w:val="00001E2D"/>
    <w:rsid w:val="00001F58"/>
    <w:rsid w:val="00002A6D"/>
    <w:rsid w:val="00002AA0"/>
    <w:rsid w:val="00003085"/>
    <w:rsid w:val="000032C6"/>
    <w:rsid w:val="000032F5"/>
    <w:rsid w:val="00003471"/>
    <w:rsid w:val="0000351C"/>
    <w:rsid w:val="0000364A"/>
    <w:rsid w:val="00003CE8"/>
    <w:rsid w:val="00003E0F"/>
    <w:rsid w:val="00003F4D"/>
    <w:rsid w:val="00004054"/>
    <w:rsid w:val="0000415E"/>
    <w:rsid w:val="000041FA"/>
    <w:rsid w:val="00004274"/>
    <w:rsid w:val="00004430"/>
    <w:rsid w:val="00004597"/>
    <w:rsid w:val="00004A65"/>
    <w:rsid w:val="00004AD3"/>
    <w:rsid w:val="00004CDD"/>
    <w:rsid w:val="00004DEF"/>
    <w:rsid w:val="00004F8F"/>
    <w:rsid w:val="00005110"/>
    <w:rsid w:val="00005204"/>
    <w:rsid w:val="00005A11"/>
    <w:rsid w:val="00005CBD"/>
    <w:rsid w:val="00006034"/>
    <w:rsid w:val="000061A5"/>
    <w:rsid w:val="00006254"/>
    <w:rsid w:val="00006A3E"/>
    <w:rsid w:val="00007032"/>
    <w:rsid w:val="00007D68"/>
    <w:rsid w:val="00007E98"/>
    <w:rsid w:val="00010166"/>
    <w:rsid w:val="000107E3"/>
    <w:rsid w:val="0001091C"/>
    <w:rsid w:val="00010976"/>
    <w:rsid w:val="00010CE4"/>
    <w:rsid w:val="00010D07"/>
    <w:rsid w:val="00011034"/>
    <w:rsid w:val="00011070"/>
    <w:rsid w:val="000111A7"/>
    <w:rsid w:val="00011237"/>
    <w:rsid w:val="00011511"/>
    <w:rsid w:val="00011619"/>
    <w:rsid w:val="00011C40"/>
    <w:rsid w:val="00011D28"/>
    <w:rsid w:val="00011D6C"/>
    <w:rsid w:val="00011DCF"/>
    <w:rsid w:val="00011E32"/>
    <w:rsid w:val="00011EE7"/>
    <w:rsid w:val="00012302"/>
    <w:rsid w:val="000123ED"/>
    <w:rsid w:val="000129AF"/>
    <w:rsid w:val="00012A2F"/>
    <w:rsid w:val="00012D3C"/>
    <w:rsid w:val="00012EFD"/>
    <w:rsid w:val="00012F20"/>
    <w:rsid w:val="0001318A"/>
    <w:rsid w:val="00013453"/>
    <w:rsid w:val="0001352F"/>
    <w:rsid w:val="00013C8A"/>
    <w:rsid w:val="00013FA9"/>
    <w:rsid w:val="000140BD"/>
    <w:rsid w:val="000140CB"/>
    <w:rsid w:val="00014A7D"/>
    <w:rsid w:val="000150AE"/>
    <w:rsid w:val="00015320"/>
    <w:rsid w:val="00015373"/>
    <w:rsid w:val="00015996"/>
    <w:rsid w:val="00015D1B"/>
    <w:rsid w:val="00015E6F"/>
    <w:rsid w:val="0001644F"/>
    <w:rsid w:val="000165CF"/>
    <w:rsid w:val="000168EC"/>
    <w:rsid w:val="00016AD2"/>
    <w:rsid w:val="00017B3A"/>
    <w:rsid w:val="00017C29"/>
    <w:rsid w:val="00017C7D"/>
    <w:rsid w:val="00017EF4"/>
    <w:rsid w:val="0002000C"/>
    <w:rsid w:val="0002001A"/>
    <w:rsid w:val="00020405"/>
    <w:rsid w:val="00020609"/>
    <w:rsid w:val="0002065C"/>
    <w:rsid w:val="0002072E"/>
    <w:rsid w:val="00020EAC"/>
    <w:rsid w:val="000217B7"/>
    <w:rsid w:val="000218D7"/>
    <w:rsid w:val="00021AA1"/>
    <w:rsid w:val="00022151"/>
    <w:rsid w:val="0002220A"/>
    <w:rsid w:val="0002227C"/>
    <w:rsid w:val="00022674"/>
    <w:rsid w:val="000227F7"/>
    <w:rsid w:val="00022941"/>
    <w:rsid w:val="00022D7F"/>
    <w:rsid w:val="00022D8E"/>
    <w:rsid w:val="00023EF0"/>
    <w:rsid w:val="00023F4D"/>
    <w:rsid w:val="00024697"/>
    <w:rsid w:val="00024920"/>
    <w:rsid w:val="00024995"/>
    <w:rsid w:val="00024B93"/>
    <w:rsid w:val="00025156"/>
    <w:rsid w:val="0002522B"/>
    <w:rsid w:val="000253CA"/>
    <w:rsid w:val="00025754"/>
    <w:rsid w:val="000259DE"/>
    <w:rsid w:val="00025CD2"/>
    <w:rsid w:val="000260C5"/>
    <w:rsid w:val="00026262"/>
    <w:rsid w:val="00026F16"/>
    <w:rsid w:val="000270B3"/>
    <w:rsid w:val="00027ADC"/>
    <w:rsid w:val="000300FB"/>
    <w:rsid w:val="000301E8"/>
    <w:rsid w:val="000303FD"/>
    <w:rsid w:val="00030C7C"/>
    <w:rsid w:val="00030EEC"/>
    <w:rsid w:val="000310C0"/>
    <w:rsid w:val="00031735"/>
    <w:rsid w:val="00031877"/>
    <w:rsid w:val="000318EA"/>
    <w:rsid w:val="00031A5A"/>
    <w:rsid w:val="00031CB5"/>
    <w:rsid w:val="00031D36"/>
    <w:rsid w:val="00031E6F"/>
    <w:rsid w:val="000324E8"/>
    <w:rsid w:val="000325EF"/>
    <w:rsid w:val="00032D0B"/>
    <w:rsid w:val="00032F2E"/>
    <w:rsid w:val="000334EB"/>
    <w:rsid w:val="00033C23"/>
    <w:rsid w:val="00033CB3"/>
    <w:rsid w:val="00034887"/>
    <w:rsid w:val="000356B1"/>
    <w:rsid w:val="000358D0"/>
    <w:rsid w:val="00035C93"/>
    <w:rsid w:val="000362D9"/>
    <w:rsid w:val="00036770"/>
    <w:rsid w:val="00036A16"/>
    <w:rsid w:val="00036F93"/>
    <w:rsid w:val="00036FE8"/>
    <w:rsid w:val="000373CF"/>
    <w:rsid w:val="000404AA"/>
    <w:rsid w:val="00040531"/>
    <w:rsid w:val="00040A76"/>
    <w:rsid w:val="00040F6E"/>
    <w:rsid w:val="0004125F"/>
    <w:rsid w:val="000416B2"/>
    <w:rsid w:val="00041B84"/>
    <w:rsid w:val="00041D2B"/>
    <w:rsid w:val="00042303"/>
    <w:rsid w:val="00042431"/>
    <w:rsid w:val="00042647"/>
    <w:rsid w:val="0004312F"/>
    <w:rsid w:val="000433F9"/>
    <w:rsid w:val="0004353A"/>
    <w:rsid w:val="000435D6"/>
    <w:rsid w:val="0004368D"/>
    <w:rsid w:val="00043D67"/>
    <w:rsid w:val="000440FA"/>
    <w:rsid w:val="00044B10"/>
    <w:rsid w:val="00044EF2"/>
    <w:rsid w:val="00045152"/>
    <w:rsid w:val="00045571"/>
    <w:rsid w:val="00045771"/>
    <w:rsid w:val="00045AB5"/>
    <w:rsid w:val="00045BE2"/>
    <w:rsid w:val="00045BF4"/>
    <w:rsid w:val="00045C20"/>
    <w:rsid w:val="00045E14"/>
    <w:rsid w:val="00046372"/>
    <w:rsid w:val="0004650A"/>
    <w:rsid w:val="00047580"/>
    <w:rsid w:val="000475B0"/>
    <w:rsid w:val="000476AE"/>
    <w:rsid w:val="00047975"/>
    <w:rsid w:val="00047AF2"/>
    <w:rsid w:val="00047B01"/>
    <w:rsid w:val="00047F99"/>
    <w:rsid w:val="00050434"/>
    <w:rsid w:val="000505C3"/>
    <w:rsid w:val="000505F8"/>
    <w:rsid w:val="00050B08"/>
    <w:rsid w:val="00050FD7"/>
    <w:rsid w:val="00051D8A"/>
    <w:rsid w:val="00051E83"/>
    <w:rsid w:val="0005208E"/>
    <w:rsid w:val="00052400"/>
    <w:rsid w:val="00052575"/>
    <w:rsid w:val="00052C78"/>
    <w:rsid w:val="000532F9"/>
    <w:rsid w:val="00053A10"/>
    <w:rsid w:val="00053B32"/>
    <w:rsid w:val="00054887"/>
    <w:rsid w:val="00054CAA"/>
    <w:rsid w:val="00054FEB"/>
    <w:rsid w:val="00055211"/>
    <w:rsid w:val="000552AC"/>
    <w:rsid w:val="0005582A"/>
    <w:rsid w:val="00055BB8"/>
    <w:rsid w:val="00055CB0"/>
    <w:rsid w:val="00055E5B"/>
    <w:rsid w:val="00056818"/>
    <w:rsid w:val="0005772C"/>
    <w:rsid w:val="00057ACB"/>
    <w:rsid w:val="00057B6A"/>
    <w:rsid w:val="00057F1D"/>
    <w:rsid w:val="0006022D"/>
    <w:rsid w:val="00060294"/>
    <w:rsid w:val="00060CEE"/>
    <w:rsid w:val="000612FF"/>
    <w:rsid w:val="00061645"/>
    <w:rsid w:val="00061C57"/>
    <w:rsid w:val="00062093"/>
    <w:rsid w:val="00062193"/>
    <w:rsid w:val="00062422"/>
    <w:rsid w:val="00062619"/>
    <w:rsid w:val="000628C5"/>
    <w:rsid w:val="000634CE"/>
    <w:rsid w:val="0006383A"/>
    <w:rsid w:val="00063921"/>
    <w:rsid w:val="00063B14"/>
    <w:rsid w:val="000642CF"/>
    <w:rsid w:val="000642EB"/>
    <w:rsid w:val="0006433F"/>
    <w:rsid w:val="00064831"/>
    <w:rsid w:val="00064B3E"/>
    <w:rsid w:val="00065020"/>
    <w:rsid w:val="00065DDD"/>
    <w:rsid w:val="00065E45"/>
    <w:rsid w:val="00066555"/>
    <w:rsid w:val="000665A2"/>
    <w:rsid w:val="00066DF5"/>
    <w:rsid w:val="00066EBD"/>
    <w:rsid w:val="00066F45"/>
    <w:rsid w:val="000670B0"/>
    <w:rsid w:val="000674AA"/>
    <w:rsid w:val="00067A35"/>
    <w:rsid w:val="00067EC8"/>
    <w:rsid w:val="00070433"/>
    <w:rsid w:val="00070D37"/>
    <w:rsid w:val="00070E97"/>
    <w:rsid w:val="00071CAE"/>
    <w:rsid w:val="0007288D"/>
    <w:rsid w:val="000731C7"/>
    <w:rsid w:val="00073952"/>
    <w:rsid w:val="000744A6"/>
    <w:rsid w:val="00074781"/>
    <w:rsid w:val="000749E6"/>
    <w:rsid w:val="00074BCC"/>
    <w:rsid w:val="0007535B"/>
    <w:rsid w:val="000755E5"/>
    <w:rsid w:val="00075796"/>
    <w:rsid w:val="00075B53"/>
    <w:rsid w:val="00075D9A"/>
    <w:rsid w:val="00076956"/>
    <w:rsid w:val="000769A5"/>
    <w:rsid w:val="00076B04"/>
    <w:rsid w:val="00076BB3"/>
    <w:rsid w:val="00076BCD"/>
    <w:rsid w:val="00076FAD"/>
    <w:rsid w:val="0008021F"/>
    <w:rsid w:val="000811AE"/>
    <w:rsid w:val="00081285"/>
    <w:rsid w:val="00082055"/>
    <w:rsid w:val="000821E0"/>
    <w:rsid w:val="00082F10"/>
    <w:rsid w:val="00082F63"/>
    <w:rsid w:val="00083029"/>
    <w:rsid w:val="0008385C"/>
    <w:rsid w:val="000839D6"/>
    <w:rsid w:val="00083AB7"/>
    <w:rsid w:val="00083D18"/>
    <w:rsid w:val="0008405D"/>
    <w:rsid w:val="00084334"/>
    <w:rsid w:val="00084565"/>
    <w:rsid w:val="0008482C"/>
    <w:rsid w:val="000853A8"/>
    <w:rsid w:val="00085656"/>
    <w:rsid w:val="000856A2"/>
    <w:rsid w:val="000859F2"/>
    <w:rsid w:val="000865FF"/>
    <w:rsid w:val="00086723"/>
    <w:rsid w:val="0008681C"/>
    <w:rsid w:val="00086908"/>
    <w:rsid w:val="00086D54"/>
    <w:rsid w:val="00086DD6"/>
    <w:rsid w:val="00087AB2"/>
    <w:rsid w:val="00087DA6"/>
    <w:rsid w:val="00087F5B"/>
    <w:rsid w:val="000902B6"/>
    <w:rsid w:val="00090AC3"/>
    <w:rsid w:val="00090C8A"/>
    <w:rsid w:val="00090EE1"/>
    <w:rsid w:val="00090F15"/>
    <w:rsid w:val="00091082"/>
    <w:rsid w:val="000912F0"/>
    <w:rsid w:val="000915C4"/>
    <w:rsid w:val="00091630"/>
    <w:rsid w:val="00091BF4"/>
    <w:rsid w:val="000920E3"/>
    <w:rsid w:val="000924F7"/>
    <w:rsid w:val="000926BE"/>
    <w:rsid w:val="00092A44"/>
    <w:rsid w:val="00092A4E"/>
    <w:rsid w:val="00092AC7"/>
    <w:rsid w:val="00092C82"/>
    <w:rsid w:val="0009316A"/>
    <w:rsid w:val="000932CE"/>
    <w:rsid w:val="00093A57"/>
    <w:rsid w:val="00093AD7"/>
    <w:rsid w:val="00094B9C"/>
    <w:rsid w:val="00094BBC"/>
    <w:rsid w:val="00094E52"/>
    <w:rsid w:val="00094FA6"/>
    <w:rsid w:val="0009500C"/>
    <w:rsid w:val="000955C5"/>
    <w:rsid w:val="0009570F"/>
    <w:rsid w:val="00095A7D"/>
    <w:rsid w:val="00095ADB"/>
    <w:rsid w:val="00095B1C"/>
    <w:rsid w:val="00095D47"/>
    <w:rsid w:val="0009615A"/>
    <w:rsid w:val="00096714"/>
    <w:rsid w:val="00096722"/>
    <w:rsid w:val="0009678E"/>
    <w:rsid w:val="00096C88"/>
    <w:rsid w:val="00096C99"/>
    <w:rsid w:val="00096E5A"/>
    <w:rsid w:val="000971BC"/>
    <w:rsid w:val="000974BB"/>
    <w:rsid w:val="00097B76"/>
    <w:rsid w:val="00097E4C"/>
    <w:rsid w:val="000A05DF"/>
    <w:rsid w:val="000A0CD5"/>
    <w:rsid w:val="000A103D"/>
    <w:rsid w:val="000A168F"/>
    <w:rsid w:val="000A1C65"/>
    <w:rsid w:val="000A1D65"/>
    <w:rsid w:val="000A1DC0"/>
    <w:rsid w:val="000A209E"/>
    <w:rsid w:val="000A21BA"/>
    <w:rsid w:val="000A2978"/>
    <w:rsid w:val="000A2F6C"/>
    <w:rsid w:val="000A2F92"/>
    <w:rsid w:val="000A3235"/>
    <w:rsid w:val="000A323A"/>
    <w:rsid w:val="000A3511"/>
    <w:rsid w:val="000A37A4"/>
    <w:rsid w:val="000A3E53"/>
    <w:rsid w:val="000A3F0D"/>
    <w:rsid w:val="000A4E57"/>
    <w:rsid w:val="000A5633"/>
    <w:rsid w:val="000A5D98"/>
    <w:rsid w:val="000A6330"/>
    <w:rsid w:val="000A6404"/>
    <w:rsid w:val="000A652C"/>
    <w:rsid w:val="000A6794"/>
    <w:rsid w:val="000A6C32"/>
    <w:rsid w:val="000A6D3B"/>
    <w:rsid w:val="000A724E"/>
    <w:rsid w:val="000A72E5"/>
    <w:rsid w:val="000A7603"/>
    <w:rsid w:val="000A7997"/>
    <w:rsid w:val="000A79AB"/>
    <w:rsid w:val="000A7C3D"/>
    <w:rsid w:val="000A7D0C"/>
    <w:rsid w:val="000B01BF"/>
    <w:rsid w:val="000B042E"/>
    <w:rsid w:val="000B06DE"/>
    <w:rsid w:val="000B080F"/>
    <w:rsid w:val="000B0A8E"/>
    <w:rsid w:val="000B0B7A"/>
    <w:rsid w:val="000B102E"/>
    <w:rsid w:val="000B1181"/>
    <w:rsid w:val="000B1229"/>
    <w:rsid w:val="000B15CD"/>
    <w:rsid w:val="000B1854"/>
    <w:rsid w:val="000B19C2"/>
    <w:rsid w:val="000B1B32"/>
    <w:rsid w:val="000B1E1B"/>
    <w:rsid w:val="000B1EE3"/>
    <w:rsid w:val="000B1FB8"/>
    <w:rsid w:val="000B2D1C"/>
    <w:rsid w:val="000B30B1"/>
    <w:rsid w:val="000B325F"/>
    <w:rsid w:val="000B38CA"/>
    <w:rsid w:val="000B398C"/>
    <w:rsid w:val="000B39D7"/>
    <w:rsid w:val="000B3B3D"/>
    <w:rsid w:val="000B3E38"/>
    <w:rsid w:val="000B413C"/>
    <w:rsid w:val="000B4DC1"/>
    <w:rsid w:val="000B4E44"/>
    <w:rsid w:val="000B545D"/>
    <w:rsid w:val="000B5F53"/>
    <w:rsid w:val="000B6171"/>
    <w:rsid w:val="000B62DA"/>
    <w:rsid w:val="000B691B"/>
    <w:rsid w:val="000B694B"/>
    <w:rsid w:val="000B6D1D"/>
    <w:rsid w:val="000B779F"/>
    <w:rsid w:val="000B7C89"/>
    <w:rsid w:val="000B7EA5"/>
    <w:rsid w:val="000B7F19"/>
    <w:rsid w:val="000C0730"/>
    <w:rsid w:val="000C0C6F"/>
    <w:rsid w:val="000C0D88"/>
    <w:rsid w:val="000C1505"/>
    <w:rsid w:val="000C2BC1"/>
    <w:rsid w:val="000C2F5C"/>
    <w:rsid w:val="000C306F"/>
    <w:rsid w:val="000C3309"/>
    <w:rsid w:val="000C384D"/>
    <w:rsid w:val="000C3CD2"/>
    <w:rsid w:val="000C3F05"/>
    <w:rsid w:val="000C3F2E"/>
    <w:rsid w:val="000C53A3"/>
    <w:rsid w:val="000C54BF"/>
    <w:rsid w:val="000C587B"/>
    <w:rsid w:val="000C5938"/>
    <w:rsid w:val="000C69EF"/>
    <w:rsid w:val="000C6A8C"/>
    <w:rsid w:val="000C6C68"/>
    <w:rsid w:val="000C6DF1"/>
    <w:rsid w:val="000C7304"/>
    <w:rsid w:val="000C7701"/>
    <w:rsid w:val="000C78BB"/>
    <w:rsid w:val="000C7916"/>
    <w:rsid w:val="000C7BBF"/>
    <w:rsid w:val="000C7D80"/>
    <w:rsid w:val="000C7E5B"/>
    <w:rsid w:val="000D03AF"/>
    <w:rsid w:val="000D04B2"/>
    <w:rsid w:val="000D0ECD"/>
    <w:rsid w:val="000D10E7"/>
    <w:rsid w:val="000D144B"/>
    <w:rsid w:val="000D1788"/>
    <w:rsid w:val="000D19E9"/>
    <w:rsid w:val="000D1EAB"/>
    <w:rsid w:val="000D1FC9"/>
    <w:rsid w:val="000D22E0"/>
    <w:rsid w:val="000D255B"/>
    <w:rsid w:val="000D2DAC"/>
    <w:rsid w:val="000D33AE"/>
    <w:rsid w:val="000D363D"/>
    <w:rsid w:val="000D3AEC"/>
    <w:rsid w:val="000D407F"/>
    <w:rsid w:val="000D4752"/>
    <w:rsid w:val="000D49D2"/>
    <w:rsid w:val="000D5683"/>
    <w:rsid w:val="000D576F"/>
    <w:rsid w:val="000D5E27"/>
    <w:rsid w:val="000D61BD"/>
    <w:rsid w:val="000D6AC0"/>
    <w:rsid w:val="000D6CBC"/>
    <w:rsid w:val="000D7292"/>
    <w:rsid w:val="000D7326"/>
    <w:rsid w:val="000D7481"/>
    <w:rsid w:val="000D7CEC"/>
    <w:rsid w:val="000E0A74"/>
    <w:rsid w:val="000E0C1F"/>
    <w:rsid w:val="000E1230"/>
    <w:rsid w:val="000E13D5"/>
    <w:rsid w:val="000E1799"/>
    <w:rsid w:val="000E1CF2"/>
    <w:rsid w:val="000E1D7F"/>
    <w:rsid w:val="000E1F43"/>
    <w:rsid w:val="000E2219"/>
    <w:rsid w:val="000E301D"/>
    <w:rsid w:val="000E34AF"/>
    <w:rsid w:val="000E3703"/>
    <w:rsid w:val="000E3814"/>
    <w:rsid w:val="000E3A8D"/>
    <w:rsid w:val="000E46DE"/>
    <w:rsid w:val="000E49A7"/>
    <w:rsid w:val="000E5015"/>
    <w:rsid w:val="000E52A9"/>
    <w:rsid w:val="000E5399"/>
    <w:rsid w:val="000E546C"/>
    <w:rsid w:val="000E5583"/>
    <w:rsid w:val="000E5871"/>
    <w:rsid w:val="000E5BAC"/>
    <w:rsid w:val="000E5D10"/>
    <w:rsid w:val="000E6040"/>
    <w:rsid w:val="000E6990"/>
    <w:rsid w:val="000E6AA8"/>
    <w:rsid w:val="000E73F5"/>
    <w:rsid w:val="000E7E5D"/>
    <w:rsid w:val="000F052D"/>
    <w:rsid w:val="000F0659"/>
    <w:rsid w:val="000F1176"/>
    <w:rsid w:val="000F1B08"/>
    <w:rsid w:val="000F1E78"/>
    <w:rsid w:val="000F2395"/>
    <w:rsid w:val="000F2A9C"/>
    <w:rsid w:val="000F2AED"/>
    <w:rsid w:val="000F2E2C"/>
    <w:rsid w:val="000F310E"/>
    <w:rsid w:val="000F370D"/>
    <w:rsid w:val="000F3780"/>
    <w:rsid w:val="000F4747"/>
    <w:rsid w:val="000F47AF"/>
    <w:rsid w:val="000F4AF8"/>
    <w:rsid w:val="000F4EF7"/>
    <w:rsid w:val="000F52F1"/>
    <w:rsid w:val="000F5735"/>
    <w:rsid w:val="000F5A7B"/>
    <w:rsid w:val="000F610D"/>
    <w:rsid w:val="000F63EA"/>
    <w:rsid w:val="000F69EE"/>
    <w:rsid w:val="000F74CC"/>
    <w:rsid w:val="000F7B10"/>
    <w:rsid w:val="00100620"/>
    <w:rsid w:val="001007AC"/>
    <w:rsid w:val="00100DA0"/>
    <w:rsid w:val="001015E2"/>
    <w:rsid w:val="00101746"/>
    <w:rsid w:val="001018F7"/>
    <w:rsid w:val="00102321"/>
    <w:rsid w:val="001025BA"/>
    <w:rsid w:val="0010263E"/>
    <w:rsid w:val="001027E5"/>
    <w:rsid w:val="00102ADF"/>
    <w:rsid w:val="00102C68"/>
    <w:rsid w:val="00103058"/>
    <w:rsid w:val="0010306C"/>
    <w:rsid w:val="00103161"/>
    <w:rsid w:val="001033BF"/>
    <w:rsid w:val="00103FA1"/>
    <w:rsid w:val="001040E7"/>
    <w:rsid w:val="00104A2E"/>
    <w:rsid w:val="00104E70"/>
    <w:rsid w:val="00104FC1"/>
    <w:rsid w:val="001051D9"/>
    <w:rsid w:val="00105268"/>
    <w:rsid w:val="001052BD"/>
    <w:rsid w:val="001055A7"/>
    <w:rsid w:val="0010574E"/>
    <w:rsid w:val="00105C0E"/>
    <w:rsid w:val="00105FF9"/>
    <w:rsid w:val="0010603B"/>
    <w:rsid w:val="001067A1"/>
    <w:rsid w:val="00106A0A"/>
    <w:rsid w:val="00106B44"/>
    <w:rsid w:val="0010715E"/>
    <w:rsid w:val="0010733A"/>
    <w:rsid w:val="001074D3"/>
    <w:rsid w:val="00107634"/>
    <w:rsid w:val="00107777"/>
    <w:rsid w:val="00107870"/>
    <w:rsid w:val="0011047D"/>
    <w:rsid w:val="001106F5"/>
    <w:rsid w:val="00110CA1"/>
    <w:rsid w:val="001119CB"/>
    <w:rsid w:val="00111A31"/>
    <w:rsid w:val="00112297"/>
    <w:rsid w:val="0011293C"/>
    <w:rsid w:val="00112BEC"/>
    <w:rsid w:val="0011319B"/>
    <w:rsid w:val="00113246"/>
    <w:rsid w:val="00113914"/>
    <w:rsid w:val="001139F4"/>
    <w:rsid w:val="001140BE"/>
    <w:rsid w:val="001141F1"/>
    <w:rsid w:val="00115421"/>
    <w:rsid w:val="00115494"/>
    <w:rsid w:val="0011666E"/>
    <w:rsid w:val="00116DAE"/>
    <w:rsid w:val="00117183"/>
    <w:rsid w:val="001173C1"/>
    <w:rsid w:val="00117493"/>
    <w:rsid w:val="001204FD"/>
    <w:rsid w:val="00120BE2"/>
    <w:rsid w:val="0012133D"/>
    <w:rsid w:val="00121530"/>
    <w:rsid w:val="001215FD"/>
    <w:rsid w:val="00121A8C"/>
    <w:rsid w:val="00121B8C"/>
    <w:rsid w:val="00121D72"/>
    <w:rsid w:val="00122444"/>
    <w:rsid w:val="00122849"/>
    <w:rsid w:val="00122958"/>
    <w:rsid w:val="00122EFC"/>
    <w:rsid w:val="001232C6"/>
    <w:rsid w:val="0012350B"/>
    <w:rsid w:val="0012368F"/>
    <w:rsid w:val="00123D50"/>
    <w:rsid w:val="00124066"/>
    <w:rsid w:val="00124A1E"/>
    <w:rsid w:val="00125165"/>
    <w:rsid w:val="00125226"/>
    <w:rsid w:val="00125726"/>
    <w:rsid w:val="0012589D"/>
    <w:rsid w:val="00125C6F"/>
    <w:rsid w:val="00125EF3"/>
    <w:rsid w:val="00125FF7"/>
    <w:rsid w:val="0012610F"/>
    <w:rsid w:val="0012625A"/>
    <w:rsid w:val="0012663C"/>
    <w:rsid w:val="0012664D"/>
    <w:rsid w:val="00126ED6"/>
    <w:rsid w:val="0012760C"/>
    <w:rsid w:val="00127D58"/>
    <w:rsid w:val="001301FE"/>
    <w:rsid w:val="001302FA"/>
    <w:rsid w:val="00130728"/>
    <w:rsid w:val="00130CE2"/>
    <w:rsid w:val="00131107"/>
    <w:rsid w:val="001311FE"/>
    <w:rsid w:val="00131201"/>
    <w:rsid w:val="001314CA"/>
    <w:rsid w:val="0013163D"/>
    <w:rsid w:val="0013183B"/>
    <w:rsid w:val="00131A6D"/>
    <w:rsid w:val="00131D6B"/>
    <w:rsid w:val="00131DCF"/>
    <w:rsid w:val="00131E00"/>
    <w:rsid w:val="00131E56"/>
    <w:rsid w:val="001320AA"/>
    <w:rsid w:val="001320B5"/>
    <w:rsid w:val="0013256D"/>
    <w:rsid w:val="001325B3"/>
    <w:rsid w:val="00132763"/>
    <w:rsid w:val="00132D2D"/>
    <w:rsid w:val="0013325C"/>
    <w:rsid w:val="001334AE"/>
    <w:rsid w:val="00133545"/>
    <w:rsid w:val="00133963"/>
    <w:rsid w:val="0013396A"/>
    <w:rsid w:val="00133DBC"/>
    <w:rsid w:val="001346BD"/>
    <w:rsid w:val="0013493D"/>
    <w:rsid w:val="00134BF7"/>
    <w:rsid w:val="00134D1E"/>
    <w:rsid w:val="00134F6B"/>
    <w:rsid w:val="001359A7"/>
    <w:rsid w:val="001359D2"/>
    <w:rsid w:val="00135DFE"/>
    <w:rsid w:val="00136A2E"/>
    <w:rsid w:val="00136D21"/>
    <w:rsid w:val="001371AD"/>
    <w:rsid w:val="00137296"/>
    <w:rsid w:val="0013735C"/>
    <w:rsid w:val="00137620"/>
    <w:rsid w:val="00137636"/>
    <w:rsid w:val="001376BD"/>
    <w:rsid w:val="00137E6D"/>
    <w:rsid w:val="001401B4"/>
    <w:rsid w:val="001401B9"/>
    <w:rsid w:val="001409D3"/>
    <w:rsid w:val="00140B45"/>
    <w:rsid w:val="00140DBB"/>
    <w:rsid w:val="00140E1E"/>
    <w:rsid w:val="001413C2"/>
    <w:rsid w:val="00141E2B"/>
    <w:rsid w:val="00142F5A"/>
    <w:rsid w:val="00143085"/>
    <w:rsid w:val="0014384A"/>
    <w:rsid w:val="00143DFC"/>
    <w:rsid w:val="001444DF"/>
    <w:rsid w:val="001452D3"/>
    <w:rsid w:val="00145494"/>
    <w:rsid w:val="00145880"/>
    <w:rsid w:val="00145A41"/>
    <w:rsid w:val="0014622A"/>
    <w:rsid w:val="00146614"/>
    <w:rsid w:val="00146A24"/>
    <w:rsid w:val="00146A4E"/>
    <w:rsid w:val="00146B9E"/>
    <w:rsid w:val="00146C34"/>
    <w:rsid w:val="00146E1B"/>
    <w:rsid w:val="001474AE"/>
    <w:rsid w:val="001474FF"/>
    <w:rsid w:val="001477E5"/>
    <w:rsid w:val="001479A1"/>
    <w:rsid w:val="00147D3B"/>
    <w:rsid w:val="00147F23"/>
    <w:rsid w:val="00150F01"/>
    <w:rsid w:val="0015124C"/>
    <w:rsid w:val="001517FE"/>
    <w:rsid w:val="001538DE"/>
    <w:rsid w:val="001538EB"/>
    <w:rsid w:val="001540CB"/>
    <w:rsid w:val="00154D19"/>
    <w:rsid w:val="0015508B"/>
    <w:rsid w:val="00155678"/>
    <w:rsid w:val="001558CE"/>
    <w:rsid w:val="00155E06"/>
    <w:rsid w:val="00155E29"/>
    <w:rsid w:val="00155E2B"/>
    <w:rsid w:val="00155F13"/>
    <w:rsid w:val="0015678A"/>
    <w:rsid w:val="00156EF4"/>
    <w:rsid w:val="00156F99"/>
    <w:rsid w:val="0015772C"/>
    <w:rsid w:val="0015782A"/>
    <w:rsid w:val="00157A33"/>
    <w:rsid w:val="001604DA"/>
    <w:rsid w:val="00160626"/>
    <w:rsid w:val="001607B7"/>
    <w:rsid w:val="001607EE"/>
    <w:rsid w:val="0016089D"/>
    <w:rsid w:val="00160F37"/>
    <w:rsid w:val="001613AA"/>
    <w:rsid w:val="00161613"/>
    <w:rsid w:val="00162460"/>
    <w:rsid w:val="00162DB7"/>
    <w:rsid w:val="00162F1D"/>
    <w:rsid w:val="001632B2"/>
    <w:rsid w:val="00163853"/>
    <w:rsid w:val="001639DC"/>
    <w:rsid w:val="00163D1B"/>
    <w:rsid w:val="001640A3"/>
    <w:rsid w:val="00164328"/>
    <w:rsid w:val="00164D48"/>
    <w:rsid w:val="00164E9D"/>
    <w:rsid w:val="001650AA"/>
    <w:rsid w:val="001650E2"/>
    <w:rsid w:val="001650F5"/>
    <w:rsid w:val="00165264"/>
    <w:rsid w:val="0016575A"/>
    <w:rsid w:val="00166D5A"/>
    <w:rsid w:val="00166D66"/>
    <w:rsid w:val="00166EF2"/>
    <w:rsid w:val="00167920"/>
    <w:rsid w:val="00167D04"/>
    <w:rsid w:val="00170191"/>
    <w:rsid w:val="0017047C"/>
    <w:rsid w:val="00170817"/>
    <w:rsid w:val="00170C78"/>
    <w:rsid w:val="00170D6C"/>
    <w:rsid w:val="00170E98"/>
    <w:rsid w:val="001713B7"/>
    <w:rsid w:val="001716DF"/>
    <w:rsid w:val="00171A05"/>
    <w:rsid w:val="00172244"/>
    <w:rsid w:val="00172C01"/>
    <w:rsid w:val="00172DDD"/>
    <w:rsid w:val="00173B64"/>
    <w:rsid w:val="00173CB3"/>
    <w:rsid w:val="00173D06"/>
    <w:rsid w:val="001744D3"/>
    <w:rsid w:val="00174518"/>
    <w:rsid w:val="00174D9A"/>
    <w:rsid w:val="001757E0"/>
    <w:rsid w:val="00175E82"/>
    <w:rsid w:val="00176124"/>
    <w:rsid w:val="00176385"/>
    <w:rsid w:val="00176540"/>
    <w:rsid w:val="0017673F"/>
    <w:rsid w:val="00176942"/>
    <w:rsid w:val="00176A13"/>
    <w:rsid w:val="00177B4B"/>
    <w:rsid w:val="00177C6F"/>
    <w:rsid w:val="001801F3"/>
    <w:rsid w:val="001813A0"/>
    <w:rsid w:val="001818B9"/>
    <w:rsid w:val="00181AD1"/>
    <w:rsid w:val="0018225B"/>
    <w:rsid w:val="00182279"/>
    <w:rsid w:val="00182638"/>
    <w:rsid w:val="001826E5"/>
    <w:rsid w:val="0018283E"/>
    <w:rsid w:val="001828D3"/>
    <w:rsid w:val="00183612"/>
    <w:rsid w:val="00183B7D"/>
    <w:rsid w:val="001842DD"/>
    <w:rsid w:val="001843AA"/>
    <w:rsid w:val="00184DD5"/>
    <w:rsid w:val="001855A0"/>
    <w:rsid w:val="00185870"/>
    <w:rsid w:val="00185F0F"/>
    <w:rsid w:val="00186277"/>
    <w:rsid w:val="0018656C"/>
    <w:rsid w:val="0018668B"/>
    <w:rsid w:val="0018680E"/>
    <w:rsid w:val="00186A56"/>
    <w:rsid w:val="00187BEF"/>
    <w:rsid w:val="00187D25"/>
    <w:rsid w:val="00190244"/>
    <w:rsid w:val="00190484"/>
    <w:rsid w:val="00190545"/>
    <w:rsid w:val="00190811"/>
    <w:rsid w:val="001909EE"/>
    <w:rsid w:val="00190E4C"/>
    <w:rsid w:val="001912C6"/>
    <w:rsid w:val="00191F10"/>
    <w:rsid w:val="00192C7C"/>
    <w:rsid w:val="00193464"/>
    <w:rsid w:val="00193628"/>
    <w:rsid w:val="00193AA7"/>
    <w:rsid w:val="00193AC0"/>
    <w:rsid w:val="00194467"/>
    <w:rsid w:val="00194617"/>
    <w:rsid w:val="00195360"/>
    <w:rsid w:val="00195396"/>
    <w:rsid w:val="001954CC"/>
    <w:rsid w:val="001956D8"/>
    <w:rsid w:val="001956E9"/>
    <w:rsid w:val="001958E0"/>
    <w:rsid w:val="00195E09"/>
    <w:rsid w:val="00196290"/>
    <w:rsid w:val="001968F0"/>
    <w:rsid w:val="00196D59"/>
    <w:rsid w:val="00196DFC"/>
    <w:rsid w:val="00196ED9"/>
    <w:rsid w:val="001971BD"/>
    <w:rsid w:val="00197F6F"/>
    <w:rsid w:val="00197F76"/>
    <w:rsid w:val="001A0082"/>
    <w:rsid w:val="001A0192"/>
    <w:rsid w:val="001A0256"/>
    <w:rsid w:val="001A0C6C"/>
    <w:rsid w:val="001A1650"/>
    <w:rsid w:val="001A179F"/>
    <w:rsid w:val="001A1B1A"/>
    <w:rsid w:val="001A1E2F"/>
    <w:rsid w:val="001A23E5"/>
    <w:rsid w:val="001A2423"/>
    <w:rsid w:val="001A24F3"/>
    <w:rsid w:val="001A260E"/>
    <w:rsid w:val="001A2927"/>
    <w:rsid w:val="001A2D83"/>
    <w:rsid w:val="001A3D15"/>
    <w:rsid w:val="001A419D"/>
    <w:rsid w:val="001A439F"/>
    <w:rsid w:val="001A46CE"/>
    <w:rsid w:val="001A4D03"/>
    <w:rsid w:val="001A4D8F"/>
    <w:rsid w:val="001A4F2A"/>
    <w:rsid w:val="001A530B"/>
    <w:rsid w:val="001A546D"/>
    <w:rsid w:val="001A56BB"/>
    <w:rsid w:val="001A571D"/>
    <w:rsid w:val="001A5927"/>
    <w:rsid w:val="001A5D7D"/>
    <w:rsid w:val="001A5E3E"/>
    <w:rsid w:val="001A5E55"/>
    <w:rsid w:val="001A5F66"/>
    <w:rsid w:val="001A6100"/>
    <w:rsid w:val="001A63C3"/>
    <w:rsid w:val="001A69FE"/>
    <w:rsid w:val="001A6D5D"/>
    <w:rsid w:val="001A6F16"/>
    <w:rsid w:val="001A73E0"/>
    <w:rsid w:val="001A7413"/>
    <w:rsid w:val="001A763F"/>
    <w:rsid w:val="001A7F18"/>
    <w:rsid w:val="001A7F58"/>
    <w:rsid w:val="001B00A2"/>
    <w:rsid w:val="001B01F4"/>
    <w:rsid w:val="001B021B"/>
    <w:rsid w:val="001B1116"/>
    <w:rsid w:val="001B11C5"/>
    <w:rsid w:val="001B18AD"/>
    <w:rsid w:val="001B19A1"/>
    <w:rsid w:val="001B19F7"/>
    <w:rsid w:val="001B1EF4"/>
    <w:rsid w:val="001B2268"/>
    <w:rsid w:val="001B2780"/>
    <w:rsid w:val="001B292F"/>
    <w:rsid w:val="001B2BA2"/>
    <w:rsid w:val="001B2D89"/>
    <w:rsid w:val="001B2E4D"/>
    <w:rsid w:val="001B2EB7"/>
    <w:rsid w:val="001B2F90"/>
    <w:rsid w:val="001B3A89"/>
    <w:rsid w:val="001B3CD8"/>
    <w:rsid w:val="001B3D82"/>
    <w:rsid w:val="001B401A"/>
    <w:rsid w:val="001B41D3"/>
    <w:rsid w:val="001B424B"/>
    <w:rsid w:val="001B4720"/>
    <w:rsid w:val="001B4C51"/>
    <w:rsid w:val="001B51AB"/>
    <w:rsid w:val="001B563D"/>
    <w:rsid w:val="001B56EE"/>
    <w:rsid w:val="001B5A2D"/>
    <w:rsid w:val="001B6DDA"/>
    <w:rsid w:val="001B71E3"/>
    <w:rsid w:val="001B73F4"/>
    <w:rsid w:val="001B7A31"/>
    <w:rsid w:val="001B7C99"/>
    <w:rsid w:val="001B7E79"/>
    <w:rsid w:val="001C0194"/>
    <w:rsid w:val="001C0273"/>
    <w:rsid w:val="001C04D4"/>
    <w:rsid w:val="001C1072"/>
    <w:rsid w:val="001C14C7"/>
    <w:rsid w:val="001C179A"/>
    <w:rsid w:val="001C18E2"/>
    <w:rsid w:val="001C1A72"/>
    <w:rsid w:val="001C1B7F"/>
    <w:rsid w:val="001C1E80"/>
    <w:rsid w:val="001C2208"/>
    <w:rsid w:val="001C28E5"/>
    <w:rsid w:val="001C3385"/>
    <w:rsid w:val="001C346F"/>
    <w:rsid w:val="001C3690"/>
    <w:rsid w:val="001C37ED"/>
    <w:rsid w:val="001C3953"/>
    <w:rsid w:val="001C3967"/>
    <w:rsid w:val="001C3B78"/>
    <w:rsid w:val="001C3D1E"/>
    <w:rsid w:val="001C474B"/>
    <w:rsid w:val="001C4851"/>
    <w:rsid w:val="001C4CC8"/>
    <w:rsid w:val="001C4E9E"/>
    <w:rsid w:val="001C4F70"/>
    <w:rsid w:val="001C5678"/>
    <w:rsid w:val="001C5781"/>
    <w:rsid w:val="001C5F17"/>
    <w:rsid w:val="001C63AA"/>
    <w:rsid w:val="001C65C4"/>
    <w:rsid w:val="001C6D7B"/>
    <w:rsid w:val="001C6DCB"/>
    <w:rsid w:val="001C6E60"/>
    <w:rsid w:val="001C7056"/>
    <w:rsid w:val="001C7174"/>
    <w:rsid w:val="001C72DB"/>
    <w:rsid w:val="001C72E4"/>
    <w:rsid w:val="001C7451"/>
    <w:rsid w:val="001C78B4"/>
    <w:rsid w:val="001C7B39"/>
    <w:rsid w:val="001D01DE"/>
    <w:rsid w:val="001D02D5"/>
    <w:rsid w:val="001D1085"/>
    <w:rsid w:val="001D278B"/>
    <w:rsid w:val="001D2FA5"/>
    <w:rsid w:val="001D301E"/>
    <w:rsid w:val="001D32BA"/>
    <w:rsid w:val="001D33F8"/>
    <w:rsid w:val="001D39FC"/>
    <w:rsid w:val="001D3CEC"/>
    <w:rsid w:val="001D4297"/>
    <w:rsid w:val="001D4F5C"/>
    <w:rsid w:val="001D50C9"/>
    <w:rsid w:val="001D568E"/>
    <w:rsid w:val="001D5C5E"/>
    <w:rsid w:val="001D63A2"/>
    <w:rsid w:val="001D66A0"/>
    <w:rsid w:val="001D6940"/>
    <w:rsid w:val="001D73F2"/>
    <w:rsid w:val="001D78B4"/>
    <w:rsid w:val="001E0DC2"/>
    <w:rsid w:val="001E1429"/>
    <w:rsid w:val="001E15DA"/>
    <w:rsid w:val="001E1799"/>
    <w:rsid w:val="001E1827"/>
    <w:rsid w:val="001E1A6C"/>
    <w:rsid w:val="001E1AFA"/>
    <w:rsid w:val="001E1DBB"/>
    <w:rsid w:val="001E1E9C"/>
    <w:rsid w:val="001E206C"/>
    <w:rsid w:val="001E26B8"/>
    <w:rsid w:val="001E2814"/>
    <w:rsid w:val="001E35F1"/>
    <w:rsid w:val="001E3642"/>
    <w:rsid w:val="001E3DDF"/>
    <w:rsid w:val="001E3EAA"/>
    <w:rsid w:val="001E4000"/>
    <w:rsid w:val="001E42FC"/>
    <w:rsid w:val="001E54CF"/>
    <w:rsid w:val="001E5A0B"/>
    <w:rsid w:val="001E5B75"/>
    <w:rsid w:val="001E6C45"/>
    <w:rsid w:val="001E6E5A"/>
    <w:rsid w:val="001E71DA"/>
    <w:rsid w:val="001E7328"/>
    <w:rsid w:val="001E7750"/>
    <w:rsid w:val="001E7A28"/>
    <w:rsid w:val="001E7C3C"/>
    <w:rsid w:val="001F0064"/>
    <w:rsid w:val="001F04F2"/>
    <w:rsid w:val="001F0888"/>
    <w:rsid w:val="001F0B24"/>
    <w:rsid w:val="001F0C1B"/>
    <w:rsid w:val="001F0CFF"/>
    <w:rsid w:val="001F0D2F"/>
    <w:rsid w:val="001F14A9"/>
    <w:rsid w:val="001F14F7"/>
    <w:rsid w:val="001F1EA0"/>
    <w:rsid w:val="001F2532"/>
    <w:rsid w:val="001F3935"/>
    <w:rsid w:val="001F39C0"/>
    <w:rsid w:val="001F3E4D"/>
    <w:rsid w:val="001F40F8"/>
    <w:rsid w:val="001F462F"/>
    <w:rsid w:val="001F48A8"/>
    <w:rsid w:val="001F4A99"/>
    <w:rsid w:val="001F5589"/>
    <w:rsid w:val="001F563E"/>
    <w:rsid w:val="001F59C7"/>
    <w:rsid w:val="001F5BE9"/>
    <w:rsid w:val="001F5EF2"/>
    <w:rsid w:val="001F62AA"/>
    <w:rsid w:val="001F696A"/>
    <w:rsid w:val="001F7092"/>
    <w:rsid w:val="001F7B7C"/>
    <w:rsid w:val="001F7BED"/>
    <w:rsid w:val="00200344"/>
    <w:rsid w:val="00200E11"/>
    <w:rsid w:val="0020103C"/>
    <w:rsid w:val="002011BC"/>
    <w:rsid w:val="0020135E"/>
    <w:rsid w:val="00201458"/>
    <w:rsid w:val="002016A0"/>
    <w:rsid w:val="00201A0C"/>
    <w:rsid w:val="00201CB7"/>
    <w:rsid w:val="00201CD2"/>
    <w:rsid w:val="00202243"/>
    <w:rsid w:val="00202E66"/>
    <w:rsid w:val="00203B7C"/>
    <w:rsid w:val="00203F72"/>
    <w:rsid w:val="0020469E"/>
    <w:rsid w:val="00204A32"/>
    <w:rsid w:val="00204A81"/>
    <w:rsid w:val="00204BE2"/>
    <w:rsid w:val="00204C4C"/>
    <w:rsid w:val="002056FF"/>
    <w:rsid w:val="0020577C"/>
    <w:rsid w:val="00206131"/>
    <w:rsid w:val="00206557"/>
    <w:rsid w:val="00206917"/>
    <w:rsid w:val="0020692B"/>
    <w:rsid w:val="0020695E"/>
    <w:rsid w:val="00206C91"/>
    <w:rsid w:val="00206C9A"/>
    <w:rsid w:val="0020719D"/>
    <w:rsid w:val="00207816"/>
    <w:rsid w:val="00207A0F"/>
    <w:rsid w:val="0021006A"/>
    <w:rsid w:val="00210186"/>
    <w:rsid w:val="002103E2"/>
    <w:rsid w:val="00210CAA"/>
    <w:rsid w:val="00210F78"/>
    <w:rsid w:val="0021117C"/>
    <w:rsid w:val="00211C5A"/>
    <w:rsid w:val="00211E2F"/>
    <w:rsid w:val="002122E8"/>
    <w:rsid w:val="00212669"/>
    <w:rsid w:val="002126C6"/>
    <w:rsid w:val="00212FAB"/>
    <w:rsid w:val="00213336"/>
    <w:rsid w:val="002138B5"/>
    <w:rsid w:val="00213A85"/>
    <w:rsid w:val="00213C9B"/>
    <w:rsid w:val="00213FC4"/>
    <w:rsid w:val="00213FCC"/>
    <w:rsid w:val="002141BD"/>
    <w:rsid w:val="0021420F"/>
    <w:rsid w:val="002149F4"/>
    <w:rsid w:val="00214AED"/>
    <w:rsid w:val="00215BA1"/>
    <w:rsid w:val="00215DE9"/>
    <w:rsid w:val="0021650E"/>
    <w:rsid w:val="0021673D"/>
    <w:rsid w:val="00216821"/>
    <w:rsid w:val="002168B9"/>
    <w:rsid w:val="00216D61"/>
    <w:rsid w:val="00216E37"/>
    <w:rsid w:val="00216E95"/>
    <w:rsid w:val="002172C2"/>
    <w:rsid w:val="0021746A"/>
    <w:rsid w:val="00217663"/>
    <w:rsid w:val="00220016"/>
    <w:rsid w:val="002203C1"/>
    <w:rsid w:val="00220463"/>
    <w:rsid w:val="002204E5"/>
    <w:rsid w:val="002205CF"/>
    <w:rsid w:val="0022092E"/>
    <w:rsid w:val="00221035"/>
    <w:rsid w:val="0022104F"/>
    <w:rsid w:val="002210F7"/>
    <w:rsid w:val="002212E7"/>
    <w:rsid w:val="002226BB"/>
    <w:rsid w:val="00222A22"/>
    <w:rsid w:val="00222B6A"/>
    <w:rsid w:val="00222C0A"/>
    <w:rsid w:val="002231DF"/>
    <w:rsid w:val="0022396A"/>
    <w:rsid w:val="00224906"/>
    <w:rsid w:val="00224943"/>
    <w:rsid w:val="00224CFE"/>
    <w:rsid w:val="00224F5E"/>
    <w:rsid w:val="002250AC"/>
    <w:rsid w:val="002254CE"/>
    <w:rsid w:val="00225525"/>
    <w:rsid w:val="0022565B"/>
    <w:rsid w:val="00225DC7"/>
    <w:rsid w:val="00225DF3"/>
    <w:rsid w:val="00225F19"/>
    <w:rsid w:val="002263AE"/>
    <w:rsid w:val="002265C6"/>
    <w:rsid w:val="00226775"/>
    <w:rsid w:val="002268DC"/>
    <w:rsid w:val="00226CA9"/>
    <w:rsid w:val="00226EE3"/>
    <w:rsid w:val="00227156"/>
    <w:rsid w:val="002278F2"/>
    <w:rsid w:val="00227A70"/>
    <w:rsid w:val="00227C1C"/>
    <w:rsid w:val="00227D0D"/>
    <w:rsid w:val="002301FA"/>
    <w:rsid w:val="00231B81"/>
    <w:rsid w:val="00232076"/>
    <w:rsid w:val="002333A4"/>
    <w:rsid w:val="0023351B"/>
    <w:rsid w:val="002339CA"/>
    <w:rsid w:val="00233AB2"/>
    <w:rsid w:val="00234053"/>
    <w:rsid w:val="0023438D"/>
    <w:rsid w:val="002352C3"/>
    <w:rsid w:val="00235302"/>
    <w:rsid w:val="002354C8"/>
    <w:rsid w:val="002357CB"/>
    <w:rsid w:val="00235AB4"/>
    <w:rsid w:val="00235CA1"/>
    <w:rsid w:val="00237A8B"/>
    <w:rsid w:val="00237D1E"/>
    <w:rsid w:val="00237EA4"/>
    <w:rsid w:val="00240609"/>
    <w:rsid w:val="0024093C"/>
    <w:rsid w:val="002413F2"/>
    <w:rsid w:val="002415C0"/>
    <w:rsid w:val="002421CF"/>
    <w:rsid w:val="002427D4"/>
    <w:rsid w:val="00242D0A"/>
    <w:rsid w:val="00243129"/>
    <w:rsid w:val="00244111"/>
    <w:rsid w:val="00244867"/>
    <w:rsid w:val="00244B2E"/>
    <w:rsid w:val="00244BE0"/>
    <w:rsid w:val="00244C81"/>
    <w:rsid w:val="00244D52"/>
    <w:rsid w:val="0024506F"/>
    <w:rsid w:val="00245C90"/>
    <w:rsid w:val="00245D5B"/>
    <w:rsid w:val="00245EA1"/>
    <w:rsid w:val="002462F0"/>
    <w:rsid w:val="00246A1F"/>
    <w:rsid w:val="002474E7"/>
    <w:rsid w:val="0024772C"/>
    <w:rsid w:val="00247FEB"/>
    <w:rsid w:val="0025039C"/>
    <w:rsid w:val="0025055D"/>
    <w:rsid w:val="002506FD"/>
    <w:rsid w:val="002508BC"/>
    <w:rsid w:val="00250B56"/>
    <w:rsid w:val="00251112"/>
    <w:rsid w:val="002514A5"/>
    <w:rsid w:val="00251742"/>
    <w:rsid w:val="002518C2"/>
    <w:rsid w:val="002519A2"/>
    <w:rsid w:val="00252088"/>
    <w:rsid w:val="00252175"/>
    <w:rsid w:val="00252668"/>
    <w:rsid w:val="00252994"/>
    <w:rsid w:val="00252E8D"/>
    <w:rsid w:val="00253346"/>
    <w:rsid w:val="00253493"/>
    <w:rsid w:val="00253679"/>
    <w:rsid w:val="0025380C"/>
    <w:rsid w:val="002540C9"/>
    <w:rsid w:val="00254F76"/>
    <w:rsid w:val="0025508A"/>
    <w:rsid w:val="002553A0"/>
    <w:rsid w:val="00255A23"/>
    <w:rsid w:val="00255D4F"/>
    <w:rsid w:val="002560C7"/>
    <w:rsid w:val="0025649A"/>
    <w:rsid w:val="002565AE"/>
    <w:rsid w:val="00256E4A"/>
    <w:rsid w:val="00256F3A"/>
    <w:rsid w:val="00256FFA"/>
    <w:rsid w:val="0025778B"/>
    <w:rsid w:val="002577B5"/>
    <w:rsid w:val="00257E50"/>
    <w:rsid w:val="00257E82"/>
    <w:rsid w:val="00260816"/>
    <w:rsid w:val="002609AE"/>
    <w:rsid w:val="00260E98"/>
    <w:rsid w:val="0026152D"/>
    <w:rsid w:val="002618B0"/>
    <w:rsid w:val="00261AD1"/>
    <w:rsid w:val="00261E49"/>
    <w:rsid w:val="00261E72"/>
    <w:rsid w:val="00261F65"/>
    <w:rsid w:val="0026200F"/>
    <w:rsid w:val="002621FE"/>
    <w:rsid w:val="00262370"/>
    <w:rsid w:val="002623A5"/>
    <w:rsid w:val="00262815"/>
    <w:rsid w:val="00262AB6"/>
    <w:rsid w:val="0026391E"/>
    <w:rsid w:val="00263C5B"/>
    <w:rsid w:val="0026403F"/>
    <w:rsid w:val="00264FCB"/>
    <w:rsid w:val="002652B6"/>
    <w:rsid w:val="002652EE"/>
    <w:rsid w:val="00265D4D"/>
    <w:rsid w:val="0026660A"/>
    <w:rsid w:val="0026662B"/>
    <w:rsid w:val="002667AF"/>
    <w:rsid w:val="00266F8D"/>
    <w:rsid w:val="002675C2"/>
    <w:rsid w:val="0026775C"/>
    <w:rsid w:val="00270079"/>
    <w:rsid w:val="00270320"/>
    <w:rsid w:val="00270D4A"/>
    <w:rsid w:val="00270E7D"/>
    <w:rsid w:val="00271512"/>
    <w:rsid w:val="00271B95"/>
    <w:rsid w:val="00272054"/>
    <w:rsid w:val="00272C71"/>
    <w:rsid w:val="00272FD6"/>
    <w:rsid w:val="0027352F"/>
    <w:rsid w:val="0027438A"/>
    <w:rsid w:val="00274A70"/>
    <w:rsid w:val="00274C7F"/>
    <w:rsid w:val="00274F6D"/>
    <w:rsid w:val="00274F6F"/>
    <w:rsid w:val="00275D21"/>
    <w:rsid w:val="002762F8"/>
    <w:rsid w:val="00276CB2"/>
    <w:rsid w:val="00276F96"/>
    <w:rsid w:val="00277102"/>
    <w:rsid w:val="0027734A"/>
    <w:rsid w:val="002773BB"/>
    <w:rsid w:val="002773FA"/>
    <w:rsid w:val="002775B7"/>
    <w:rsid w:val="0027778D"/>
    <w:rsid w:val="00277881"/>
    <w:rsid w:val="00277E9F"/>
    <w:rsid w:val="002800D9"/>
    <w:rsid w:val="0028047C"/>
    <w:rsid w:val="002806CD"/>
    <w:rsid w:val="00280775"/>
    <w:rsid w:val="002809C5"/>
    <w:rsid w:val="002814C7"/>
    <w:rsid w:val="002817D9"/>
    <w:rsid w:val="00282496"/>
    <w:rsid w:val="0028251E"/>
    <w:rsid w:val="00282630"/>
    <w:rsid w:val="00282652"/>
    <w:rsid w:val="00282991"/>
    <w:rsid w:val="00283D0C"/>
    <w:rsid w:val="00283D7F"/>
    <w:rsid w:val="00283E54"/>
    <w:rsid w:val="00284112"/>
    <w:rsid w:val="0028421B"/>
    <w:rsid w:val="00284516"/>
    <w:rsid w:val="002848CD"/>
    <w:rsid w:val="00284FAA"/>
    <w:rsid w:val="00285A15"/>
    <w:rsid w:val="00285EF1"/>
    <w:rsid w:val="002863A4"/>
    <w:rsid w:val="0028641B"/>
    <w:rsid w:val="002864A1"/>
    <w:rsid w:val="00286C64"/>
    <w:rsid w:val="00286F70"/>
    <w:rsid w:val="00286F73"/>
    <w:rsid w:val="00287464"/>
    <w:rsid w:val="002876AE"/>
    <w:rsid w:val="0028773A"/>
    <w:rsid w:val="00287764"/>
    <w:rsid w:val="0028790B"/>
    <w:rsid w:val="002902F2"/>
    <w:rsid w:val="00290AE9"/>
    <w:rsid w:val="00291436"/>
    <w:rsid w:val="00291A88"/>
    <w:rsid w:val="00292562"/>
    <w:rsid w:val="00292B6C"/>
    <w:rsid w:val="00292CB1"/>
    <w:rsid w:val="0029371A"/>
    <w:rsid w:val="0029384B"/>
    <w:rsid w:val="00293B42"/>
    <w:rsid w:val="0029411E"/>
    <w:rsid w:val="002946ED"/>
    <w:rsid w:val="0029486B"/>
    <w:rsid w:val="00294B28"/>
    <w:rsid w:val="00294C0B"/>
    <w:rsid w:val="00294E29"/>
    <w:rsid w:val="00295AE5"/>
    <w:rsid w:val="00295E4A"/>
    <w:rsid w:val="0029603D"/>
    <w:rsid w:val="00296335"/>
    <w:rsid w:val="00296563"/>
    <w:rsid w:val="00296BCD"/>
    <w:rsid w:val="002973AF"/>
    <w:rsid w:val="002976BA"/>
    <w:rsid w:val="0029794D"/>
    <w:rsid w:val="00297F45"/>
    <w:rsid w:val="002A04E1"/>
    <w:rsid w:val="002A07DD"/>
    <w:rsid w:val="002A09F5"/>
    <w:rsid w:val="002A0A9C"/>
    <w:rsid w:val="002A1476"/>
    <w:rsid w:val="002A1E29"/>
    <w:rsid w:val="002A21C8"/>
    <w:rsid w:val="002A3F2C"/>
    <w:rsid w:val="002A41C8"/>
    <w:rsid w:val="002A486A"/>
    <w:rsid w:val="002A48B5"/>
    <w:rsid w:val="002A5086"/>
    <w:rsid w:val="002A614A"/>
    <w:rsid w:val="002A61A7"/>
    <w:rsid w:val="002A6334"/>
    <w:rsid w:val="002A6825"/>
    <w:rsid w:val="002A69EC"/>
    <w:rsid w:val="002A6C96"/>
    <w:rsid w:val="002A72FC"/>
    <w:rsid w:val="002A72FD"/>
    <w:rsid w:val="002A7A3A"/>
    <w:rsid w:val="002B0733"/>
    <w:rsid w:val="002B0AB2"/>
    <w:rsid w:val="002B0CAA"/>
    <w:rsid w:val="002B1080"/>
    <w:rsid w:val="002B144D"/>
    <w:rsid w:val="002B1C79"/>
    <w:rsid w:val="002B22D8"/>
    <w:rsid w:val="002B2425"/>
    <w:rsid w:val="002B242D"/>
    <w:rsid w:val="002B2624"/>
    <w:rsid w:val="002B28F3"/>
    <w:rsid w:val="002B2C3A"/>
    <w:rsid w:val="002B2F44"/>
    <w:rsid w:val="002B3486"/>
    <w:rsid w:val="002B4003"/>
    <w:rsid w:val="002B423F"/>
    <w:rsid w:val="002B4528"/>
    <w:rsid w:val="002B458E"/>
    <w:rsid w:val="002B494E"/>
    <w:rsid w:val="002B4DCE"/>
    <w:rsid w:val="002B50F4"/>
    <w:rsid w:val="002B5169"/>
    <w:rsid w:val="002B5771"/>
    <w:rsid w:val="002B5E25"/>
    <w:rsid w:val="002B5F23"/>
    <w:rsid w:val="002B63D4"/>
    <w:rsid w:val="002B6435"/>
    <w:rsid w:val="002B6DD7"/>
    <w:rsid w:val="002B6FFE"/>
    <w:rsid w:val="002B71FB"/>
    <w:rsid w:val="002B7C54"/>
    <w:rsid w:val="002C03D4"/>
    <w:rsid w:val="002C06B7"/>
    <w:rsid w:val="002C1024"/>
    <w:rsid w:val="002C14D7"/>
    <w:rsid w:val="002C1A0C"/>
    <w:rsid w:val="002C3743"/>
    <w:rsid w:val="002C388D"/>
    <w:rsid w:val="002C3D52"/>
    <w:rsid w:val="002C3F58"/>
    <w:rsid w:val="002C4373"/>
    <w:rsid w:val="002C4519"/>
    <w:rsid w:val="002C4D25"/>
    <w:rsid w:val="002C4E57"/>
    <w:rsid w:val="002C533B"/>
    <w:rsid w:val="002C5860"/>
    <w:rsid w:val="002C5A95"/>
    <w:rsid w:val="002C5C30"/>
    <w:rsid w:val="002C5C40"/>
    <w:rsid w:val="002C5F34"/>
    <w:rsid w:val="002C698C"/>
    <w:rsid w:val="002C6A5A"/>
    <w:rsid w:val="002C6BB1"/>
    <w:rsid w:val="002C6BE5"/>
    <w:rsid w:val="002C7383"/>
    <w:rsid w:val="002C76A4"/>
    <w:rsid w:val="002C7C34"/>
    <w:rsid w:val="002D03F3"/>
    <w:rsid w:val="002D05A5"/>
    <w:rsid w:val="002D090A"/>
    <w:rsid w:val="002D108F"/>
    <w:rsid w:val="002D11D8"/>
    <w:rsid w:val="002D11D9"/>
    <w:rsid w:val="002D1484"/>
    <w:rsid w:val="002D14E2"/>
    <w:rsid w:val="002D15CA"/>
    <w:rsid w:val="002D17DD"/>
    <w:rsid w:val="002D1AB6"/>
    <w:rsid w:val="002D1CED"/>
    <w:rsid w:val="002D2798"/>
    <w:rsid w:val="002D288C"/>
    <w:rsid w:val="002D29EB"/>
    <w:rsid w:val="002D3024"/>
    <w:rsid w:val="002D3399"/>
    <w:rsid w:val="002D39DD"/>
    <w:rsid w:val="002D3CCD"/>
    <w:rsid w:val="002D3DF1"/>
    <w:rsid w:val="002D42BF"/>
    <w:rsid w:val="002D478D"/>
    <w:rsid w:val="002D4C95"/>
    <w:rsid w:val="002D4CF2"/>
    <w:rsid w:val="002D4D41"/>
    <w:rsid w:val="002D502E"/>
    <w:rsid w:val="002D5301"/>
    <w:rsid w:val="002D5398"/>
    <w:rsid w:val="002D54D8"/>
    <w:rsid w:val="002D5A90"/>
    <w:rsid w:val="002D5AEB"/>
    <w:rsid w:val="002D5C0B"/>
    <w:rsid w:val="002D632E"/>
    <w:rsid w:val="002D75FE"/>
    <w:rsid w:val="002D77FD"/>
    <w:rsid w:val="002D781B"/>
    <w:rsid w:val="002D785A"/>
    <w:rsid w:val="002D7BCE"/>
    <w:rsid w:val="002D7E1C"/>
    <w:rsid w:val="002E0287"/>
    <w:rsid w:val="002E06A8"/>
    <w:rsid w:val="002E0C71"/>
    <w:rsid w:val="002E1547"/>
    <w:rsid w:val="002E1670"/>
    <w:rsid w:val="002E1D4E"/>
    <w:rsid w:val="002E1D99"/>
    <w:rsid w:val="002E2E92"/>
    <w:rsid w:val="002E3011"/>
    <w:rsid w:val="002E312D"/>
    <w:rsid w:val="002E333D"/>
    <w:rsid w:val="002E3763"/>
    <w:rsid w:val="002E3EFB"/>
    <w:rsid w:val="002E4019"/>
    <w:rsid w:val="002E426B"/>
    <w:rsid w:val="002E437B"/>
    <w:rsid w:val="002E442D"/>
    <w:rsid w:val="002E4599"/>
    <w:rsid w:val="002E4B6D"/>
    <w:rsid w:val="002E4F86"/>
    <w:rsid w:val="002E50BF"/>
    <w:rsid w:val="002E5603"/>
    <w:rsid w:val="002E56B0"/>
    <w:rsid w:val="002E5EA3"/>
    <w:rsid w:val="002E5F5D"/>
    <w:rsid w:val="002E60F9"/>
    <w:rsid w:val="002E641C"/>
    <w:rsid w:val="002E6961"/>
    <w:rsid w:val="002E7133"/>
    <w:rsid w:val="002E7357"/>
    <w:rsid w:val="002E77EA"/>
    <w:rsid w:val="002E7ECE"/>
    <w:rsid w:val="002E7FAE"/>
    <w:rsid w:val="002F03B1"/>
    <w:rsid w:val="002F17A3"/>
    <w:rsid w:val="002F18D3"/>
    <w:rsid w:val="002F27C4"/>
    <w:rsid w:val="002F3267"/>
    <w:rsid w:val="002F3461"/>
    <w:rsid w:val="002F36AB"/>
    <w:rsid w:val="002F39C4"/>
    <w:rsid w:val="002F3D9A"/>
    <w:rsid w:val="002F49C0"/>
    <w:rsid w:val="002F4AB0"/>
    <w:rsid w:val="002F4E38"/>
    <w:rsid w:val="002F510F"/>
    <w:rsid w:val="002F51A7"/>
    <w:rsid w:val="002F51F3"/>
    <w:rsid w:val="002F53B4"/>
    <w:rsid w:val="002F5641"/>
    <w:rsid w:val="002F5960"/>
    <w:rsid w:val="002F5D39"/>
    <w:rsid w:val="002F5DE0"/>
    <w:rsid w:val="002F5E8B"/>
    <w:rsid w:val="002F6619"/>
    <w:rsid w:val="002F7049"/>
    <w:rsid w:val="002F7643"/>
    <w:rsid w:val="002F7A0B"/>
    <w:rsid w:val="002F7F49"/>
    <w:rsid w:val="00300378"/>
    <w:rsid w:val="00301170"/>
    <w:rsid w:val="003014C6"/>
    <w:rsid w:val="0030158E"/>
    <w:rsid w:val="0030177F"/>
    <w:rsid w:val="00301836"/>
    <w:rsid w:val="00301C37"/>
    <w:rsid w:val="003022B7"/>
    <w:rsid w:val="00303364"/>
    <w:rsid w:val="0030367D"/>
    <w:rsid w:val="00303D05"/>
    <w:rsid w:val="00304C24"/>
    <w:rsid w:val="00304DC5"/>
    <w:rsid w:val="00304E03"/>
    <w:rsid w:val="00304FB5"/>
    <w:rsid w:val="00305149"/>
    <w:rsid w:val="0030532E"/>
    <w:rsid w:val="00305515"/>
    <w:rsid w:val="00305784"/>
    <w:rsid w:val="00305DF4"/>
    <w:rsid w:val="00306064"/>
    <w:rsid w:val="00306299"/>
    <w:rsid w:val="00306522"/>
    <w:rsid w:val="00306F61"/>
    <w:rsid w:val="00307415"/>
    <w:rsid w:val="003078F2"/>
    <w:rsid w:val="003079B4"/>
    <w:rsid w:val="00310F73"/>
    <w:rsid w:val="003115A5"/>
    <w:rsid w:val="00311A6C"/>
    <w:rsid w:val="00311D8A"/>
    <w:rsid w:val="00311E37"/>
    <w:rsid w:val="003121C0"/>
    <w:rsid w:val="003123A0"/>
    <w:rsid w:val="0031240B"/>
    <w:rsid w:val="00312A6D"/>
    <w:rsid w:val="0031310F"/>
    <w:rsid w:val="0031369C"/>
    <w:rsid w:val="003137BF"/>
    <w:rsid w:val="00313BCA"/>
    <w:rsid w:val="00313E49"/>
    <w:rsid w:val="00313F20"/>
    <w:rsid w:val="003140E6"/>
    <w:rsid w:val="0031425E"/>
    <w:rsid w:val="003143CB"/>
    <w:rsid w:val="003145DA"/>
    <w:rsid w:val="003149E9"/>
    <w:rsid w:val="00314B40"/>
    <w:rsid w:val="00314D41"/>
    <w:rsid w:val="00314EE1"/>
    <w:rsid w:val="003153A9"/>
    <w:rsid w:val="00315774"/>
    <w:rsid w:val="00315F30"/>
    <w:rsid w:val="003162CF"/>
    <w:rsid w:val="00316CEC"/>
    <w:rsid w:val="00316D2A"/>
    <w:rsid w:val="00317038"/>
    <w:rsid w:val="003176EC"/>
    <w:rsid w:val="003177CD"/>
    <w:rsid w:val="003200E0"/>
    <w:rsid w:val="00321129"/>
    <w:rsid w:val="0032119F"/>
    <w:rsid w:val="003215FC"/>
    <w:rsid w:val="0032236C"/>
    <w:rsid w:val="003229C8"/>
    <w:rsid w:val="00322D60"/>
    <w:rsid w:val="0032396C"/>
    <w:rsid w:val="00323AD0"/>
    <w:rsid w:val="00323FB3"/>
    <w:rsid w:val="0032419E"/>
    <w:rsid w:val="003242E4"/>
    <w:rsid w:val="00324418"/>
    <w:rsid w:val="0032467C"/>
    <w:rsid w:val="003247BB"/>
    <w:rsid w:val="00324D24"/>
    <w:rsid w:val="00326456"/>
    <w:rsid w:val="00326632"/>
    <w:rsid w:val="003266DD"/>
    <w:rsid w:val="00326943"/>
    <w:rsid w:val="00326C3F"/>
    <w:rsid w:val="00326CE7"/>
    <w:rsid w:val="00327089"/>
    <w:rsid w:val="003271B5"/>
    <w:rsid w:val="0032735F"/>
    <w:rsid w:val="003273FC"/>
    <w:rsid w:val="00327642"/>
    <w:rsid w:val="003276C6"/>
    <w:rsid w:val="003304E9"/>
    <w:rsid w:val="00330501"/>
    <w:rsid w:val="00330B97"/>
    <w:rsid w:val="0033133B"/>
    <w:rsid w:val="0033190E"/>
    <w:rsid w:val="00331A54"/>
    <w:rsid w:val="00331C50"/>
    <w:rsid w:val="00331DF1"/>
    <w:rsid w:val="003326FE"/>
    <w:rsid w:val="0033273A"/>
    <w:rsid w:val="00332888"/>
    <w:rsid w:val="00332A4B"/>
    <w:rsid w:val="00332DDA"/>
    <w:rsid w:val="003330F7"/>
    <w:rsid w:val="00333969"/>
    <w:rsid w:val="00333A5A"/>
    <w:rsid w:val="00333B84"/>
    <w:rsid w:val="0033401D"/>
    <w:rsid w:val="0033441B"/>
    <w:rsid w:val="003344D4"/>
    <w:rsid w:val="0033495D"/>
    <w:rsid w:val="00334C1D"/>
    <w:rsid w:val="00334EBC"/>
    <w:rsid w:val="0033532F"/>
    <w:rsid w:val="00335348"/>
    <w:rsid w:val="0033534E"/>
    <w:rsid w:val="00335960"/>
    <w:rsid w:val="0033612B"/>
    <w:rsid w:val="00336251"/>
    <w:rsid w:val="00336328"/>
    <w:rsid w:val="00336BD6"/>
    <w:rsid w:val="00337F9A"/>
    <w:rsid w:val="003403A2"/>
    <w:rsid w:val="003404BE"/>
    <w:rsid w:val="00340649"/>
    <w:rsid w:val="00340CAD"/>
    <w:rsid w:val="00340CE8"/>
    <w:rsid w:val="00340EB3"/>
    <w:rsid w:val="00340EC3"/>
    <w:rsid w:val="00341228"/>
    <w:rsid w:val="00341733"/>
    <w:rsid w:val="003417D3"/>
    <w:rsid w:val="00341F2F"/>
    <w:rsid w:val="00342826"/>
    <w:rsid w:val="00342F14"/>
    <w:rsid w:val="00343221"/>
    <w:rsid w:val="0034333E"/>
    <w:rsid w:val="0034343F"/>
    <w:rsid w:val="003435EF"/>
    <w:rsid w:val="00343972"/>
    <w:rsid w:val="00343B74"/>
    <w:rsid w:val="00343D3A"/>
    <w:rsid w:val="00343D5F"/>
    <w:rsid w:val="00343E9A"/>
    <w:rsid w:val="003445B6"/>
    <w:rsid w:val="003448D8"/>
    <w:rsid w:val="0034530A"/>
    <w:rsid w:val="0034577B"/>
    <w:rsid w:val="0034600F"/>
    <w:rsid w:val="003469A1"/>
    <w:rsid w:val="00346EBF"/>
    <w:rsid w:val="003478CC"/>
    <w:rsid w:val="00347A51"/>
    <w:rsid w:val="00347EF2"/>
    <w:rsid w:val="0035007C"/>
    <w:rsid w:val="00350283"/>
    <w:rsid w:val="003505C8"/>
    <w:rsid w:val="00350C4D"/>
    <w:rsid w:val="00350D9E"/>
    <w:rsid w:val="00351147"/>
    <w:rsid w:val="00351154"/>
    <w:rsid w:val="00351A43"/>
    <w:rsid w:val="00351A45"/>
    <w:rsid w:val="00351B13"/>
    <w:rsid w:val="00351D50"/>
    <w:rsid w:val="00351DA0"/>
    <w:rsid w:val="003524FC"/>
    <w:rsid w:val="00352594"/>
    <w:rsid w:val="003525DF"/>
    <w:rsid w:val="0035260A"/>
    <w:rsid w:val="0035265B"/>
    <w:rsid w:val="00352755"/>
    <w:rsid w:val="00352946"/>
    <w:rsid w:val="00352C3B"/>
    <w:rsid w:val="00353DBC"/>
    <w:rsid w:val="00353DE0"/>
    <w:rsid w:val="00353F65"/>
    <w:rsid w:val="003548FE"/>
    <w:rsid w:val="003549A8"/>
    <w:rsid w:val="00354C70"/>
    <w:rsid w:val="00354EF4"/>
    <w:rsid w:val="00355713"/>
    <w:rsid w:val="003560EE"/>
    <w:rsid w:val="003562C1"/>
    <w:rsid w:val="00356385"/>
    <w:rsid w:val="003568B7"/>
    <w:rsid w:val="00357681"/>
    <w:rsid w:val="00357A4C"/>
    <w:rsid w:val="00357A79"/>
    <w:rsid w:val="0036012B"/>
    <w:rsid w:val="003604FB"/>
    <w:rsid w:val="0036065D"/>
    <w:rsid w:val="00360B90"/>
    <w:rsid w:val="00360BFA"/>
    <w:rsid w:val="00360F87"/>
    <w:rsid w:val="003612EC"/>
    <w:rsid w:val="00361916"/>
    <w:rsid w:val="00361E23"/>
    <w:rsid w:val="00361E8F"/>
    <w:rsid w:val="00362087"/>
    <w:rsid w:val="00362610"/>
    <w:rsid w:val="0036297B"/>
    <w:rsid w:val="00362D18"/>
    <w:rsid w:val="00362F8E"/>
    <w:rsid w:val="00363564"/>
    <w:rsid w:val="00363F86"/>
    <w:rsid w:val="003640FC"/>
    <w:rsid w:val="003643C9"/>
    <w:rsid w:val="00365277"/>
    <w:rsid w:val="0036542C"/>
    <w:rsid w:val="003658F5"/>
    <w:rsid w:val="0036678B"/>
    <w:rsid w:val="00366DB6"/>
    <w:rsid w:val="00366E1B"/>
    <w:rsid w:val="00366E82"/>
    <w:rsid w:val="003700AA"/>
    <w:rsid w:val="0037061C"/>
    <w:rsid w:val="003708A0"/>
    <w:rsid w:val="00370973"/>
    <w:rsid w:val="00370A76"/>
    <w:rsid w:val="00370C5A"/>
    <w:rsid w:val="00370D0D"/>
    <w:rsid w:val="00370D54"/>
    <w:rsid w:val="003712AA"/>
    <w:rsid w:val="0037151E"/>
    <w:rsid w:val="0037171A"/>
    <w:rsid w:val="00371A67"/>
    <w:rsid w:val="00372017"/>
    <w:rsid w:val="00372635"/>
    <w:rsid w:val="003726B6"/>
    <w:rsid w:val="0037377B"/>
    <w:rsid w:val="00373C6A"/>
    <w:rsid w:val="00374216"/>
    <w:rsid w:val="00374351"/>
    <w:rsid w:val="00374C24"/>
    <w:rsid w:val="00375062"/>
    <w:rsid w:val="0037547D"/>
    <w:rsid w:val="003757E3"/>
    <w:rsid w:val="00375C4E"/>
    <w:rsid w:val="00375DB2"/>
    <w:rsid w:val="0037657C"/>
    <w:rsid w:val="0037673B"/>
    <w:rsid w:val="00376887"/>
    <w:rsid w:val="003772D1"/>
    <w:rsid w:val="00377318"/>
    <w:rsid w:val="00377742"/>
    <w:rsid w:val="003777FE"/>
    <w:rsid w:val="0037786D"/>
    <w:rsid w:val="00380341"/>
    <w:rsid w:val="00380D09"/>
    <w:rsid w:val="00380EDB"/>
    <w:rsid w:val="00381301"/>
    <w:rsid w:val="0038183D"/>
    <w:rsid w:val="00381985"/>
    <w:rsid w:val="00381FF9"/>
    <w:rsid w:val="003824C9"/>
    <w:rsid w:val="003828AB"/>
    <w:rsid w:val="003831B7"/>
    <w:rsid w:val="0038374B"/>
    <w:rsid w:val="00383791"/>
    <w:rsid w:val="0038398B"/>
    <w:rsid w:val="00383B3F"/>
    <w:rsid w:val="003844E5"/>
    <w:rsid w:val="0038455F"/>
    <w:rsid w:val="00384874"/>
    <w:rsid w:val="00384C95"/>
    <w:rsid w:val="00385750"/>
    <w:rsid w:val="00385863"/>
    <w:rsid w:val="00385B50"/>
    <w:rsid w:val="0038601C"/>
    <w:rsid w:val="00386096"/>
    <w:rsid w:val="003862D7"/>
    <w:rsid w:val="003865CA"/>
    <w:rsid w:val="00386837"/>
    <w:rsid w:val="00386852"/>
    <w:rsid w:val="00386D3A"/>
    <w:rsid w:val="003878A1"/>
    <w:rsid w:val="00387A5D"/>
    <w:rsid w:val="00387EC9"/>
    <w:rsid w:val="00390FD5"/>
    <w:rsid w:val="003917F2"/>
    <w:rsid w:val="00391C66"/>
    <w:rsid w:val="0039217F"/>
    <w:rsid w:val="003922A0"/>
    <w:rsid w:val="003925BC"/>
    <w:rsid w:val="003925C0"/>
    <w:rsid w:val="0039286D"/>
    <w:rsid w:val="00392A07"/>
    <w:rsid w:val="00393126"/>
    <w:rsid w:val="003939D4"/>
    <w:rsid w:val="00393B67"/>
    <w:rsid w:val="00393C13"/>
    <w:rsid w:val="00393E88"/>
    <w:rsid w:val="00394166"/>
    <w:rsid w:val="003946EB"/>
    <w:rsid w:val="00394880"/>
    <w:rsid w:val="003953F5"/>
    <w:rsid w:val="003954F4"/>
    <w:rsid w:val="003954FC"/>
    <w:rsid w:val="003957C6"/>
    <w:rsid w:val="00395C23"/>
    <w:rsid w:val="0039633D"/>
    <w:rsid w:val="003969A0"/>
    <w:rsid w:val="0039713B"/>
    <w:rsid w:val="00397336"/>
    <w:rsid w:val="00397670"/>
    <w:rsid w:val="003979F9"/>
    <w:rsid w:val="003A05A9"/>
    <w:rsid w:val="003A05C3"/>
    <w:rsid w:val="003A065F"/>
    <w:rsid w:val="003A0AF0"/>
    <w:rsid w:val="003A0CEC"/>
    <w:rsid w:val="003A1552"/>
    <w:rsid w:val="003A19C9"/>
    <w:rsid w:val="003A2164"/>
    <w:rsid w:val="003A3154"/>
    <w:rsid w:val="003A3EFF"/>
    <w:rsid w:val="003A3FE9"/>
    <w:rsid w:val="003A433E"/>
    <w:rsid w:val="003A4349"/>
    <w:rsid w:val="003A468E"/>
    <w:rsid w:val="003A4886"/>
    <w:rsid w:val="003A4BA0"/>
    <w:rsid w:val="003A5130"/>
    <w:rsid w:val="003A52DF"/>
    <w:rsid w:val="003A562E"/>
    <w:rsid w:val="003A5A10"/>
    <w:rsid w:val="003A5FF7"/>
    <w:rsid w:val="003A6628"/>
    <w:rsid w:val="003A6ABE"/>
    <w:rsid w:val="003A701F"/>
    <w:rsid w:val="003A73AA"/>
    <w:rsid w:val="003A75A5"/>
    <w:rsid w:val="003A77BD"/>
    <w:rsid w:val="003B01D7"/>
    <w:rsid w:val="003B06AA"/>
    <w:rsid w:val="003B12AA"/>
    <w:rsid w:val="003B1372"/>
    <w:rsid w:val="003B18FC"/>
    <w:rsid w:val="003B21D1"/>
    <w:rsid w:val="003B2A5D"/>
    <w:rsid w:val="003B3FAD"/>
    <w:rsid w:val="003B47F1"/>
    <w:rsid w:val="003B496B"/>
    <w:rsid w:val="003B53F2"/>
    <w:rsid w:val="003B5626"/>
    <w:rsid w:val="003B5AC9"/>
    <w:rsid w:val="003B5FA4"/>
    <w:rsid w:val="003B6249"/>
    <w:rsid w:val="003B6B5E"/>
    <w:rsid w:val="003B6BE2"/>
    <w:rsid w:val="003B74AF"/>
    <w:rsid w:val="003B75BD"/>
    <w:rsid w:val="003B75FE"/>
    <w:rsid w:val="003B7A5A"/>
    <w:rsid w:val="003C0247"/>
    <w:rsid w:val="003C024C"/>
    <w:rsid w:val="003C036F"/>
    <w:rsid w:val="003C067A"/>
    <w:rsid w:val="003C0855"/>
    <w:rsid w:val="003C15A3"/>
    <w:rsid w:val="003C25AA"/>
    <w:rsid w:val="003C2697"/>
    <w:rsid w:val="003C2B79"/>
    <w:rsid w:val="003C2D22"/>
    <w:rsid w:val="003C2EE9"/>
    <w:rsid w:val="003C369C"/>
    <w:rsid w:val="003C3D73"/>
    <w:rsid w:val="003C3EC9"/>
    <w:rsid w:val="003C4538"/>
    <w:rsid w:val="003C45A9"/>
    <w:rsid w:val="003C4717"/>
    <w:rsid w:val="003C499F"/>
    <w:rsid w:val="003C4CFA"/>
    <w:rsid w:val="003C50B8"/>
    <w:rsid w:val="003C51F4"/>
    <w:rsid w:val="003C571D"/>
    <w:rsid w:val="003C5762"/>
    <w:rsid w:val="003C5847"/>
    <w:rsid w:val="003C58BA"/>
    <w:rsid w:val="003C61F3"/>
    <w:rsid w:val="003C6216"/>
    <w:rsid w:val="003C62CA"/>
    <w:rsid w:val="003C6389"/>
    <w:rsid w:val="003C6465"/>
    <w:rsid w:val="003C661C"/>
    <w:rsid w:val="003C73D4"/>
    <w:rsid w:val="003C7ACB"/>
    <w:rsid w:val="003C7C70"/>
    <w:rsid w:val="003C7E6C"/>
    <w:rsid w:val="003C7F75"/>
    <w:rsid w:val="003D149C"/>
    <w:rsid w:val="003D15ED"/>
    <w:rsid w:val="003D1AA2"/>
    <w:rsid w:val="003D2376"/>
    <w:rsid w:val="003D28C0"/>
    <w:rsid w:val="003D2BC1"/>
    <w:rsid w:val="003D2FF2"/>
    <w:rsid w:val="003D3213"/>
    <w:rsid w:val="003D3CE8"/>
    <w:rsid w:val="003D3D3F"/>
    <w:rsid w:val="003D4746"/>
    <w:rsid w:val="003D492E"/>
    <w:rsid w:val="003D561E"/>
    <w:rsid w:val="003D58B8"/>
    <w:rsid w:val="003D5E9B"/>
    <w:rsid w:val="003D62AB"/>
    <w:rsid w:val="003D65EF"/>
    <w:rsid w:val="003D663E"/>
    <w:rsid w:val="003D6A77"/>
    <w:rsid w:val="003D6B3E"/>
    <w:rsid w:val="003D7194"/>
    <w:rsid w:val="003E0956"/>
    <w:rsid w:val="003E0B60"/>
    <w:rsid w:val="003E11B7"/>
    <w:rsid w:val="003E14D5"/>
    <w:rsid w:val="003E1965"/>
    <w:rsid w:val="003E1B6A"/>
    <w:rsid w:val="003E1E64"/>
    <w:rsid w:val="003E2AD5"/>
    <w:rsid w:val="003E2C79"/>
    <w:rsid w:val="003E2D5F"/>
    <w:rsid w:val="003E2F00"/>
    <w:rsid w:val="003E32A3"/>
    <w:rsid w:val="003E42B2"/>
    <w:rsid w:val="003E4C55"/>
    <w:rsid w:val="003E4C93"/>
    <w:rsid w:val="003E4EEF"/>
    <w:rsid w:val="003E4FA0"/>
    <w:rsid w:val="003E5498"/>
    <w:rsid w:val="003E5B7A"/>
    <w:rsid w:val="003E5F46"/>
    <w:rsid w:val="003E611A"/>
    <w:rsid w:val="003E6848"/>
    <w:rsid w:val="003E6D0E"/>
    <w:rsid w:val="003E6E5A"/>
    <w:rsid w:val="003E7124"/>
    <w:rsid w:val="003E7EA0"/>
    <w:rsid w:val="003F0780"/>
    <w:rsid w:val="003F0CC7"/>
    <w:rsid w:val="003F14FD"/>
    <w:rsid w:val="003F1728"/>
    <w:rsid w:val="003F2127"/>
    <w:rsid w:val="003F30EC"/>
    <w:rsid w:val="003F32C2"/>
    <w:rsid w:val="003F3507"/>
    <w:rsid w:val="003F37A5"/>
    <w:rsid w:val="003F3D5A"/>
    <w:rsid w:val="003F41D3"/>
    <w:rsid w:val="003F5AB8"/>
    <w:rsid w:val="003F5BA6"/>
    <w:rsid w:val="003F5CE8"/>
    <w:rsid w:val="003F5E07"/>
    <w:rsid w:val="003F5EC8"/>
    <w:rsid w:val="003F5F1F"/>
    <w:rsid w:val="003F5FDF"/>
    <w:rsid w:val="003F61D8"/>
    <w:rsid w:val="003F61E3"/>
    <w:rsid w:val="003F65BF"/>
    <w:rsid w:val="003F68F9"/>
    <w:rsid w:val="003F6C08"/>
    <w:rsid w:val="003F6D3A"/>
    <w:rsid w:val="003F71F7"/>
    <w:rsid w:val="003F79F7"/>
    <w:rsid w:val="00400292"/>
    <w:rsid w:val="0040057F"/>
    <w:rsid w:val="0040065A"/>
    <w:rsid w:val="00400CB0"/>
    <w:rsid w:val="0040122F"/>
    <w:rsid w:val="004014A1"/>
    <w:rsid w:val="00401935"/>
    <w:rsid w:val="00402102"/>
    <w:rsid w:val="00402626"/>
    <w:rsid w:val="00402656"/>
    <w:rsid w:val="004027BF"/>
    <w:rsid w:val="004029D8"/>
    <w:rsid w:val="00402BF7"/>
    <w:rsid w:val="00403105"/>
    <w:rsid w:val="00403201"/>
    <w:rsid w:val="004035FE"/>
    <w:rsid w:val="00403820"/>
    <w:rsid w:val="00403B60"/>
    <w:rsid w:val="00403CC9"/>
    <w:rsid w:val="00404324"/>
    <w:rsid w:val="004043F0"/>
    <w:rsid w:val="00404814"/>
    <w:rsid w:val="00404821"/>
    <w:rsid w:val="00404EF0"/>
    <w:rsid w:val="00405063"/>
    <w:rsid w:val="004053CE"/>
    <w:rsid w:val="004053DB"/>
    <w:rsid w:val="004053E0"/>
    <w:rsid w:val="004058F6"/>
    <w:rsid w:val="00406245"/>
    <w:rsid w:val="0040653F"/>
    <w:rsid w:val="004067DA"/>
    <w:rsid w:val="00406816"/>
    <w:rsid w:val="00407293"/>
    <w:rsid w:val="00407532"/>
    <w:rsid w:val="00407B9C"/>
    <w:rsid w:val="00407DA0"/>
    <w:rsid w:val="0041049D"/>
    <w:rsid w:val="00410A3D"/>
    <w:rsid w:val="00410C77"/>
    <w:rsid w:val="00410DE2"/>
    <w:rsid w:val="004113F3"/>
    <w:rsid w:val="0041144E"/>
    <w:rsid w:val="00412056"/>
    <w:rsid w:val="00412058"/>
    <w:rsid w:val="00412560"/>
    <w:rsid w:val="00412608"/>
    <w:rsid w:val="00412A8F"/>
    <w:rsid w:val="00412BCC"/>
    <w:rsid w:val="00412CCA"/>
    <w:rsid w:val="00412F50"/>
    <w:rsid w:val="00413029"/>
    <w:rsid w:val="00413081"/>
    <w:rsid w:val="00413551"/>
    <w:rsid w:val="00413902"/>
    <w:rsid w:val="00413B45"/>
    <w:rsid w:val="00414B7F"/>
    <w:rsid w:val="00414DA3"/>
    <w:rsid w:val="00414EC9"/>
    <w:rsid w:val="00414EDE"/>
    <w:rsid w:val="0041510B"/>
    <w:rsid w:val="00415205"/>
    <w:rsid w:val="00415A87"/>
    <w:rsid w:val="00415DCB"/>
    <w:rsid w:val="00415EDE"/>
    <w:rsid w:val="0041608D"/>
    <w:rsid w:val="00416CEF"/>
    <w:rsid w:val="00417095"/>
    <w:rsid w:val="004171E9"/>
    <w:rsid w:val="00417FEA"/>
    <w:rsid w:val="004200A0"/>
    <w:rsid w:val="00420666"/>
    <w:rsid w:val="00420761"/>
    <w:rsid w:val="00420870"/>
    <w:rsid w:val="00420A1F"/>
    <w:rsid w:val="004213D7"/>
    <w:rsid w:val="00421DEF"/>
    <w:rsid w:val="00422007"/>
    <w:rsid w:val="004222DC"/>
    <w:rsid w:val="00422516"/>
    <w:rsid w:val="0042330E"/>
    <w:rsid w:val="00424392"/>
    <w:rsid w:val="0042488E"/>
    <w:rsid w:val="00424EA5"/>
    <w:rsid w:val="00424F15"/>
    <w:rsid w:val="0042524E"/>
    <w:rsid w:val="004255C7"/>
    <w:rsid w:val="0042560C"/>
    <w:rsid w:val="004257CE"/>
    <w:rsid w:val="00425CFD"/>
    <w:rsid w:val="004262F9"/>
    <w:rsid w:val="00427924"/>
    <w:rsid w:val="004302CE"/>
    <w:rsid w:val="0043070D"/>
    <w:rsid w:val="004307FC"/>
    <w:rsid w:val="00430AE5"/>
    <w:rsid w:val="00430D3A"/>
    <w:rsid w:val="00430F95"/>
    <w:rsid w:val="00431138"/>
    <w:rsid w:val="00431500"/>
    <w:rsid w:val="004315D7"/>
    <w:rsid w:val="00431E60"/>
    <w:rsid w:val="00431F61"/>
    <w:rsid w:val="0043221C"/>
    <w:rsid w:val="00432749"/>
    <w:rsid w:val="00432842"/>
    <w:rsid w:val="00432B1B"/>
    <w:rsid w:val="004330E6"/>
    <w:rsid w:val="00433121"/>
    <w:rsid w:val="00433653"/>
    <w:rsid w:val="00433713"/>
    <w:rsid w:val="004342F3"/>
    <w:rsid w:val="0043431B"/>
    <w:rsid w:val="0043432A"/>
    <w:rsid w:val="0043476F"/>
    <w:rsid w:val="00434B42"/>
    <w:rsid w:val="00434C4B"/>
    <w:rsid w:val="00434D72"/>
    <w:rsid w:val="00434E0E"/>
    <w:rsid w:val="00434EF9"/>
    <w:rsid w:val="004352EB"/>
    <w:rsid w:val="004356E9"/>
    <w:rsid w:val="00435E24"/>
    <w:rsid w:val="0043629F"/>
    <w:rsid w:val="004368C7"/>
    <w:rsid w:val="00436D6E"/>
    <w:rsid w:val="00436D99"/>
    <w:rsid w:val="00436E86"/>
    <w:rsid w:val="00437142"/>
    <w:rsid w:val="004372F7"/>
    <w:rsid w:val="00437991"/>
    <w:rsid w:val="00437F51"/>
    <w:rsid w:val="00440821"/>
    <w:rsid w:val="00440896"/>
    <w:rsid w:val="004409CE"/>
    <w:rsid w:val="00440A51"/>
    <w:rsid w:val="00440AFD"/>
    <w:rsid w:val="00440F28"/>
    <w:rsid w:val="00441121"/>
    <w:rsid w:val="0044120E"/>
    <w:rsid w:val="0044199D"/>
    <w:rsid w:val="00441A8D"/>
    <w:rsid w:val="00442F08"/>
    <w:rsid w:val="00442F48"/>
    <w:rsid w:val="00443125"/>
    <w:rsid w:val="00443297"/>
    <w:rsid w:val="004435BE"/>
    <w:rsid w:val="00443610"/>
    <w:rsid w:val="00444054"/>
    <w:rsid w:val="004444CB"/>
    <w:rsid w:val="004446D9"/>
    <w:rsid w:val="0044502A"/>
    <w:rsid w:val="004458AC"/>
    <w:rsid w:val="004459BE"/>
    <w:rsid w:val="00445A40"/>
    <w:rsid w:val="00445BA5"/>
    <w:rsid w:val="00445D58"/>
    <w:rsid w:val="00446249"/>
    <w:rsid w:val="00446343"/>
    <w:rsid w:val="00446831"/>
    <w:rsid w:val="00447BC4"/>
    <w:rsid w:val="00447EA2"/>
    <w:rsid w:val="0045030F"/>
    <w:rsid w:val="0045040A"/>
    <w:rsid w:val="00450729"/>
    <w:rsid w:val="004509FD"/>
    <w:rsid w:val="004511C0"/>
    <w:rsid w:val="00451275"/>
    <w:rsid w:val="004513CA"/>
    <w:rsid w:val="00451F8B"/>
    <w:rsid w:val="00451FB5"/>
    <w:rsid w:val="004522B0"/>
    <w:rsid w:val="004524C0"/>
    <w:rsid w:val="004527E4"/>
    <w:rsid w:val="00452AA3"/>
    <w:rsid w:val="00452CA0"/>
    <w:rsid w:val="00452E8D"/>
    <w:rsid w:val="00453029"/>
    <w:rsid w:val="004531AB"/>
    <w:rsid w:val="0045354A"/>
    <w:rsid w:val="0045397B"/>
    <w:rsid w:val="00453AB1"/>
    <w:rsid w:val="004542D3"/>
    <w:rsid w:val="00454513"/>
    <w:rsid w:val="00454EA6"/>
    <w:rsid w:val="00454F36"/>
    <w:rsid w:val="00455069"/>
    <w:rsid w:val="00455524"/>
    <w:rsid w:val="00455741"/>
    <w:rsid w:val="00455A02"/>
    <w:rsid w:val="00455B77"/>
    <w:rsid w:val="00455EDE"/>
    <w:rsid w:val="00455F4C"/>
    <w:rsid w:val="00456CFD"/>
    <w:rsid w:val="00457367"/>
    <w:rsid w:val="00457625"/>
    <w:rsid w:val="004578CE"/>
    <w:rsid w:val="004602C6"/>
    <w:rsid w:val="00460302"/>
    <w:rsid w:val="0046062F"/>
    <w:rsid w:val="0046084F"/>
    <w:rsid w:val="00460BA8"/>
    <w:rsid w:val="00461179"/>
    <w:rsid w:val="00461248"/>
    <w:rsid w:val="004615A8"/>
    <w:rsid w:val="004616A2"/>
    <w:rsid w:val="004617CA"/>
    <w:rsid w:val="00461A9F"/>
    <w:rsid w:val="00461EF7"/>
    <w:rsid w:val="00462064"/>
    <w:rsid w:val="00462252"/>
    <w:rsid w:val="00462566"/>
    <w:rsid w:val="00462688"/>
    <w:rsid w:val="00462757"/>
    <w:rsid w:val="00462969"/>
    <w:rsid w:val="00462C54"/>
    <w:rsid w:val="004632E8"/>
    <w:rsid w:val="004634D8"/>
    <w:rsid w:val="00463704"/>
    <w:rsid w:val="00464160"/>
    <w:rsid w:val="004642A0"/>
    <w:rsid w:val="00464476"/>
    <w:rsid w:val="004644AF"/>
    <w:rsid w:val="00464653"/>
    <w:rsid w:val="0046478C"/>
    <w:rsid w:val="00464853"/>
    <w:rsid w:val="00464CE1"/>
    <w:rsid w:val="00465728"/>
    <w:rsid w:val="00465E14"/>
    <w:rsid w:val="00465F59"/>
    <w:rsid w:val="00465F7D"/>
    <w:rsid w:val="00465FE1"/>
    <w:rsid w:val="004664DE"/>
    <w:rsid w:val="0046770D"/>
    <w:rsid w:val="00467718"/>
    <w:rsid w:val="004677F7"/>
    <w:rsid w:val="00467917"/>
    <w:rsid w:val="00467C0C"/>
    <w:rsid w:val="00470C79"/>
    <w:rsid w:val="00470D83"/>
    <w:rsid w:val="00471096"/>
    <w:rsid w:val="00471722"/>
    <w:rsid w:val="0047175D"/>
    <w:rsid w:val="004717B5"/>
    <w:rsid w:val="00471AEF"/>
    <w:rsid w:val="00471F0E"/>
    <w:rsid w:val="00472462"/>
    <w:rsid w:val="00472B7B"/>
    <w:rsid w:val="00472BE8"/>
    <w:rsid w:val="00472CBD"/>
    <w:rsid w:val="00472D8F"/>
    <w:rsid w:val="00473366"/>
    <w:rsid w:val="004738A5"/>
    <w:rsid w:val="00473CA5"/>
    <w:rsid w:val="00473E24"/>
    <w:rsid w:val="004746A0"/>
    <w:rsid w:val="004747F5"/>
    <w:rsid w:val="00474825"/>
    <w:rsid w:val="00474BE1"/>
    <w:rsid w:val="004750EA"/>
    <w:rsid w:val="00475ED0"/>
    <w:rsid w:val="004760BF"/>
    <w:rsid w:val="00476277"/>
    <w:rsid w:val="00476A2B"/>
    <w:rsid w:val="00476F36"/>
    <w:rsid w:val="00476F95"/>
    <w:rsid w:val="00477348"/>
    <w:rsid w:val="00477599"/>
    <w:rsid w:val="00477615"/>
    <w:rsid w:val="00477CEA"/>
    <w:rsid w:val="004802EA"/>
    <w:rsid w:val="00480469"/>
    <w:rsid w:val="004804B6"/>
    <w:rsid w:val="00480A93"/>
    <w:rsid w:val="00480AFD"/>
    <w:rsid w:val="00480E54"/>
    <w:rsid w:val="00480FDB"/>
    <w:rsid w:val="00481125"/>
    <w:rsid w:val="004811C6"/>
    <w:rsid w:val="00481309"/>
    <w:rsid w:val="004814B8"/>
    <w:rsid w:val="004816AB"/>
    <w:rsid w:val="0048183E"/>
    <w:rsid w:val="004818D2"/>
    <w:rsid w:val="00481AE8"/>
    <w:rsid w:val="00481D69"/>
    <w:rsid w:val="00481EE3"/>
    <w:rsid w:val="00482D67"/>
    <w:rsid w:val="00482EDB"/>
    <w:rsid w:val="00483D06"/>
    <w:rsid w:val="00483FF9"/>
    <w:rsid w:val="004841ED"/>
    <w:rsid w:val="004842FE"/>
    <w:rsid w:val="00484A5B"/>
    <w:rsid w:val="00484B22"/>
    <w:rsid w:val="00484C19"/>
    <w:rsid w:val="00484FC5"/>
    <w:rsid w:val="00485066"/>
    <w:rsid w:val="00485B94"/>
    <w:rsid w:val="00485E02"/>
    <w:rsid w:val="00485E45"/>
    <w:rsid w:val="0048619D"/>
    <w:rsid w:val="00486FF4"/>
    <w:rsid w:val="004873B1"/>
    <w:rsid w:val="0048782F"/>
    <w:rsid w:val="00487984"/>
    <w:rsid w:val="00487C75"/>
    <w:rsid w:val="00491510"/>
    <w:rsid w:val="00491635"/>
    <w:rsid w:val="00491875"/>
    <w:rsid w:val="00491934"/>
    <w:rsid w:val="00491C87"/>
    <w:rsid w:val="00491DDD"/>
    <w:rsid w:val="00492152"/>
    <w:rsid w:val="0049270D"/>
    <w:rsid w:val="004927F5"/>
    <w:rsid w:val="0049286A"/>
    <w:rsid w:val="00492A2E"/>
    <w:rsid w:val="00492D79"/>
    <w:rsid w:val="00492F95"/>
    <w:rsid w:val="004931C1"/>
    <w:rsid w:val="004936C9"/>
    <w:rsid w:val="00493879"/>
    <w:rsid w:val="00493927"/>
    <w:rsid w:val="0049497F"/>
    <w:rsid w:val="00495A64"/>
    <w:rsid w:val="00495DF4"/>
    <w:rsid w:val="00495E05"/>
    <w:rsid w:val="00495E63"/>
    <w:rsid w:val="004962FC"/>
    <w:rsid w:val="00496549"/>
    <w:rsid w:val="00496A4D"/>
    <w:rsid w:val="00496ABD"/>
    <w:rsid w:val="00497356"/>
    <w:rsid w:val="004973A0"/>
    <w:rsid w:val="0049740F"/>
    <w:rsid w:val="00497463"/>
    <w:rsid w:val="004975B9"/>
    <w:rsid w:val="004977BF"/>
    <w:rsid w:val="00497D9F"/>
    <w:rsid w:val="00497F86"/>
    <w:rsid w:val="004A03FB"/>
    <w:rsid w:val="004A0726"/>
    <w:rsid w:val="004A0DA5"/>
    <w:rsid w:val="004A0FBB"/>
    <w:rsid w:val="004A1C91"/>
    <w:rsid w:val="004A1DF4"/>
    <w:rsid w:val="004A2B58"/>
    <w:rsid w:val="004A40B4"/>
    <w:rsid w:val="004A4381"/>
    <w:rsid w:val="004A4561"/>
    <w:rsid w:val="004A45A4"/>
    <w:rsid w:val="004A45D1"/>
    <w:rsid w:val="004A4D5A"/>
    <w:rsid w:val="004A520B"/>
    <w:rsid w:val="004A52A5"/>
    <w:rsid w:val="004A542A"/>
    <w:rsid w:val="004A55A7"/>
    <w:rsid w:val="004A5825"/>
    <w:rsid w:val="004A5FF3"/>
    <w:rsid w:val="004A60B2"/>
    <w:rsid w:val="004A6575"/>
    <w:rsid w:val="004A6719"/>
    <w:rsid w:val="004A67BE"/>
    <w:rsid w:val="004A6D95"/>
    <w:rsid w:val="004A6E62"/>
    <w:rsid w:val="004A784C"/>
    <w:rsid w:val="004B11A4"/>
    <w:rsid w:val="004B241D"/>
    <w:rsid w:val="004B2561"/>
    <w:rsid w:val="004B3900"/>
    <w:rsid w:val="004B3BC5"/>
    <w:rsid w:val="004B42C6"/>
    <w:rsid w:val="004B4489"/>
    <w:rsid w:val="004B4567"/>
    <w:rsid w:val="004B4764"/>
    <w:rsid w:val="004B48FD"/>
    <w:rsid w:val="004B4DBA"/>
    <w:rsid w:val="004B5882"/>
    <w:rsid w:val="004B5DC8"/>
    <w:rsid w:val="004B6980"/>
    <w:rsid w:val="004B7047"/>
    <w:rsid w:val="004B7985"/>
    <w:rsid w:val="004B7CA5"/>
    <w:rsid w:val="004B7E2A"/>
    <w:rsid w:val="004C02B5"/>
    <w:rsid w:val="004C03A8"/>
    <w:rsid w:val="004C0831"/>
    <w:rsid w:val="004C0850"/>
    <w:rsid w:val="004C0A21"/>
    <w:rsid w:val="004C0A28"/>
    <w:rsid w:val="004C0AB2"/>
    <w:rsid w:val="004C0C5C"/>
    <w:rsid w:val="004C10CB"/>
    <w:rsid w:val="004C1381"/>
    <w:rsid w:val="004C1886"/>
    <w:rsid w:val="004C19C1"/>
    <w:rsid w:val="004C1A9D"/>
    <w:rsid w:val="004C1B42"/>
    <w:rsid w:val="004C1C17"/>
    <w:rsid w:val="004C1E3A"/>
    <w:rsid w:val="004C1FE5"/>
    <w:rsid w:val="004C20E5"/>
    <w:rsid w:val="004C2741"/>
    <w:rsid w:val="004C2805"/>
    <w:rsid w:val="004C2C09"/>
    <w:rsid w:val="004C3128"/>
    <w:rsid w:val="004C34F6"/>
    <w:rsid w:val="004C369A"/>
    <w:rsid w:val="004C3AE0"/>
    <w:rsid w:val="004C3F52"/>
    <w:rsid w:val="004C432C"/>
    <w:rsid w:val="004C449B"/>
    <w:rsid w:val="004C46C0"/>
    <w:rsid w:val="004C49AB"/>
    <w:rsid w:val="004C4D31"/>
    <w:rsid w:val="004C4EB5"/>
    <w:rsid w:val="004C4F32"/>
    <w:rsid w:val="004C4F63"/>
    <w:rsid w:val="004C51C4"/>
    <w:rsid w:val="004C59E9"/>
    <w:rsid w:val="004C61AB"/>
    <w:rsid w:val="004C6AD7"/>
    <w:rsid w:val="004C71F1"/>
    <w:rsid w:val="004C72A9"/>
    <w:rsid w:val="004C731F"/>
    <w:rsid w:val="004C785B"/>
    <w:rsid w:val="004C7D87"/>
    <w:rsid w:val="004D06EA"/>
    <w:rsid w:val="004D0833"/>
    <w:rsid w:val="004D0A1D"/>
    <w:rsid w:val="004D0E60"/>
    <w:rsid w:val="004D117D"/>
    <w:rsid w:val="004D14D5"/>
    <w:rsid w:val="004D1565"/>
    <w:rsid w:val="004D1588"/>
    <w:rsid w:val="004D1986"/>
    <w:rsid w:val="004D213E"/>
    <w:rsid w:val="004D2182"/>
    <w:rsid w:val="004D2876"/>
    <w:rsid w:val="004D2C4B"/>
    <w:rsid w:val="004D2ED7"/>
    <w:rsid w:val="004D2FEA"/>
    <w:rsid w:val="004D31C5"/>
    <w:rsid w:val="004D3E30"/>
    <w:rsid w:val="004D4126"/>
    <w:rsid w:val="004D42A1"/>
    <w:rsid w:val="004D4A19"/>
    <w:rsid w:val="004D4BAB"/>
    <w:rsid w:val="004D4E2B"/>
    <w:rsid w:val="004D54EB"/>
    <w:rsid w:val="004D57A4"/>
    <w:rsid w:val="004D5F1E"/>
    <w:rsid w:val="004D5F4A"/>
    <w:rsid w:val="004D6222"/>
    <w:rsid w:val="004D6397"/>
    <w:rsid w:val="004D7B4E"/>
    <w:rsid w:val="004D7C89"/>
    <w:rsid w:val="004E018F"/>
    <w:rsid w:val="004E03C2"/>
    <w:rsid w:val="004E042A"/>
    <w:rsid w:val="004E068D"/>
    <w:rsid w:val="004E0A3E"/>
    <w:rsid w:val="004E160D"/>
    <w:rsid w:val="004E169C"/>
    <w:rsid w:val="004E1BFA"/>
    <w:rsid w:val="004E1CE2"/>
    <w:rsid w:val="004E1E25"/>
    <w:rsid w:val="004E22AF"/>
    <w:rsid w:val="004E2461"/>
    <w:rsid w:val="004E2562"/>
    <w:rsid w:val="004E2EAA"/>
    <w:rsid w:val="004E2FF7"/>
    <w:rsid w:val="004E3054"/>
    <w:rsid w:val="004E31D6"/>
    <w:rsid w:val="004E3266"/>
    <w:rsid w:val="004E3577"/>
    <w:rsid w:val="004E3643"/>
    <w:rsid w:val="004E36B6"/>
    <w:rsid w:val="004E39D1"/>
    <w:rsid w:val="004E3B1F"/>
    <w:rsid w:val="004E3BB2"/>
    <w:rsid w:val="004E4C28"/>
    <w:rsid w:val="004E4D8D"/>
    <w:rsid w:val="004E4EB9"/>
    <w:rsid w:val="004E4F1C"/>
    <w:rsid w:val="004E540C"/>
    <w:rsid w:val="004E54BA"/>
    <w:rsid w:val="004E55DF"/>
    <w:rsid w:val="004E56B0"/>
    <w:rsid w:val="004E56B4"/>
    <w:rsid w:val="004E594D"/>
    <w:rsid w:val="004E662E"/>
    <w:rsid w:val="004E7AF0"/>
    <w:rsid w:val="004F023F"/>
    <w:rsid w:val="004F03EB"/>
    <w:rsid w:val="004F06B0"/>
    <w:rsid w:val="004F08ED"/>
    <w:rsid w:val="004F0DD7"/>
    <w:rsid w:val="004F115B"/>
    <w:rsid w:val="004F13D9"/>
    <w:rsid w:val="004F1407"/>
    <w:rsid w:val="004F1739"/>
    <w:rsid w:val="004F179C"/>
    <w:rsid w:val="004F1BED"/>
    <w:rsid w:val="004F256D"/>
    <w:rsid w:val="004F2D2A"/>
    <w:rsid w:val="004F2F74"/>
    <w:rsid w:val="004F3117"/>
    <w:rsid w:val="004F3813"/>
    <w:rsid w:val="004F3967"/>
    <w:rsid w:val="004F3DF6"/>
    <w:rsid w:val="004F4017"/>
    <w:rsid w:val="004F40C2"/>
    <w:rsid w:val="004F493E"/>
    <w:rsid w:val="004F4EA8"/>
    <w:rsid w:val="004F5029"/>
    <w:rsid w:val="004F529F"/>
    <w:rsid w:val="004F540E"/>
    <w:rsid w:val="004F5482"/>
    <w:rsid w:val="004F59A3"/>
    <w:rsid w:val="004F5B1B"/>
    <w:rsid w:val="004F5B61"/>
    <w:rsid w:val="004F5E2B"/>
    <w:rsid w:val="004F6052"/>
    <w:rsid w:val="004F7362"/>
    <w:rsid w:val="004F73EF"/>
    <w:rsid w:val="004F7605"/>
    <w:rsid w:val="004F7752"/>
    <w:rsid w:val="004F7762"/>
    <w:rsid w:val="004F7BF3"/>
    <w:rsid w:val="004F7F32"/>
    <w:rsid w:val="00500673"/>
    <w:rsid w:val="005007F9"/>
    <w:rsid w:val="00500A48"/>
    <w:rsid w:val="00500DFF"/>
    <w:rsid w:val="00500E41"/>
    <w:rsid w:val="00501300"/>
    <w:rsid w:val="00501463"/>
    <w:rsid w:val="0050146A"/>
    <w:rsid w:val="00501B49"/>
    <w:rsid w:val="00502500"/>
    <w:rsid w:val="00502E2A"/>
    <w:rsid w:val="0050303D"/>
    <w:rsid w:val="00503093"/>
    <w:rsid w:val="0050312B"/>
    <w:rsid w:val="00504001"/>
    <w:rsid w:val="005041E7"/>
    <w:rsid w:val="00504656"/>
    <w:rsid w:val="005048CF"/>
    <w:rsid w:val="00504C2F"/>
    <w:rsid w:val="0050516A"/>
    <w:rsid w:val="005056BE"/>
    <w:rsid w:val="0050578B"/>
    <w:rsid w:val="00505BF0"/>
    <w:rsid w:val="00505DE0"/>
    <w:rsid w:val="0050611D"/>
    <w:rsid w:val="005063BE"/>
    <w:rsid w:val="0050670B"/>
    <w:rsid w:val="0050752E"/>
    <w:rsid w:val="00507D14"/>
    <w:rsid w:val="00507FA7"/>
    <w:rsid w:val="00510108"/>
    <w:rsid w:val="00510824"/>
    <w:rsid w:val="00510871"/>
    <w:rsid w:val="005109B6"/>
    <w:rsid w:val="00510AA9"/>
    <w:rsid w:val="00510CF6"/>
    <w:rsid w:val="00510F9C"/>
    <w:rsid w:val="005110A4"/>
    <w:rsid w:val="005111BF"/>
    <w:rsid w:val="0051133C"/>
    <w:rsid w:val="005115BE"/>
    <w:rsid w:val="00511658"/>
    <w:rsid w:val="00511AB6"/>
    <w:rsid w:val="00512003"/>
    <w:rsid w:val="005121A8"/>
    <w:rsid w:val="005123C9"/>
    <w:rsid w:val="00512635"/>
    <w:rsid w:val="00512693"/>
    <w:rsid w:val="00512776"/>
    <w:rsid w:val="00513633"/>
    <w:rsid w:val="00513AF6"/>
    <w:rsid w:val="00513BA1"/>
    <w:rsid w:val="00513CE1"/>
    <w:rsid w:val="00514323"/>
    <w:rsid w:val="005144E1"/>
    <w:rsid w:val="005146B1"/>
    <w:rsid w:val="005149A6"/>
    <w:rsid w:val="00514E84"/>
    <w:rsid w:val="00514F63"/>
    <w:rsid w:val="005153B7"/>
    <w:rsid w:val="00515ABA"/>
    <w:rsid w:val="0051643D"/>
    <w:rsid w:val="0051666D"/>
    <w:rsid w:val="005166A5"/>
    <w:rsid w:val="00516A14"/>
    <w:rsid w:val="00516A91"/>
    <w:rsid w:val="005170DF"/>
    <w:rsid w:val="005175AC"/>
    <w:rsid w:val="00517753"/>
    <w:rsid w:val="00517A34"/>
    <w:rsid w:val="00517DF9"/>
    <w:rsid w:val="00517E71"/>
    <w:rsid w:val="00517EA2"/>
    <w:rsid w:val="0052046D"/>
    <w:rsid w:val="00520A5A"/>
    <w:rsid w:val="00521083"/>
    <w:rsid w:val="00521918"/>
    <w:rsid w:val="005219DC"/>
    <w:rsid w:val="00522344"/>
    <w:rsid w:val="00522525"/>
    <w:rsid w:val="005225C6"/>
    <w:rsid w:val="005229EC"/>
    <w:rsid w:val="00522CCE"/>
    <w:rsid w:val="00522E4F"/>
    <w:rsid w:val="005233D3"/>
    <w:rsid w:val="005236B1"/>
    <w:rsid w:val="005236B6"/>
    <w:rsid w:val="00523B96"/>
    <w:rsid w:val="0052437C"/>
    <w:rsid w:val="00524D67"/>
    <w:rsid w:val="00524F71"/>
    <w:rsid w:val="0052525A"/>
    <w:rsid w:val="00525AB5"/>
    <w:rsid w:val="0052607A"/>
    <w:rsid w:val="005266AF"/>
    <w:rsid w:val="005267CB"/>
    <w:rsid w:val="00526ADF"/>
    <w:rsid w:val="00526B66"/>
    <w:rsid w:val="0052767D"/>
    <w:rsid w:val="0052789E"/>
    <w:rsid w:val="0053063A"/>
    <w:rsid w:val="005306F8"/>
    <w:rsid w:val="0053102E"/>
    <w:rsid w:val="0053118F"/>
    <w:rsid w:val="005311CD"/>
    <w:rsid w:val="0053130B"/>
    <w:rsid w:val="00531549"/>
    <w:rsid w:val="00531690"/>
    <w:rsid w:val="005316AD"/>
    <w:rsid w:val="0053177C"/>
    <w:rsid w:val="005318F3"/>
    <w:rsid w:val="00531A1D"/>
    <w:rsid w:val="00531AEF"/>
    <w:rsid w:val="00531B13"/>
    <w:rsid w:val="00531C52"/>
    <w:rsid w:val="005321BC"/>
    <w:rsid w:val="0053244E"/>
    <w:rsid w:val="00532541"/>
    <w:rsid w:val="00532682"/>
    <w:rsid w:val="005327ED"/>
    <w:rsid w:val="00532D6E"/>
    <w:rsid w:val="00532DDB"/>
    <w:rsid w:val="005332F7"/>
    <w:rsid w:val="005337AE"/>
    <w:rsid w:val="00533A53"/>
    <w:rsid w:val="00534314"/>
    <w:rsid w:val="0053445E"/>
    <w:rsid w:val="00534D76"/>
    <w:rsid w:val="005355B6"/>
    <w:rsid w:val="005363D6"/>
    <w:rsid w:val="00536451"/>
    <w:rsid w:val="0053666F"/>
    <w:rsid w:val="00536F35"/>
    <w:rsid w:val="0053703A"/>
    <w:rsid w:val="00537136"/>
    <w:rsid w:val="0053764E"/>
    <w:rsid w:val="00537D40"/>
    <w:rsid w:val="00537D71"/>
    <w:rsid w:val="00537D91"/>
    <w:rsid w:val="00540104"/>
    <w:rsid w:val="005401B9"/>
    <w:rsid w:val="005404F8"/>
    <w:rsid w:val="005405B0"/>
    <w:rsid w:val="00540829"/>
    <w:rsid w:val="00540938"/>
    <w:rsid w:val="00540A3A"/>
    <w:rsid w:val="00541F96"/>
    <w:rsid w:val="005436E3"/>
    <w:rsid w:val="0054375C"/>
    <w:rsid w:val="005437CD"/>
    <w:rsid w:val="005439B9"/>
    <w:rsid w:val="00543D9B"/>
    <w:rsid w:val="0054467E"/>
    <w:rsid w:val="0054477D"/>
    <w:rsid w:val="00544798"/>
    <w:rsid w:val="00544E71"/>
    <w:rsid w:val="00544F18"/>
    <w:rsid w:val="00544F81"/>
    <w:rsid w:val="00545119"/>
    <w:rsid w:val="0054522F"/>
    <w:rsid w:val="0054534B"/>
    <w:rsid w:val="0054587A"/>
    <w:rsid w:val="00545DE6"/>
    <w:rsid w:val="00545F1D"/>
    <w:rsid w:val="005460CA"/>
    <w:rsid w:val="005462CB"/>
    <w:rsid w:val="0054633C"/>
    <w:rsid w:val="005464D8"/>
    <w:rsid w:val="00546BF1"/>
    <w:rsid w:val="00547AFD"/>
    <w:rsid w:val="00547B8B"/>
    <w:rsid w:val="00547C9A"/>
    <w:rsid w:val="00550470"/>
    <w:rsid w:val="0055126B"/>
    <w:rsid w:val="00552CC6"/>
    <w:rsid w:val="00552E09"/>
    <w:rsid w:val="00554131"/>
    <w:rsid w:val="00554FE9"/>
    <w:rsid w:val="00555135"/>
    <w:rsid w:val="0055554F"/>
    <w:rsid w:val="00555C65"/>
    <w:rsid w:val="0055613D"/>
    <w:rsid w:val="005565D9"/>
    <w:rsid w:val="005569DC"/>
    <w:rsid w:val="00556DC4"/>
    <w:rsid w:val="00557281"/>
    <w:rsid w:val="00560122"/>
    <w:rsid w:val="00560734"/>
    <w:rsid w:val="005608DE"/>
    <w:rsid w:val="00560E6C"/>
    <w:rsid w:val="00560F55"/>
    <w:rsid w:val="00561A20"/>
    <w:rsid w:val="00561AB5"/>
    <w:rsid w:val="00561C34"/>
    <w:rsid w:val="00561FB6"/>
    <w:rsid w:val="005620E0"/>
    <w:rsid w:val="00562845"/>
    <w:rsid w:val="005632C0"/>
    <w:rsid w:val="00563A60"/>
    <w:rsid w:val="00563E5C"/>
    <w:rsid w:val="00563EB1"/>
    <w:rsid w:val="005643E7"/>
    <w:rsid w:val="0056489E"/>
    <w:rsid w:val="0056490C"/>
    <w:rsid w:val="00564EEC"/>
    <w:rsid w:val="005650BA"/>
    <w:rsid w:val="00565170"/>
    <w:rsid w:val="0056534C"/>
    <w:rsid w:val="00565798"/>
    <w:rsid w:val="005657CB"/>
    <w:rsid w:val="00565954"/>
    <w:rsid w:val="00566088"/>
    <w:rsid w:val="005660C8"/>
    <w:rsid w:val="0056639D"/>
    <w:rsid w:val="00566440"/>
    <w:rsid w:val="005670C1"/>
    <w:rsid w:val="00567522"/>
    <w:rsid w:val="00567F0A"/>
    <w:rsid w:val="00570667"/>
    <w:rsid w:val="00570BCE"/>
    <w:rsid w:val="00570D5B"/>
    <w:rsid w:val="0057148B"/>
    <w:rsid w:val="005719DD"/>
    <w:rsid w:val="00571EC4"/>
    <w:rsid w:val="00571ED5"/>
    <w:rsid w:val="005723F8"/>
    <w:rsid w:val="00572A64"/>
    <w:rsid w:val="00572CF4"/>
    <w:rsid w:val="00573F8E"/>
    <w:rsid w:val="005740D8"/>
    <w:rsid w:val="0057421E"/>
    <w:rsid w:val="00574BFD"/>
    <w:rsid w:val="005752BA"/>
    <w:rsid w:val="005757B6"/>
    <w:rsid w:val="005760A9"/>
    <w:rsid w:val="00576144"/>
    <w:rsid w:val="0057627A"/>
    <w:rsid w:val="0057656A"/>
    <w:rsid w:val="00577A53"/>
    <w:rsid w:val="00577E68"/>
    <w:rsid w:val="005801F1"/>
    <w:rsid w:val="0058042C"/>
    <w:rsid w:val="005805FB"/>
    <w:rsid w:val="00580B36"/>
    <w:rsid w:val="00580C11"/>
    <w:rsid w:val="00580E38"/>
    <w:rsid w:val="00580EFC"/>
    <w:rsid w:val="0058100E"/>
    <w:rsid w:val="005811BA"/>
    <w:rsid w:val="005812FB"/>
    <w:rsid w:val="00581497"/>
    <w:rsid w:val="0058241C"/>
    <w:rsid w:val="00582429"/>
    <w:rsid w:val="005829BB"/>
    <w:rsid w:val="0058320C"/>
    <w:rsid w:val="00583D6E"/>
    <w:rsid w:val="00583F63"/>
    <w:rsid w:val="00583F76"/>
    <w:rsid w:val="0058439F"/>
    <w:rsid w:val="00586065"/>
    <w:rsid w:val="00586676"/>
    <w:rsid w:val="00586769"/>
    <w:rsid w:val="005873E7"/>
    <w:rsid w:val="0058769F"/>
    <w:rsid w:val="00587838"/>
    <w:rsid w:val="00587881"/>
    <w:rsid w:val="00587C36"/>
    <w:rsid w:val="00587E4D"/>
    <w:rsid w:val="00587F67"/>
    <w:rsid w:val="0059040D"/>
    <w:rsid w:val="00590582"/>
    <w:rsid w:val="005905A0"/>
    <w:rsid w:val="00591003"/>
    <w:rsid w:val="005914AF"/>
    <w:rsid w:val="00591847"/>
    <w:rsid w:val="005921E4"/>
    <w:rsid w:val="005921FD"/>
    <w:rsid w:val="005924A2"/>
    <w:rsid w:val="005928D2"/>
    <w:rsid w:val="00593267"/>
    <w:rsid w:val="00593328"/>
    <w:rsid w:val="005933DC"/>
    <w:rsid w:val="00593E01"/>
    <w:rsid w:val="00594979"/>
    <w:rsid w:val="00594C14"/>
    <w:rsid w:val="00594DBB"/>
    <w:rsid w:val="005953E8"/>
    <w:rsid w:val="005954EC"/>
    <w:rsid w:val="0059704E"/>
    <w:rsid w:val="00597C01"/>
    <w:rsid w:val="005A0603"/>
    <w:rsid w:val="005A0B90"/>
    <w:rsid w:val="005A0C84"/>
    <w:rsid w:val="005A18AA"/>
    <w:rsid w:val="005A1B55"/>
    <w:rsid w:val="005A1BDD"/>
    <w:rsid w:val="005A1C1B"/>
    <w:rsid w:val="005A1D86"/>
    <w:rsid w:val="005A1F54"/>
    <w:rsid w:val="005A266C"/>
    <w:rsid w:val="005A3502"/>
    <w:rsid w:val="005A35D1"/>
    <w:rsid w:val="005A3EA6"/>
    <w:rsid w:val="005A4022"/>
    <w:rsid w:val="005A4096"/>
    <w:rsid w:val="005A4444"/>
    <w:rsid w:val="005A4459"/>
    <w:rsid w:val="005A46B0"/>
    <w:rsid w:val="005A488F"/>
    <w:rsid w:val="005A5200"/>
    <w:rsid w:val="005A5D5E"/>
    <w:rsid w:val="005A5E5E"/>
    <w:rsid w:val="005A5EF2"/>
    <w:rsid w:val="005A6313"/>
    <w:rsid w:val="005A68BC"/>
    <w:rsid w:val="005A6926"/>
    <w:rsid w:val="005A6A5B"/>
    <w:rsid w:val="005A6C41"/>
    <w:rsid w:val="005A7C12"/>
    <w:rsid w:val="005B01D1"/>
    <w:rsid w:val="005B0648"/>
    <w:rsid w:val="005B08FF"/>
    <w:rsid w:val="005B0A28"/>
    <w:rsid w:val="005B0A8C"/>
    <w:rsid w:val="005B0D02"/>
    <w:rsid w:val="005B0ED7"/>
    <w:rsid w:val="005B117C"/>
    <w:rsid w:val="005B1540"/>
    <w:rsid w:val="005B19F2"/>
    <w:rsid w:val="005B1ACD"/>
    <w:rsid w:val="005B1B05"/>
    <w:rsid w:val="005B209C"/>
    <w:rsid w:val="005B27FC"/>
    <w:rsid w:val="005B299C"/>
    <w:rsid w:val="005B2A0C"/>
    <w:rsid w:val="005B2B93"/>
    <w:rsid w:val="005B2D77"/>
    <w:rsid w:val="005B35A3"/>
    <w:rsid w:val="005B3BA2"/>
    <w:rsid w:val="005B3C4B"/>
    <w:rsid w:val="005B3ED2"/>
    <w:rsid w:val="005B5243"/>
    <w:rsid w:val="005B53CE"/>
    <w:rsid w:val="005B5519"/>
    <w:rsid w:val="005B5705"/>
    <w:rsid w:val="005B57F3"/>
    <w:rsid w:val="005B58CE"/>
    <w:rsid w:val="005B6031"/>
    <w:rsid w:val="005B631E"/>
    <w:rsid w:val="005B647C"/>
    <w:rsid w:val="005B651D"/>
    <w:rsid w:val="005B7043"/>
    <w:rsid w:val="005B782D"/>
    <w:rsid w:val="005B7A91"/>
    <w:rsid w:val="005C027F"/>
    <w:rsid w:val="005C0A70"/>
    <w:rsid w:val="005C0B48"/>
    <w:rsid w:val="005C1021"/>
    <w:rsid w:val="005C10BA"/>
    <w:rsid w:val="005C19C8"/>
    <w:rsid w:val="005C1DE9"/>
    <w:rsid w:val="005C2103"/>
    <w:rsid w:val="005C221A"/>
    <w:rsid w:val="005C2545"/>
    <w:rsid w:val="005C2644"/>
    <w:rsid w:val="005C26CB"/>
    <w:rsid w:val="005C2890"/>
    <w:rsid w:val="005C2A72"/>
    <w:rsid w:val="005C2F13"/>
    <w:rsid w:val="005C3066"/>
    <w:rsid w:val="005C4200"/>
    <w:rsid w:val="005C42F0"/>
    <w:rsid w:val="005C447D"/>
    <w:rsid w:val="005C4CF9"/>
    <w:rsid w:val="005C50D7"/>
    <w:rsid w:val="005C521D"/>
    <w:rsid w:val="005C5839"/>
    <w:rsid w:val="005C5C00"/>
    <w:rsid w:val="005C63B6"/>
    <w:rsid w:val="005C63DC"/>
    <w:rsid w:val="005C6811"/>
    <w:rsid w:val="005C6A97"/>
    <w:rsid w:val="005C6FE0"/>
    <w:rsid w:val="005C7274"/>
    <w:rsid w:val="005C72C8"/>
    <w:rsid w:val="005C73B7"/>
    <w:rsid w:val="005C75A0"/>
    <w:rsid w:val="005C7822"/>
    <w:rsid w:val="005C7B54"/>
    <w:rsid w:val="005C7D3F"/>
    <w:rsid w:val="005C7E6F"/>
    <w:rsid w:val="005D0272"/>
    <w:rsid w:val="005D1193"/>
    <w:rsid w:val="005D13CC"/>
    <w:rsid w:val="005D160F"/>
    <w:rsid w:val="005D177B"/>
    <w:rsid w:val="005D227C"/>
    <w:rsid w:val="005D2616"/>
    <w:rsid w:val="005D284F"/>
    <w:rsid w:val="005D2DD3"/>
    <w:rsid w:val="005D2F89"/>
    <w:rsid w:val="005D31FD"/>
    <w:rsid w:val="005D32E6"/>
    <w:rsid w:val="005D3CEA"/>
    <w:rsid w:val="005D3F0E"/>
    <w:rsid w:val="005D44E8"/>
    <w:rsid w:val="005D44FC"/>
    <w:rsid w:val="005D4B05"/>
    <w:rsid w:val="005D4CAD"/>
    <w:rsid w:val="005D4D8C"/>
    <w:rsid w:val="005D54BD"/>
    <w:rsid w:val="005D591A"/>
    <w:rsid w:val="005D666A"/>
    <w:rsid w:val="005D68AB"/>
    <w:rsid w:val="005D7255"/>
    <w:rsid w:val="005D7391"/>
    <w:rsid w:val="005D7530"/>
    <w:rsid w:val="005D766A"/>
    <w:rsid w:val="005D78D5"/>
    <w:rsid w:val="005D7F6A"/>
    <w:rsid w:val="005E054E"/>
    <w:rsid w:val="005E0692"/>
    <w:rsid w:val="005E0B96"/>
    <w:rsid w:val="005E0F23"/>
    <w:rsid w:val="005E0F32"/>
    <w:rsid w:val="005E12B2"/>
    <w:rsid w:val="005E1C92"/>
    <w:rsid w:val="005E1DE3"/>
    <w:rsid w:val="005E20DB"/>
    <w:rsid w:val="005E24D4"/>
    <w:rsid w:val="005E2AA1"/>
    <w:rsid w:val="005E2DA0"/>
    <w:rsid w:val="005E303A"/>
    <w:rsid w:val="005E30BD"/>
    <w:rsid w:val="005E3192"/>
    <w:rsid w:val="005E3964"/>
    <w:rsid w:val="005E3C6F"/>
    <w:rsid w:val="005E4353"/>
    <w:rsid w:val="005E45E2"/>
    <w:rsid w:val="005E4933"/>
    <w:rsid w:val="005E4C17"/>
    <w:rsid w:val="005E5148"/>
    <w:rsid w:val="005E52E6"/>
    <w:rsid w:val="005E5496"/>
    <w:rsid w:val="005E5831"/>
    <w:rsid w:val="005E5835"/>
    <w:rsid w:val="005E5894"/>
    <w:rsid w:val="005E5990"/>
    <w:rsid w:val="005E5F5E"/>
    <w:rsid w:val="005E6339"/>
    <w:rsid w:val="005E69ED"/>
    <w:rsid w:val="005E6AD2"/>
    <w:rsid w:val="005E6D42"/>
    <w:rsid w:val="005E70C9"/>
    <w:rsid w:val="005E70D5"/>
    <w:rsid w:val="005E7125"/>
    <w:rsid w:val="005E7840"/>
    <w:rsid w:val="005E7AE0"/>
    <w:rsid w:val="005E7BD3"/>
    <w:rsid w:val="005E7C21"/>
    <w:rsid w:val="005F0494"/>
    <w:rsid w:val="005F0708"/>
    <w:rsid w:val="005F0F79"/>
    <w:rsid w:val="005F1038"/>
    <w:rsid w:val="005F11CC"/>
    <w:rsid w:val="005F15A4"/>
    <w:rsid w:val="005F15D3"/>
    <w:rsid w:val="005F1993"/>
    <w:rsid w:val="005F1A0F"/>
    <w:rsid w:val="005F1F1B"/>
    <w:rsid w:val="005F25E8"/>
    <w:rsid w:val="005F33EE"/>
    <w:rsid w:val="005F33FF"/>
    <w:rsid w:val="005F3406"/>
    <w:rsid w:val="005F345E"/>
    <w:rsid w:val="005F3559"/>
    <w:rsid w:val="005F3811"/>
    <w:rsid w:val="005F3AF3"/>
    <w:rsid w:val="005F4932"/>
    <w:rsid w:val="005F4AB3"/>
    <w:rsid w:val="005F4D2C"/>
    <w:rsid w:val="005F577B"/>
    <w:rsid w:val="005F5968"/>
    <w:rsid w:val="005F598B"/>
    <w:rsid w:val="005F5DD9"/>
    <w:rsid w:val="005F6120"/>
    <w:rsid w:val="005F65A1"/>
    <w:rsid w:val="005F70EB"/>
    <w:rsid w:val="005F74F3"/>
    <w:rsid w:val="005F7734"/>
    <w:rsid w:val="005F7EF6"/>
    <w:rsid w:val="006003C5"/>
    <w:rsid w:val="0060057F"/>
    <w:rsid w:val="00600BC1"/>
    <w:rsid w:val="00600BDF"/>
    <w:rsid w:val="00600D9B"/>
    <w:rsid w:val="0060182D"/>
    <w:rsid w:val="00601D1F"/>
    <w:rsid w:val="00601E01"/>
    <w:rsid w:val="0060211A"/>
    <w:rsid w:val="00602AC3"/>
    <w:rsid w:val="006032F7"/>
    <w:rsid w:val="00603867"/>
    <w:rsid w:val="00603AEF"/>
    <w:rsid w:val="006046C7"/>
    <w:rsid w:val="00604FD0"/>
    <w:rsid w:val="00604FF4"/>
    <w:rsid w:val="0060513B"/>
    <w:rsid w:val="0060545E"/>
    <w:rsid w:val="006055AB"/>
    <w:rsid w:val="0060567F"/>
    <w:rsid w:val="00605733"/>
    <w:rsid w:val="00605A4F"/>
    <w:rsid w:val="00605DB6"/>
    <w:rsid w:val="00605FF6"/>
    <w:rsid w:val="0060601E"/>
    <w:rsid w:val="006060FA"/>
    <w:rsid w:val="0060664A"/>
    <w:rsid w:val="006066BF"/>
    <w:rsid w:val="00606A6F"/>
    <w:rsid w:val="00606D9E"/>
    <w:rsid w:val="006070C9"/>
    <w:rsid w:val="006073A8"/>
    <w:rsid w:val="00607B63"/>
    <w:rsid w:val="00607BB0"/>
    <w:rsid w:val="006108F0"/>
    <w:rsid w:val="006111CE"/>
    <w:rsid w:val="006112D8"/>
    <w:rsid w:val="0061147E"/>
    <w:rsid w:val="00611E2C"/>
    <w:rsid w:val="00612140"/>
    <w:rsid w:val="00612C01"/>
    <w:rsid w:val="00612EE7"/>
    <w:rsid w:val="00612EFC"/>
    <w:rsid w:val="00613155"/>
    <w:rsid w:val="006131C8"/>
    <w:rsid w:val="006136CA"/>
    <w:rsid w:val="0061409D"/>
    <w:rsid w:val="0061492D"/>
    <w:rsid w:val="006151F9"/>
    <w:rsid w:val="0061689F"/>
    <w:rsid w:val="00616924"/>
    <w:rsid w:val="006169D5"/>
    <w:rsid w:val="00616F3D"/>
    <w:rsid w:val="00617359"/>
    <w:rsid w:val="00617A14"/>
    <w:rsid w:val="00617AA9"/>
    <w:rsid w:val="00617DF1"/>
    <w:rsid w:val="00617E94"/>
    <w:rsid w:val="006203A3"/>
    <w:rsid w:val="0062047B"/>
    <w:rsid w:val="006205BC"/>
    <w:rsid w:val="00620EC5"/>
    <w:rsid w:val="006211D0"/>
    <w:rsid w:val="00621738"/>
    <w:rsid w:val="006217E6"/>
    <w:rsid w:val="00621FA1"/>
    <w:rsid w:val="0062226E"/>
    <w:rsid w:val="006222DA"/>
    <w:rsid w:val="0062253F"/>
    <w:rsid w:val="006226B5"/>
    <w:rsid w:val="00622999"/>
    <w:rsid w:val="0062348A"/>
    <w:rsid w:val="006238BB"/>
    <w:rsid w:val="006238D0"/>
    <w:rsid w:val="006241F0"/>
    <w:rsid w:val="00624D9E"/>
    <w:rsid w:val="00624EA7"/>
    <w:rsid w:val="00624F5E"/>
    <w:rsid w:val="006259D6"/>
    <w:rsid w:val="00625EA5"/>
    <w:rsid w:val="00625F8A"/>
    <w:rsid w:val="00626411"/>
    <w:rsid w:val="006268DC"/>
    <w:rsid w:val="00626CB7"/>
    <w:rsid w:val="00627516"/>
    <w:rsid w:val="00627A47"/>
    <w:rsid w:val="00627C26"/>
    <w:rsid w:val="00627E06"/>
    <w:rsid w:val="0063097F"/>
    <w:rsid w:val="00630CB2"/>
    <w:rsid w:val="00630EB6"/>
    <w:rsid w:val="006310CA"/>
    <w:rsid w:val="006312D1"/>
    <w:rsid w:val="0063140B"/>
    <w:rsid w:val="00631CC4"/>
    <w:rsid w:val="00631CC9"/>
    <w:rsid w:val="00631E93"/>
    <w:rsid w:val="0063242F"/>
    <w:rsid w:val="00632803"/>
    <w:rsid w:val="006328A8"/>
    <w:rsid w:val="006328C8"/>
    <w:rsid w:val="006328F8"/>
    <w:rsid w:val="00632B83"/>
    <w:rsid w:val="00632D5B"/>
    <w:rsid w:val="00632E7F"/>
    <w:rsid w:val="00632F34"/>
    <w:rsid w:val="00632F79"/>
    <w:rsid w:val="00632FD5"/>
    <w:rsid w:val="0063397E"/>
    <w:rsid w:val="00633C18"/>
    <w:rsid w:val="0063418B"/>
    <w:rsid w:val="00634905"/>
    <w:rsid w:val="00634BE3"/>
    <w:rsid w:val="00634DBB"/>
    <w:rsid w:val="00634ED5"/>
    <w:rsid w:val="00635825"/>
    <w:rsid w:val="0063664A"/>
    <w:rsid w:val="0063682D"/>
    <w:rsid w:val="006368CD"/>
    <w:rsid w:val="00637020"/>
    <w:rsid w:val="0063702B"/>
    <w:rsid w:val="00637DD6"/>
    <w:rsid w:val="00640054"/>
    <w:rsid w:val="006406A5"/>
    <w:rsid w:val="00640A0C"/>
    <w:rsid w:val="00640AFC"/>
    <w:rsid w:val="00640B9E"/>
    <w:rsid w:val="0064118D"/>
    <w:rsid w:val="00641502"/>
    <w:rsid w:val="00641505"/>
    <w:rsid w:val="0064169E"/>
    <w:rsid w:val="00641804"/>
    <w:rsid w:val="00641BBD"/>
    <w:rsid w:val="00641C7E"/>
    <w:rsid w:val="006429A0"/>
    <w:rsid w:val="006429DC"/>
    <w:rsid w:val="00642E5C"/>
    <w:rsid w:val="00643065"/>
    <w:rsid w:val="006432E7"/>
    <w:rsid w:val="00643CE6"/>
    <w:rsid w:val="006444F9"/>
    <w:rsid w:val="006452DC"/>
    <w:rsid w:val="00645614"/>
    <w:rsid w:val="00645E80"/>
    <w:rsid w:val="00645E9F"/>
    <w:rsid w:val="006460FA"/>
    <w:rsid w:val="006465D9"/>
    <w:rsid w:val="00646769"/>
    <w:rsid w:val="00646B70"/>
    <w:rsid w:val="00646D36"/>
    <w:rsid w:val="00646E8C"/>
    <w:rsid w:val="00646FC7"/>
    <w:rsid w:val="006473F9"/>
    <w:rsid w:val="006475FE"/>
    <w:rsid w:val="0064791A"/>
    <w:rsid w:val="00647A00"/>
    <w:rsid w:val="00647BA7"/>
    <w:rsid w:val="0065018E"/>
    <w:rsid w:val="0065021E"/>
    <w:rsid w:val="00650750"/>
    <w:rsid w:val="00650AB3"/>
    <w:rsid w:val="00650D97"/>
    <w:rsid w:val="00650FC9"/>
    <w:rsid w:val="00651C69"/>
    <w:rsid w:val="00651F6E"/>
    <w:rsid w:val="006523B6"/>
    <w:rsid w:val="006526FD"/>
    <w:rsid w:val="0065275F"/>
    <w:rsid w:val="006528FF"/>
    <w:rsid w:val="00652BDA"/>
    <w:rsid w:val="00652E6E"/>
    <w:rsid w:val="00652F0C"/>
    <w:rsid w:val="00653538"/>
    <w:rsid w:val="00653576"/>
    <w:rsid w:val="00653679"/>
    <w:rsid w:val="006539E3"/>
    <w:rsid w:val="00653B14"/>
    <w:rsid w:val="00654259"/>
    <w:rsid w:val="00654496"/>
    <w:rsid w:val="00654F18"/>
    <w:rsid w:val="00655612"/>
    <w:rsid w:val="006559B4"/>
    <w:rsid w:val="00655B15"/>
    <w:rsid w:val="00655B9F"/>
    <w:rsid w:val="00656188"/>
    <w:rsid w:val="006563C6"/>
    <w:rsid w:val="00656555"/>
    <w:rsid w:val="00656705"/>
    <w:rsid w:val="00656A32"/>
    <w:rsid w:val="00656BBF"/>
    <w:rsid w:val="00656DF6"/>
    <w:rsid w:val="00656E39"/>
    <w:rsid w:val="00656E61"/>
    <w:rsid w:val="00657907"/>
    <w:rsid w:val="006603A5"/>
    <w:rsid w:val="0066097D"/>
    <w:rsid w:val="00660AEB"/>
    <w:rsid w:val="0066101D"/>
    <w:rsid w:val="00661163"/>
    <w:rsid w:val="006613E2"/>
    <w:rsid w:val="006619D6"/>
    <w:rsid w:val="00662BCF"/>
    <w:rsid w:val="00662DA1"/>
    <w:rsid w:val="0066343F"/>
    <w:rsid w:val="0066392E"/>
    <w:rsid w:val="00663F42"/>
    <w:rsid w:val="00664388"/>
    <w:rsid w:val="0066552B"/>
    <w:rsid w:val="00665833"/>
    <w:rsid w:val="00665877"/>
    <w:rsid w:val="0066652B"/>
    <w:rsid w:val="00666603"/>
    <w:rsid w:val="0066699A"/>
    <w:rsid w:val="00666C08"/>
    <w:rsid w:val="00666C9F"/>
    <w:rsid w:val="00666DE5"/>
    <w:rsid w:val="00666E29"/>
    <w:rsid w:val="0066701A"/>
    <w:rsid w:val="006671F3"/>
    <w:rsid w:val="00667279"/>
    <w:rsid w:val="00667494"/>
    <w:rsid w:val="006674D1"/>
    <w:rsid w:val="006676BF"/>
    <w:rsid w:val="006679A6"/>
    <w:rsid w:val="00667AA7"/>
    <w:rsid w:val="00667DE5"/>
    <w:rsid w:val="006700CA"/>
    <w:rsid w:val="0067026D"/>
    <w:rsid w:val="006702D7"/>
    <w:rsid w:val="00670667"/>
    <w:rsid w:val="00670B7A"/>
    <w:rsid w:val="0067103F"/>
    <w:rsid w:val="00671544"/>
    <w:rsid w:val="006715D9"/>
    <w:rsid w:val="0067180F"/>
    <w:rsid w:val="00671865"/>
    <w:rsid w:val="00671A1E"/>
    <w:rsid w:val="00671C52"/>
    <w:rsid w:val="00671C6F"/>
    <w:rsid w:val="00671FDC"/>
    <w:rsid w:val="00672787"/>
    <w:rsid w:val="00674822"/>
    <w:rsid w:val="006749D6"/>
    <w:rsid w:val="00674D14"/>
    <w:rsid w:val="00675B2E"/>
    <w:rsid w:val="00675F35"/>
    <w:rsid w:val="006760EE"/>
    <w:rsid w:val="00676444"/>
    <w:rsid w:val="0067694C"/>
    <w:rsid w:val="00676E99"/>
    <w:rsid w:val="0067725E"/>
    <w:rsid w:val="006772E3"/>
    <w:rsid w:val="00677533"/>
    <w:rsid w:val="006778E8"/>
    <w:rsid w:val="00677925"/>
    <w:rsid w:val="00677964"/>
    <w:rsid w:val="00677A11"/>
    <w:rsid w:val="00677AC0"/>
    <w:rsid w:val="00680177"/>
    <w:rsid w:val="00680435"/>
    <w:rsid w:val="0068052D"/>
    <w:rsid w:val="00680E47"/>
    <w:rsid w:val="006810E3"/>
    <w:rsid w:val="006814DF"/>
    <w:rsid w:val="00681818"/>
    <w:rsid w:val="00681D72"/>
    <w:rsid w:val="00681DB0"/>
    <w:rsid w:val="00682347"/>
    <w:rsid w:val="00682371"/>
    <w:rsid w:val="00682BEB"/>
    <w:rsid w:val="00682C7F"/>
    <w:rsid w:val="006834EA"/>
    <w:rsid w:val="006835A9"/>
    <w:rsid w:val="0068374D"/>
    <w:rsid w:val="006838D7"/>
    <w:rsid w:val="00683F2D"/>
    <w:rsid w:val="00684378"/>
    <w:rsid w:val="00684BE1"/>
    <w:rsid w:val="00684DA3"/>
    <w:rsid w:val="00685568"/>
    <w:rsid w:val="0068650B"/>
    <w:rsid w:val="00686602"/>
    <w:rsid w:val="00686E0A"/>
    <w:rsid w:val="00686FE4"/>
    <w:rsid w:val="00686FF3"/>
    <w:rsid w:val="0068721C"/>
    <w:rsid w:val="00687746"/>
    <w:rsid w:val="0068775F"/>
    <w:rsid w:val="0068783B"/>
    <w:rsid w:val="00687CCC"/>
    <w:rsid w:val="006906D1"/>
    <w:rsid w:val="0069082A"/>
    <w:rsid w:val="00690920"/>
    <w:rsid w:val="00691077"/>
    <w:rsid w:val="006914D0"/>
    <w:rsid w:val="0069170E"/>
    <w:rsid w:val="0069192D"/>
    <w:rsid w:val="00691A9A"/>
    <w:rsid w:val="00691EF2"/>
    <w:rsid w:val="0069217B"/>
    <w:rsid w:val="0069279F"/>
    <w:rsid w:val="006927D0"/>
    <w:rsid w:val="006929CA"/>
    <w:rsid w:val="00692AF1"/>
    <w:rsid w:val="00692D75"/>
    <w:rsid w:val="00693008"/>
    <w:rsid w:val="0069355B"/>
    <w:rsid w:val="0069384F"/>
    <w:rsid w:val="00693AFF"/>
    <w:rsid w:val="00693D29"/>
    <w:rsid w:val="00693EDE"/>
    <w:rsid w:val="00694004"/>
    <w:rsid w:val="0069419A"/>
    <w:rsid w:val="006941B9"/>
    <w:rsid w:val="00694BD2"/>
    <w:rsid w:val="006951E9"/>
    <w:rsid w:val="0069576F"/>
    <w:rsid w:val="006957B3"/>
    <w:rsid w:val="00695908"/>
    <w:rsid w:val="00695E19"/>
    <w:rsid w:val="00695E61"/>
    <w:rsid w:val="00695F8B"/>
    <w:rsid w:val="006964C2"/>
    <w:rsid w:val="0069661B"/>
    <w:rsid w:val="00696A81"/>
    <w:rsid w:val="00696B8F"/>
    <w:rsid w:val="00697A0B"/>
    <w:rsid w:val="00697C1D"/>
    <w:rsid w:val="00697C2D"/>
    <w:rsid w:val="00697FF3"/>
    <w:rsid w:val="006A0127"/>
    <w:rsid w:val="006A016C"/>
    <w:rsid w:val="006A0AE9"/>
    <w:rsid w:val="006A0EE0"/>
    <w:rsid w:val="006A0F44"/>
    <w:rsid w:val="006A1068"/>
    <w:rsid w:val="006A1B6F"/>
    <w:rsid w:val="006A1C26"/>
    <w:rsid w:val="006A1E8C"/>
    <w:rsid w:val="006A24A9"/>
    <w:rsid w:val="006A2706"/>
    <w:rsid w:val="006A2BC8"/>
    <w:rsid w:val="006A35EF"/>
    <w:rsid w:val="006A38FB"/>
    <w:rsid w:val="006A3C9C"/>
    <w:rsid w:val="006A3E54"/>
    <w:rsid w:val="006A49F9"/>
    <w:rsid w:val="006A4A3A"/>
    <w:rsid w:val="006A5010"/>
    <w:rsid w:val="006A502E"/>
    <w:rsid w:val="006A5378"/>
    <w:rsid w:val="006A546A"/>
    <w:rsid w:val="006A59A9"/>
    <w:rsid w:val="006A5D0D"/>
    <w:rsid w:val="006A5F3E"/>
    <w:rsid w:val="006A6024"/>
    <w:rsid w:val="006A653E"/>
    <w:rsid w:val="006A6C46"/>
    <w:rsid w:val="006A6E15"/>
    <w:rsid w:val="006A6E90"/>
    <w:rsid w:val="006A710D"/>
    <w:rsid w:val="006A7348"/>
    <w:rsid w:val="006A740A"/>
    <w:rsid w:val="006A7849"/>
    <w:rsid w:val="006A7B0C"/>
    <w:rsid w:val="006A7C3C"/>
    <w:rsid w:val="006B02BD"/>
    <w:rsid w:val="006B058D"/>
    <w:rsid w:val="006B06D6"/>
    <w:rsid w:val="006B0872"/>
    <w:rsid w:val="006B08F6"/>
    <w:rsid w:val="006B09DA"/>
    <w:rsid w:val="006B09FD"/>
    <w:rsid w:val="006B10A4"/>
    <w:rsid w:val="006B112A"/>
    <w:rsid w:val="006B1431"/>
    <w:rsid w:val="006B21DD"/>
    <w:rsid w:val="006B220D"/>
    <w:rsid w:val="006B2243"/>
    <w:rsid w:val="006B27A8"/>
    <w:rsid w:val="006B286A"/>
    <w:rsid w:val="006B2B13"/>
    <w:rsid w:val="006B2EFE"/>
    <w:rsid w:val="006B30BE"/>
    <w:rsid w:val="006B33F3"/>
    <w:rsid w:val="006B3562"/>
    <w:rsid w:val="006B4438"/>
    <w:rsid w:val="006B4937"/>
    <w:rsid w:val="006B4B12"/>
    <w:rsid w:val="006B4D27"/>
    <w:rsid w:val="006B4ECF"/>
    <w:rsid w:val="006B57A4"/>
    <w:rsid w:val="006B64BE"/>
    <w:rsid w:val="006B6787"/>
    <w:rsid w:val="006B6AC4"/>
    <w:rsid w:val="006B6BEB"/>
    <w:rsid w:val="006B6D4F"/>
    <w:rsid w:val="006B706A"/>
    <w:rsid w:val="006B71E9"/>
    <w:rsid w:val="006B730F"/>
    <w:rsid w:val="006B760C"/>
    <w:rsid w:val="006B77F1"/>
    <w:rsid w:val="006B789D"/>
    <w:rsid w:val="006B78DF"/>
    <w:rsid w:val="006B7C01"/>
    <w:rsid w:val="006C051D"/>
    <w:rsid w:val="006C09D8"/>
    <w:rsid w:val="006C09F1"/>
    <w:rsid w:val="006C09FC"/>
    <w:rsid w:val="006C1585"/>
    <w:rsid w:val="006C2475"/>
    <w:rsid w:val="006C2A6D"/>
    <w:rsid w:val="006C2B70"/>
    <w:rsid w:val="006C2EA6"/>
    <w:rsid w:val="006C302B"/>
    <w:rsid w:val="006C332D"/>
    <w:rsid w:val="006C37E1"/>
    <w:rsid w:val="006C3AE5"/>
    <w:rsid w:val="006C41F7"/>
    <w:rsid w:val="006C46AB"/>
    <w:rsid w:val="006C4DA5"/>
    <w:rsid w:val="006C5288"/>
    <w:rsid w:val="006C5C83"/>
    <w:rsid w:val="006C5DEB"/>
    <w:rsid w:val="006C5EBF"/>
    <w:rsid w:val="006C664A"/>
    <w:rsid w:val="006C79D8"/>
    <w:rsid w:val="006C7B2E"/>
    <w:rsid w:val="006C7B8D"/>
    <w:rsid w:val="006D0B3A"/>
    <w:rsid w:val="006D0DC8"/>
    <w:rsid w:val="006D0DF5"/>
    <w:rsid w:val="006D11CF"/>
    <w:rsid w:val="006D142A"/>
    <w:rsid w:val="006D1613"/>
    <w:rsid w:val="006D1BFA"/>
    <w:rsid w:val="006D1D5F"/>
    <w:rsid w:val="006D22BA"/>
    <w:rsid w:val="006D27E2"/>
    <w:rsid w:val="006D28FE"/>
    <w:rsid w:val="006D3317"/>
    <w:rsid w:val="006D393E"/>
    <w:rsid w:val="006D3AD9"/>
    <w:rsid w:val="006D3E6D"/>
    <w:rsid w:val="006D3EBB"/>
    <w:rsid w:val="006D3F95"/>
    <w:rsid w:val="006D4635"/>
    <w:rsid w:val="006D47BE"/>
    <w:rsid w:val="006D4898"/>
    <w:rsid w:val="006D4EBA"/>
    <w:rsid w:val="006D4F82"/>
    <w:rsid w:val="006D5181"/>
    <w:rsid w:val="006D555A"/>
    <w:rsid w:val="006D5B16"/>
    <w:rsid w:val="006D5DF9"/>
    <w:rsid w:val="006D5E44"/>
    <w:rsid w:val="006D5EEC"/>
    <w:rsid w:val="006D645E"/>
    <w:rsid w:val="006D671A"/>
    <w:rsid w:val="006D6D2D"/>
    <w:rsid w:val="006D7528"/>
    <w:rsid w:val="006D7BD2"/>
    <w:rsid w:val="006D7EFE"/>
    <w:rsid w:val="006E056B"/>
    <w:rsid w:val="006E0669"/>
    <w:rsid w:val="006E067E"/>
    <w:rsid w:val="006E0B73"/>
    <w:rsid w:val="006E0FDE"/>
    <w:rsid w:val="006E0FDF"/>
    <w:rsid w:val="006E15CD"/>
    <w:rsid w:val="006E16C0"/>
    <w:rsid w:val="006E2622"/>
    <w:rsid w:val="006E2886"/>
    <w:rsid w:val="006E28A8"/>
    <w:rsid w:val="006E3863"/>
    <w:rsid w:val="006E3AE6"/>
    <w:rsid w:val="006E46AA"/>
    <w:rsid w:val="006E485E"/>
    <w:rsid w:val="006E493E"/>
    <w:rsid w:val="006E49F2"/>
    <w:rsid w:val="006E4E13"/>
    <w:rsid w:val="006E5AF0"/>
    <w:rsid w:val="006E5B2E"/>
    <w:rsid w:val="006E680E"/>
    <w:rsid w:val="006E6848"/>
    <w:rsid w:val="006E69CE"/>
    <w:rsid w:val="006E7618"/>
    <w:rsid w:val="006E7933"/>
    <w:rsid w:val="006E7ECA"/>
    <w:rsid w:val="006F00D3"/>
    <w:rsid w:val="006F0328"/>
    <w:rsid w:val="006F0E3F"/>
    <w:rsid w:val="006F0EA6"/>
    <w:rsid w:val="006F13C9"/>
    <w:rsid w:val="006F18E2"/>
    <w:rsid w:val="006F1B16"/>
    <w:rsid w:val="006F1E26"/>
    <w:rsid w:val="006F233A"/>
    <w:rsid w:val="006F2655"/>
    <w:rsid w:val="006F2F16"/>
    <w:rsid w:val="006F3AC2"/>
    <w:rsid w:val="006F40F4"/>
    <w:rsid w:val="006F443A"/>
    <w:rsid w:val="006F44A4"/>
    <w:rsid w:val="006F45F9"/>
    <w:rsid w:val="006F5B1C"/>
    <w:rsid w:val="006F5D82"/>
    <w:rsid w:val="006F5D9E"/>
    <w:rsid w:val="006F6193"/>
    <w:rsid w:val="006F63FD"/>
    <w:rsid w:val="006F6A02"/>
    <w:rsid w:val="006F6EF8"/>
    <w:rsid w:val="006F6FC1"/>
    <w:rsid w:val="006F723C"/>
    <w:rsid w:val="006F7441"/>
    <w:rsid w:val="006F7D8C"/>
    <w:rsid w:val="007000C3"/>
    <w:rsid w:val="007003D1"/>
    <w:rsid w:val="007004BA"/>
    <w:rsid w:val="007008C7"/>
    <w:rsid w:val="00700BC9"/>
    <w:rsid w:val="00700BE8"/>
    <w:rsid w:val="00700EC2"/>
    <w:rsid w:val="00700FFD"/>
    <w:rsid w:val="0070113A"/>
    <w:rsid w:val="007012BD"/>
    <w:rsid w:val="0070157D"/>
    <w:rsid w:val="007017CE"/>
    <w:rsid w:val="00701856"/>
    <w:rsid w:val="00701D7C"/>
    <w:rsid w:val="00701E6C"/>
    <w:rsid w:val="007021DB"/>
    <w:rsid w:val="007021EB"/>
    <w:rsid w:val="00702CBD"/>
    <w:rsid w:val="007038D8"/>
    <w:rsid w:val="00703B95"/>
    <w:rsid w:val="00703E0C"/>
    <w:rsid w:val="00704773"/>
    <w:rsid w:val="00704ADC"/>
    <w:rsid w:val="00704B3D"/>
    <w:rsid w:val="00704BA9"/>
    <w:rsid w:val="00704E98"/>
    <w:rsid w:val="00704F89"/>
    <w:rsid w:val="00705222"/>
    <w:rsid w:val="00705CCC"/>
    <w:rsid w:val="00705D5F"/>
    <w:rsid w:val="00705F6F"/>
    <w:rsid w:val="0070639C"/>
    <w:rsid w:val="00706515"/>
    <w:rsid w:val="00706A48"/>
    <w:rsid w:val="00706C6C"/>
    <w:rsid w:val="00707398"/>
    <w:rsid w:val="0070778A"/>
    <w:rsid w:val="00707AEF"/>
    <w:rsid w:val="007101D9"/>
    <w:rsid w:val="00710203"/>
    <w:rsid w:val="0071040E"/>
    <w:rsid w:val="00711379"/>
    <w:rsid w:val="007114C2"/>
    <w:rsid w:val="00711C22"/>
    <w:rsid w:val="00711EDE"/>
    <w:rsid w:val="00712182"/>
    <w:rsid w:val="007126F8"/>
    <w:rsid w:val="0071273F"/>
    <w:rsid w:val="007127AB"/>
    <w:rsid w:val="007129D5"/>
    <w:rsid w:val="00712C8B"/>
    <w:rsid w:val="00713D06"/>
    <w:rsid w:val="007144B2"/>
    <w:rsid w:val="00714596"/>
    <w:rsid w:val="00714CD4"/>
    <w:rsid w:val="007152D4"/>
    <w:rsid w:val="00715B07"/>
    <w:rsid w:val="00715C4E"/>
    <w:rsid w:val="007160FD"/>
    <w:rsid w:val="007166F8"/>
    <w:rsid w:val="00716EA8"/>
    <w:rsid w:val="007178F5"/>
    <w:rsid w:val="00717A16"/>
    <w:rsid w:val="00720A08"/>
    <w:rsid w:val="00721147"/>
    <w:rsid w:val="007215A6"/>
    <w:rsid w:val="00721C6E"/>
    <w:rsid w:val="00722509"/>
    <w:rsid w:val="007229D3"/>
    <w:rsid w:val="00722C15"/>
    <w:rsid w:val="00722FDD"/>
    <w:rsid w:val="007233EA"/>
    <w:rsid w:val="00723631"/>
    <w:rsid w:val="007236EE"/>
    <w:rsid w:val="00723856"/>
    <w:rsid w:val="007238BB"/>
    <w:rsid w:val="00724243"/>
    <w:rsid w:val="00724971"/>
    <w:rsid w:val="00724A17"/>
    <w:rsid w:val="00725389"/>
    <w:rsid w:val="007253CD"/>
    <w:rsid w:val="00725B36"/>
    <w:rsid w:val="00725E2B"/>
    <w:rsid w:val="00726097"/>
    <w:rsid w:val="00726279"/>
    <w:rsid w:val="007264CD"/>
    <w:rsid w:val="00726CF4"/>
    <w:rsid w:val="007275F5"/>
    <w:rsid w:val="0072785B"/>
    <w:rsid w:val="00727912"/>
    <w:rsid w:val="00727A43"/>
    <w:rsid w:val="00730510"/>
    <w:rsid w:val="0073064E"/>
    <w:rsid w:val="00730A5F"/>
    <w:rsid w:val="0073144D"/>
    <w:rsid w:val="007315D8"/>
    <w:rsid w:val="007317A5"/>
    <w:rsid w:val="007317FC"/>
    <w:rsid w:val="0073241B"/>
    <w:rsid w:val="007327FD"/>
    <w:rsid w:val="00732A62"/>
    <w:rsid w:val="0073302D"/>
    <w:rsid w:val="0073338B"/>
    <w:rsid w:val="00733514"/>
    <w:rsid w:val="00733778"/>
    <w:rsid w:val="0073388B"/>
    <w:rsid w:val="00733DD6"/>
    <w:rsid w:val="007349EC"/>
    <w:rsid w:val="00734A82"/>
    <w:rsid w:val="00734FDD"/>
    <w:rsid w:val="0073535D"/>
    <w:rsid w:val="00735AE1"/>
    <w:rsid w:val="00735FDE"/>
    <w:rsid w:val="00736123"/>
    <w:rsid w:val="00736272"/>
    <w:rsid w:val="00736434"/>
    <w:rsid w:val="00736628"/>
    <w:rsid w:val="00736B4D"/>
    <w:rsid w:val="007377AE"/>
    <w:rsid w:val="007379C6"/>
    <w:rsid w:val="00737A77"/>
    <w:rsid w:val="00737B14"/>
    <w:rsid w:val="00737D78"/>
    <w:rsid w:val="00737F59"/>
    <w:rsid w:val="007402A3"/>
    <w:rsid w:val="00740F10"/>
    <w:rsid w:val="00741068"/>
    <w:rsid w:val="00741B6F"/>
    <w:rsid w:val="00741BF5"/>
    <w:rsid w:val="00741D27"/>
    <w:rsid w:val="00741DB4"/>
    <w:rsid w:val="007427AF"/>
    <w:rsid w:val="00742977"/>
    <w:rsid w:val="00742F0B"/>
    <w:rsid w:val="007437E8"/>
    <w:rsid w:val="00743DFD"/>
    <w:rsid w:val="00743F5B"/>
    <w:rsid w:val="00744120"/>
    <w:rsid w:val="00744198"/>
    <w:rsid w:val="0074457B"/>
    <w:rsid w:val="00744605"/>
    <w:rsid w:val="00744D2C"/>
    <w:rsid w:val="00744F6B"/>
    <w:rsid w:val="007452FF"/>
    <w:rsid w:val="007454A6"/>
    <w:rsid w:val="0074567A"/>
    <w:rsid w:val="00745DE5"/>
    <w:rsid w:val="00745E43"/>
    <w:rsid w:val="00746172"/>
    <w:rsid w:val="00746516"/>
    <w:rsid w:val="00746742"/>
    <w:rsid w:val="007468A2"/>
    <w:rsid w:val="007468AD"/>
    <w:rsid w:val="007468D1"/>
    <w:rsid w:val="0074735B"/>
    <w:rsid w:val="00747AE6"/>
    <w:rsid w:val="007500A0"/>
    <w:rsid w:val="007502E7"/>
    <w:rsid w:val="00750851"/>
    <w:rsid w:val="00750B0C"/>
    <w:rsid w:val="00750D03"/>
    <w:rsid w:val="00750DBE"/>
    <w:rsid w:val="00751154"/>
    <w:rsid w:val="007511CD"/>
    <w:rsid w:val="00751322"/>
    <w:rsid w:val="00751A12"/>
    <w:rsid w:val="00751BCD"/>
    <w:rsid w:val="00752281"/>
    <w:rsid w:val="00752841"/>
    <w:rsid w:val="00752A7A"/>
    <w:rsid w:val="00752B4B"/>
    <w:rsid w:val="00752CBE"/>
    <w:rsid w:val="00752DA4"/>
    <w:rsid w:val="00752E2C"/>
    <w:rsid w:val="00752EA5"/>
    <w:rsid w:val="00753920"/>
    <w:rsid w:val="00753EC3"/>
    <w:rsid w:val="00753FCE"/>
    <w:rsid w:val="0075415F"/>
    <w:rsid w:val="00754561"/>
    <w:rsid w:val="00754AA4"/>
    <w:rsid w:val="00755022"/>
    <w:rsid w:val="0075578E"/>
    <w:rsid w:val="00755950"/>
    <w:rsid w:val="00755F6A"/>
    <w:rsid w:val="0075621A"/>
    <w:rsid w:val="0075623F"/>
    <w:rsid w:val="00756FFE"/>
    <w:rsid w:val="0075720B"/>
    <w:rsid w:val="007575D2"/>
    <w:rsid w:val="00757B35"/>
    <w:rsid w:val="00760154"/>
    <w:rsid w:val="0076044A"/>
    <w:rsid w:val="00760C4C"/>
    <w:rsid w:val="0076113D"/>
    <w:rsid w:val="00761522"/>
    <w:rsid w:val="0076173C"/>
    <w:rsid w:val="00761763"/>
    <w:rsid w:val="00761798"/>
    <w:rsid w:val="00761AC2"/>
    <w:rsid w:val="00761B57"/>
    <w:rsid w:val="00761BF1"/>
    <w:rsid w:val="00762505"/>
    <w:rsid w:val="00762619"/>
    <w:rsid w:val="00762A16"/>
    <w:rsid w:val="0076303E"/>
    <w:rsid w:val="0076319D"/>
    <w:rsid w:val="007633E6"/>
    <w:rsid w:val="007639D3"/>
    <w:rsid w:val="00763B6F"/>
    <w:rsid w:val="0076426D"/>
    <w:rsid w:val="00764296"/>
    <w:rsid w:val="007646A6"/>
    <w:rsid w:val="007648F7"/>
    <w:rsid w:val="00764962"/>
    <w:rsid w:val="007649C2"/>
    <w:rsid w:val="00764A57"/>
    <w:rsid w:val="00765429"/>
    <w:rsid w:val="00766096"/>
    <w:rsid w:val="007661A3"/>
    <w:rsid w:val="00766494"/>
    <w:rsid w:val="0076656D"/>
    <w:rsid w:val="007666FB"/>
    <w:rsid w:val="0076677C"/>
    <w:rsid w:val="00766797"/>
    <w:rsid w:val="007669FC"/>
    <w:rsid w:val="00766BA2"/>
    <w:rsid w:val="007679CD"/>
    <w:rsid w:val="00767ACE"/>
    <w:rsid w:val="00767C3C"/>
    <w:rsid w:val="00767F7F"/>
    <w:rsid w:val="00770694"/>
    <w:rsid w:val="007707EC"/>
    <w:rsid w:val="00770BA8"/>
    <w:rsid w:val="00770CE1"/>
    <w:rsid w:val="00770F40"/>
    <w:rsid w:val="0077175D"/>
    <w:rsid w:val="00771964"/>
    <w:rsid w:val="00772467"/>
    <w:rsid w:val="007726C5"/>
    <w:rsid w:val="00772E52"/>
    <w:rsid w:val="007730C1"/>
    <w:rsid w:val="00773364"/>
    <w:rsid w:val="007733AF"/>
    <w:rsid w:val="007735D2"/>
    <w:rsid w:val="007739BD"/>
    <w:rsid w:val="00773A9A"/>
    <w:rsid w:val="00773B78"/>
    <w:rsid w:val="00773DB4"/>
    <w:rsid w:val="00774827"/>
    <w:rsid w:val="00774AAE"/>
    <w:rsid w:val="00774AD7"/>
    <w:rsid w:val="00774D24"/>
    <w:rsid w:val="00774D8C"/>
    <w:rsid w:val="00774E83"/>
    <w:rsid w:val="0077503B"/>
    <w:rsid w:val="007751AF"/>
    <w:rsid w:val="0077625F"/>
    <w:rsid w:val="00776465"/>
    <w:rsid w:val="00776633"/>
    <w:rsid w:val="007766DB"/>
    <w:rsid w:val="00776F67"/>
    <w:rsid w:val="0077719A"/>
    <w:rsid w:val="00777F6D"/>
    <w:rsid w:val="007803A1"/>
    <w:rsid w:val="007806EA"/>
    <w:rsid w:val="00780D33"/>
    <w:rsid w:val="0078215B"/>
    <w:rsid w:val="007824A4"/>
    <w:rsid w:val="00782A78"/>
    <w:rsid w:val="00783261"/>
    <w:rsid w:val="0078345B"/>
    <w:rsid w:val="0078376C"/>
    <w:rsid w:val="007842A7"/>
    <w:rsid w:val="0078438F"/>
    <w:rsid w:val="0078481F"/>
    <w:rsid w:val="00784AA6"/>
    <w:rsid w:val="00784C03"/>
    <w:rsid w:val="00784C8B"/>
    <w:rsid w:val="00784ED1"/>
    <w:rsid w:val="007850BC"/>
    <w:rsid w:val="00785397"/>
    <w:rsid w:val="00785B9E"/>
    <w:rsid w:val="00785DB1"/>
    <w:rsid w:val="00785FE5"/>
    <w:rsid w:val="00786437"/>
    <w:rsid w:val="00786439"/>
    <w:rsid w:val="00786732"/>
    <w:rsid w:val="00786794"/>
    <w:rsid w:val="007868BC"/>
    <w:rsid w:val="0078737D"/>
    <w:rsid w:val="00787674"/>
    <w:rsid w:val="007879FD"/>
    <w:rsid w:val="00787D72"/>
    <w:rsid w:val="007901A7"/>
    <w:rsid w:val="007902B3"/>
    <w:rsid w:val="00790FAD"/>
    <w:rsid w:val="00791C12"/>
    <w:rsid w:val="0079200D"/>
    <w:rsid w:val="00792684"/>
    <w:rsid w:val="00792859"/>
    <w:rsid w:val="007928FC"/>
    <w:rsid w:val="007929A0"/>
    <w:rsid w:val="00792B86"/>
    <w:rsid w:val="0079357A"/>
    <w:rsid w:val="00793BCE"/>
    <w:rsid w:val="00794062"/>
    <w:rsid w:val="007941B0"/>
    <w:rsid w:val="00794572"/>
    <w:rsid w:val="0079491D"/>
    <w:rsid w:val="00794A53"/>
    <w:rsid w:val="00794A95"/>
    <w:rsid w:val="00795196"/>
    <w:rsid w:val="007952F8"/>
    <w:rsid w:val="0079532E"/>
    <w:rsid w:val="007962FE"/>
    <w:rsid w:val="0079652F"/>
    <w:rsid w:val="00796DBD"/>
    <w:rsid w:val="007973F3"/>
    <w:rsid w:val="00797873"/>
    <w:rsid w:val="007A0DA9"/>
    <w:rsid w:val="007A0F8B"/>
    <w:rsid w:val="007A1529"/>
    <w:rsid w:val="007A1B0F"/>
    <w:rsid w:val="007A24FB"/>
    <w:rsid w:val="007A2A53"/>
    <w:rsid w:val="007A2B05"/>
    <w:rsid w:val="007A2B28"/>
    <w:rsid w:val="007A2D1E"/>
    <w:rsid w:val="007A2FDB"/>
    <w:rsid w:val="007A3534"/>
    <w:rsid w:val="007A354B"/>
    <w:rsid w:val="007A3569"/>
    <w:rsid w:val="007A3809"/>
    <w:rsid w:val="007A3B7C"/>
    <w:rsid w:val="007A3C49"/>
    <w:rsid w:val="007A4266"/>
    <w:rsid w:val="007A45A0"/>
    <w:rsid w:val="007A4F99"/>
    <w:rsid w:val="007A4FEE"/>
    <w:rsid w:val="007A50C7"/>
    <w:rsid w:val="007A5299"/>
    <w:rsid w:val="007A5551"/>
    <w:rsid w:val="007A5653"/>
    <w:rsid w:val="007A5B70"/>
    <w:rsid w:val="007A5D24"/>
    <w:rsid w:val="007A5FA1"/>
    <w:rsid w:val="007A6188"/>
    <w:rsid w:val="007A6694"/>
    <w:rsid w:val="007A695E"/>
    <w:rsid w:val="007A6D7C"/>
    <w:rsid w:val="007A6E92"/>
    <w:rsid w:val="007A6ECC"/>
    <w:rsid w:val="007A73FE"/>
    <w:rsid w:val="007A7EED"/>
    <w:rsid w:val="007B0064"/>
    <w:rsid w:val="007B00D5"/>
    <w:rsid w:val="007B04E2"/>
    <w:rsid w:val="007B0CAE"/>
    <w:rsid w:val="007B0D1D"/>
    <w:rsid w:val="007B0E0A"/>
    <w:rsid w:val="007B1E3F"/>
    <w:rsid w:val="007B224C"/>
    <w:rsid w:val="007B2705"/>
    <w:rsid w:val="007B2CE6"/>
    <w:rsid w:val="007B2E3A"/>
    <w:rsid w:val="007B31B6"/>
    <w:rsid w:val="007B33C3"/>
    <w:rsid w:val="007B4032"/>
    <w:rsid w:val="007B43F2"/>
    <w:rsid w:val="007B476D"/>
    <w:rsid w:val="007B49EF"/>
    <w:rsid w:val="007B4B21"/>
    <w:rsid w:val="007B4CEA"/>
    <w:rsid w:val="007B52C8"/>
    <w:rsid w:val="007B5B60"/>
    <w:rsid w:val="007B5C5E"/>
    <w:rsid w:val="007B5C8F"/>
    <w:rsid w:val="007B5CBB"/>
    <w:rsid w:val="007B611B"/>
    <w:rsid w:val="007B63BC"/>
    <w:rsid w:val="007B6B44"/>
    <w:rsid w:val="007B6D57"/>
    <w:rsid w:val="007B7479"/>
    <w:rsid w:val="007B76F1"/>
    <w:rsid w:val="007B77FD"/>
    <w:rsid w:val="007B7917"/>
    <w:rsid w:val="007B793E"/>
    <w:rsid w:val="007B79D8"/>
    <w:rsid w:val="007C02D7"/>
    <w:rsid w:val="007C0301"/>
    <w:rsid w:val="007C067F"/>
    <w:rsid w:val="007C0889"/>
    <w:rsid w:val="007C1D99"/>
    <w:rsid w:val="007C2035"/>
    <w:rsid w:val="007C26DE"/>
    <w:rsid w:val="007C2828"/>
    <w:rsid w:val="007C2BB2"/>
    <w:rsid w:val="007C3CE8"/>
    <w:rsid w:val="007C458F"/>
    <w:rsid w:val="007C4748"/>
    <w:rsid w:val="007C47D3"/>
    <w:rsid w:val="007C47EE"/>
    <w:rsid w:val="007C50FC"/>
    <w:rsid w:val="007C604F"/>
    <w:rsid w:val="007C6506"/>
    <w:rsid w:val="007C6A76"/>
    <w:rsid w:val="007C6B16"/>
    <w:rsid w:val="007C6E43"/>
    <w:rsid w:val="007C6EB0"/>
    <w:rsid w:val="007C7315"/>
    <w:rsid w:val="007C7565"/>
    <w:rsid w:val="007C79FF"/>
    <w:rsid w:val="007C7B1C"/>
    <w:rsid w:val="007C7D4D"/>
    <w:rsid w:val="007C7EEC"/>
    <w:rsid w:val="007C7F24"/>
    <w:rsid w:val="007D017B"/>
    <w:rsid w:val="007D03D9"/>
    <w:rsid w:val="007D04C5"/>
    <w:rsid w:val="007D04DA"/>
    <w:rsid w:val="007D0948"/>
    <w:rsid w:val="007D0CC9"/>
    <w:rsid w:val="007D0F10"/>
    <w:rsid w:val="007D0F6F"/>
    <w:rsid w:val="007D0F8B"/>
    <w:rsid w:val="007D2517"/>
    <w:rsid w:val="007D29AC"/>
    <w:rsid w:val="007D2B4E"/>
    <w:rsid w:val="007D2D09"/>
    <w:rsid w:val="007D2ED8"/>
    <w:rsid w:val="007D3398"/>
    <w:rsid w:val="007D353C"/>
    <w:rsid w:val="007D35F2"/>
    <w:rsid w:val="007D35FE"/>
    <w:rsid w:val="007D36C0"/>
    <w:rsid w:val="007D3878"/>
    <w:rsid w:val="007D38E2"/>
    <w:rsid w:val="007D3D8D"/>
    <w:rsid w:val="007D450A"/>
    <w:rsid w:val="007D4616"/>
    <w:rsid w:val="007D4AAC"/>
    <w:rsid w:val="007D5A0B"/>
    <w:rsid w:val="007D5E3F"/>
    <w:rsid w:val="007D6189"/>
    <w:rsid w:val="007D64BD"/>
    <w:rsid w:val="007D6ACF"/>
    <w:rsid w:val="007D74D0"/>
    <w:rsid w:val="007D7538"/>
    <w:rsid w:val="007D7CB3"/>
    <w:rsid w:val="007D7FFB"/>
    <w:rsid w:val="007E051E"/>
    <w:rsid w:val="007E0DB5"/>
    <w:rsid w:val="007E1333"/>
    <w:rsid w:val="007E139E"/>
    <w:rsid w:val="007E16C1"/>
    <w:rsid w:val="007E200D"/>
    <w:rsid w:val="007E2139"/>
    <w:rsid w:val="007E2619"/>
    <w:rsid w:val="007E26A3"/>
    <w:rsid w:val="007E2C84"/>
    <w:rsid w:val="007E3AC6"/>
    <w:rsid w:val="007E3C84"/>
    <w:rsid w:val="007E3E85"/>
    <w:rsid w:val="007E5473"/>
    <w:rsid w:val="007E5B48"/>
    <w:rsid w:val="007E5BF5"/>
    <w:rsid w:val="007E613A"/>
    <w:rsid w:val="007E694B"/>
    <w:rsid w:val="007E6A0D"/>
    <w:rsid w:val="007E6A95"/>
    <w:rsid w:val="007E6B9B"/>
    <w:rsid w:val="007E6DDB"/>
    <w:rsid w:val="007E71C1"/>
    <w:rsid w:val="007E71F2"/>
    <w:rsid w:val="007E7396"/>
    <w:rsid w:val="007E769F"/>
    <w:rsid w:val="007E7CA2"/>
    <w:rsid w:val="007E7EB2"/>
    <w:rsid w:val="007F00A1"/>
    <w:rsid w:val="007F0606"/>
    <w:rsid w:val="007F0686"/>
    <w:rsid w:val="007F0830"/>
    <w:rsid w:val="007F0D24"/>
    <w:rsid w:val="007F1C14"/>
    <w:rsid w:val="007F1EBE"/>
    <w:rsid w:val="007F1FC3"/>
    <w:rsid w:val="007F2007"/>
    <w:rsid w:val="007F2371"/>
    <w:rsid w:val="007F2651"/>
    <w:rsid w:val="007F26B4"/>
    <w:rsid w:val="007F31C5"/>
    <w:rsid w:val="007F3218"/>
    <w:rsid w:val="007F382D"/>
    <w:rsid w:val="007F3896"/>
    <w:rsid w:val="007F39FF"/>
    <w:rsid w:val="007F3A39"/>
    <w:rsid w:val="007F3BF4"/>
    <w:rsid w:val="007F3F5A"/>
    <w:rsid w:val="007F4470"/>
    <w:rsid w:val="007F4A32"/>
    <w:rsid w:val="007F4BD0"/>
    <w:rsid w:val="007F5276"/>
    <w:rsid w:val="007F543C"/>
    <w:rsid w:val="007F54A5"/>
    <w:rsid w:val="007F54E3"/>
    <w:rsid w:val="007F571A"/>
    <w:rsid w:val="007F57C7"/>
    <w:rsid w:val="007F57CF"/>
    <w:rsid w:val="007F658E"/>
    <w:rsid w:val="007F6A12"/>
    <w:rsid w:val="007F6BF4"/>
    <w:rsid w:val="007F6C20"/>
    <w:rsid w:val="007F700E"/>
    <w:rsid w:val="007F792F"/>
    <w:rsid w:val="007F7933"/>
    <w:rsid w:val="007F7BAB"/>
    <w:rsid w:val="007F7C2E"/>
    <w:rsid w:val="007F7D14"/>
    <w:rsid w:val="007F7E34"/>
    <w:rsid w:val="00800261"/>
    <w:rsid w:val="00800B52"/>
    <w:rsid w:val="00800D75"/>
    <w:rsid w:val="00801BE3"/>
    <w:rsid w:val="00801C49"/>
    <w:rsid w:val="00801D71"/>
    <w:rsid w:val="00802014"/>
    <w:rsid w:val="00802127"/>
    <w:rsid w:val="00802151"/>
    <w:rsid w:val="008026A6"/>
    <w:rsid w:val="00802E1E"/>
    <w:rsid w:val="0080308A"/>
    <w:rsid w:val="00803818"/>
    <w:rsid w:val="00803BE6"/>
    <w:rsid w:val="008040D1"/>
    <w:rsid w:val="00804504"/>
    <w:rsid w:val="00804A90"/>
    <w:rsid w:val="00805492"/>
    <w:rsid w:val="00805826"/>
    <w:rsid w:val="00805832"/>
    <w:rsid w:val="00805C93"/>
    <w:rsid w:val="00805EB5"/>
    <w:rsid w:val="008064E4"/>
    <w:rsid w:val="0080660C"/>
    <w:rsid w:val="008066A1"/>
    <w:rsid w:val="008069BA"/>
    <w:rsid w:val="00806B78"/>
    <w:rsid w:val="00806B89"/>
    <w:rsid w:val="008071FD"/>
    <w:rsid w:val="0080723A"/>
    <w:rsid w:val="008073A9"/>
    <w:rsid w:val="00807650"/>
    <w:rsid w:val="0080785F"/>
    <w:rsid w:val="00807960"/>
    <w:rsid w:val="00807A66"/>
    <w:rsid w:val="00807ABE"/>
    <w:rsid w:val="00810456"/>
    <w:rsid w:val="0081101B"/>
    <w:rsid w:val="0081127D"/>
    <w:rsid w:val="00811E76"/>
    <w:rsid w:val="00811EE8"/>
    <w:rsid w:val="00811FD0"/>
    <w:rsid w:val="00812725"/>
    <w:rsid w:val="008129A4"/>
    <w:rsid w:val="00813EDF"/>
    <w:rsid w:val="00813FF4"/>
    <w:rsid w:val="00814311"/>
    <w:rsid w:val="008146B7"/>
    <w:rsid w:val="008152FC"/>
    <w:rsid w:val="00815B8E"/>
    <w:rsid w:val="00815E08"/>
    <w:rsid w:val="00816851"/>
    <w:rsid w:val="0082006C"/>
    <w:rsid w:val="00820645"/>
    <w:rsid w:val="00820C77"/>
    <w:rsid w:val="00820DED"/>
    <w:rsid w:val="00820EF6"/>
    <w:rsid w:val="008211EE"/>
    <w:rsid w:val="0082124D"/>
    <w:rsid w:val="008212DF"/>
    <w:rsid w:val="00821DE0"/>
    <w:rsid w:val="008221B9"/>
    <w:rsid w:val="008222D9"/>
    <w:rsid w:val="008228CF"/>
    <w:rsid w:val="00822A73"/>
    <w:rsid w:val="00822B10"/>
    <w:rsid w:val="00822B67"/>
    <w:rsid w:val="00822FA7"/>
    <w:rsid w:val="00823573"/>
    <w:rsid w:val="008237F2"/>
    <w:rsid w:val="00823891"/>
    <w:rsid w:val="00823F90"/>
    <w:rsid w:val="00824111"/>
    <w:rsid w:val="008246F7"/>
    <w:rsid w:val="00824719"/>
    <w:rsid w:val="00824AC7"/>
    <w:rsid w:val="00824F42"/>
    <w:rsid w:val="0082528B"/>
    <w:rsid w:val="008253C2"/>
    <w:rsid w:val="00825446"/>
    <w:rsid w:val="00825CE6"/>
    <w:rsid w:val="00825DDB"/>
    <w:rsid w:val="00825E9E"/>
    <w:rsid w:val="00826030"/>
    <w:rsid w:val="00826566"/>
    <w:rsid w:val="0082695B"/>
    <w:rsid w:val="00826F9A"/>
    <w:rsid w:val="00827CC8"/>
    <w:rsid w:val="008304BF"/>
    <w:rsid w:val="008306CF"/>
    <w:rsid w:val="00832925"/>
    <w:rsid w:val="00832967"/>
    <w:rsid w:val="00833141"/>
    <w:rsid w:val="008335CC"/>
    <w:rsid w:val="00833C3E"/>
    <w:rsid w:val="00834074"/>
    <w:rsid w:val="008340E1"/>
    <w:rsid w:val="00834108"/>
    <w:rsid w:val="0083418C"/>
    <w:rsid w:val="00834440"/>
    <w:rsid w:val="00834526"/>
    <w:rsid w:val="00834BBA"/>
    <w:rsid w:val="0083572D"/>
    <w:rsid w:val="0083602B"/>
    <w:rsid w:val="00836056"/>
    <w:rsid w:val="008361D8"/>
    <w:rsid w:val="00836488"/>
    <w:rsid w:val="00836C21"/>
    <w:rsid w:val="00836C74"/>
    <w:rsid w:val="008375B4"/>
    <w:rsid w:val="00837A0A"/>
    <w:rsid w:val="00837AB0"/>
    <w:rsid w:val="00837BA6"/>
    <w:rsid w:val="00837CBE"/>
    <w:rsid w:val="00837CFA"/>
    <w:rsid w:val="008404A8"/>
    <w:rsid w:val="0084069D"/>
    <w:rsid w:val="008416D3"/>
    <w:rsid w:val="00841A7D"/>
    <w:rsid w:val="00841B3A"/>
    <w:rsid w:val="00841D27"/>
    <w:rsid w:val="00841DC3"/>
    <w:rsid w:val="0084219A"/>
    <w:rsid w:val="008421E3"/>
    <w:rsid w:val="00844107"/>
    <w:rsid w:val="0084419A"/>
    <w:rsid w:val="0084526C"/>
    <w:rsid w:val="008453CF"/>
    <w:rsid w:val="00845D81"/>
    <w:rsid w:val="00846460"/>
    <w:rsid w:val="0084695E"/>
    <w:rsid w:val="00847B59"/>
    <w:rsid w:val="00847C03"/>
    <w:rsid w:val="00847EAD"/>
    <w:rsid w:val="00847F46"/>
    <w:rsid w:val="00850336"/>
    <w:rsid w:val="00850374"/>
    <w:rsid w:val="0085079B"/>
    <w:rsid w:val="008508F3"/>
    <w:rsid w:val="00850938"/>
    <w:rsid w:val="00850EBE"/>
    <w:rsid w:val="00850F30"/>
    <w:rsid w:val="0085152A"/>
    <w:rsid w:val="00851C05"/>
    <w:rsid w:val="00851E14"/>
    <w:rsid w:val="00852343"/>
    <w:rsid w:val="0085261F"/>
    <w:rsid w:val="00852634"/>
    <w:rsid w:val="00852945"/>
    <w:rsid w:val="00852A2A"/>
    <w:rsid w:val="00852A84"/>
    <w:rsid w:val="008530C0"/>
    <w:rsid w:val="008533D1"/>
    <w:rsid w:val="008534E0"/>
    <w:rsid w:val="00853A5C"/>
    <w:rsid w:val="00853BFF"/>
    <w:rsid w:val="00853CF3"/>
    <w:rsid w:val="00854091"/>
    <w:rsid w:val="00854A51"/>
    <w:rsid w:val="00854D4A"/>
    <w:rsid w:val="00854E09"/>
    <w:rsid w:val="00854EC6"/>
    <w:rsid w:val="008551D3"/>
    <w:rsid w:val="00855393"/>
    <w:rsid w:val="0085560E"/>
    <w:rsid w:val="00855784"/>
    <w:rsid w:val="0085606B"/>
    <w:rsid w:val="008561E8"/>
    <w:rsid w:val="008562C5"/>
    <w:rsid w:val="00856362"/>
    <w:rsid w:val="0085721B"/>
    <w:rsid w:val="00857B27"/>
    <w:rsid w:val="00857C41"/>
    <w:rsid w:val="00857C4D"/>
    <w:rsid w:val="00857F9A"/>
    <w:rsid w:val="00860068"/>
    <w:rsid w:val="0086028E"/>
    <w:rsid w:val="008602D8"/>
    <w:rsid w:val="00860438"/>
    <w:rsid w:val="00860552"/>
    <w:rsid w:val="00860FF3"/>
    <w:rsid w:val="00861004"/>
    <w:rsid w:val="0086129F"/>
    <w:rsid w:val="00861E12"/>
    <w:rsid w:val="00861F58"/>
    <w:rsid w:val="00861F94"/>
    <w:rsid w:val="008620C6"/>
    <w:rsid w:val="0086244B"/>
    <w:rsid w:val="008625DD"/>
    <w:rsid w:val="008625EE"/>
    <w:rsid w:val="00862A1C"/>
    <w:rsid w:val="00862D23"/>
    <w:rsid w:val="00862E01"/>
    <w:rsid w:val="00863040"/>
    <w:rsid w:val="008630E1"/>
    <w:rsid w:val="00863612"/>
    <w:rsid w:val="008639F7"/>
    <w:rsid w:val="008643BF"/>
    <w:rsid w:val="0086450F"/>
    <w:rsid w:val="00865DD6"/>
    <w:rsid w:val="00865F61"/>
    <w:rsid w:val="008665A5"/>
    <w:rsid w:val="008666D9"/>
    <w:rsid w:val="0086671D"/>
    <w:rsid w:val="00867CD4"/>
    <w:rsid w:val="00867E43"/>
    <w:rsid w:val="008701EA"/>
    <w:rsid w:val="00870244"/>
    <w:rsid w:val="00870801"/>
    <w:rsid w:val="00870C96"/>
    <w:rsid w:val="00870EE0"/>
    <w:rsid w:val="008712DD"/>
    <w:rsid w:val="00871384"/>
    <w:rsid w:val="008713DD"/>
    <w:rsid w:val="008714E6"/>
    <w:rsid w:val="008716B4"/>
    <w:rsid w:val="00871D56"/>
    <w:rsid w:val="00871D5C"/>
    <w:rsid w:val="00872363"/>
    <w:rsid w:val="0087249F"/>
    <w:rsid w:val="008724A0"/>
    <w:rsid w:val="008724DD"/>
    <w:rsid w:val="008726C6"/>
    <w:rsid w:val="00872767"/>
    <w:rsid w:val="00872EDD"/>
    <w:rsid w:val="0087309B"/>
    <w:rsid w:val="00873305"/>
    <w:rsid w:val="008734D6"/>
    <w:rsid w:val="008737FB"/>
    <w:rsid w:val="00873CB7"/>
    <w:rsid w:val="008747C9"/>
    <w:rsid w:val="00874D75"/>
    <w:rsid w:val="008754EE"/>
    <w:rsid w:val="00875B10"/>
    <w:rsid w:val="00875BAC"/>
    <w:rsid w:val="00876711"/>
    <w:rsid w:val="0087695F"/>
    <w:rsid w:val="00876DF6"/>
    <w:rsid w:val="00876EFA"/>
    <w:rsid w:val="00876F15"/>
    <w:rsid w:val="0087774D"/>
    <w:rsid w:val="008778B0"/>
    <w:rsid w:val="008801FF"/>
    <w:rsid w:val="008806B6"/>
    <w:rsid w:val="00880CF4"/>
    <w:rsid w:val="00881EB4"/>
    <w:rsid w:val="0088222E"/>
    <w:rsid w:val="0088239C"/>
    <w:rsid w:val="008823F8"/>
    <w:rsid w:val="008825C5"/>
    <w:rsid w:val="0088268F"/>
    <w:rsid w:val="0088275A"/>
    <w:rsid w:val="0088285B"/>
    <w:rsid w:val="00882DD3"/>
    <w:rsid w:val="008830FF"/>
    <w:rsid w:val="0088318B"/>
    <w:rsid w:val="0088345D"/>
    <w:rsid w:val="008838E4"/>
    <w:rsid w:val="0088419A"/>
    <w:rsid w:val="00884A44"/>
    <w:rsid w:val="00884E56"/>
    <w:rsid w:val="00885487"/>
    <w:rsid w:val="00885868"/>
    <w:rsid w:val="00885A24"/>
    <w:rsid w:val="00885A2C"/>
    <w:rsid w:val="00885E1D"/>
    <w:rsid w:val="00885F53"/>
    <w:rsid w:val="0088625A"/>
    <w:rsid w:val="0088634C"/>
    <w:rsid w:val="00886B3F"/>
    <w:rsid w:val="00886D7A"/>
    <w:rsid w:val="00887270"/>
    <w:rsid w:val="008873DF"/>
    <w:rsid w:val="00887AA0"/>
    <w:rsid w:val="00887C2E"/>
    <w:rsid w:val="0089023F"/>
    <w:rsid w:val="00890451"/>
    <w:rsid w:val="008905DD"/>
    <w:rsid w:val="0089092D"/>
    <w:rsid w:val="00890FA7"/>
    <w:rsid w:val="00890FE0"/>
    <w:rsid w:val="00892B3A"/>
    <w:rsid w:val="00892D1D"/>
    <w:rsid w:val="00892D5B"/>
    <w:rsid w:val="00892FAA"/>
    <w:rsid w:val="00893105"/>
    <w:rsid w:val="00893350"/>
    <w:rsid w:val="008933B0"/>
    <w:rsid w:val="008934B9"/>
    <w:rsid w:val="00893AD2"/>
    <w:rsid w:val="008942AA"/>
    <w:rsid w:val="00894D07"/>
    <w:rsid w:val="0089504B"/>
    <w:rsid w:val="00895536"/>
    <w:rsid w:val="008955CD"/>
    <w:rsid w:val="008956E2"/>
    <w:rsid w:val="0089589C"/>
    <w:rsid w:val="00895A69"/>
    <w:rsid w:val="00895ABC"/>
    <w:rsid w:val="008963C8"/>
    <w:rsid w:val="00896715"/>
    <w:rsid w:val="008968FB"/>
    <w:rsid w:val="00896909"/>
    <w:rsid w:val="0089693C"/>
    <w:rsid w:val="00896CBD"/>
    <w:rsid w:val="00896D91"/>
    <w:rsid w:val="00896EDD"/>
    <w:rsid w:val="00896FC3"/>
    <w:rsid w:val="008972E2"/>
    <w:rsid w:val="0089782F"/>
    <w:rsid w:val="00897923"/>
    <w:rsid w:val="00897FBF"/>
    <w:rsid w:val="008A01E9"/>
    <w:rsid w:val="008A04E4"/>
    <w:rsid w:val="008A05DD"/>
    <w:rsid w:val="008A0A23"/>
    <w:rsid w:val="008A1106"/>
    <w:rsid w:val="008A11B1"/>
    <w:rsid w:val="008A1469"/>
    <w:rsid w:val="008A18C8"/>
    <w:rsid w:val="008A2114"/>
    <w:rsid w:val="008A22DD"/>
    <w:rsid w:val="008A24B6"/>
    <w:rsid w:val="008A24BD"/>
    <w:rsid w:val="008A2AB8"/>
    <w:rsid w:val="008A2B97"/>
    <w:rsid w:val="008A2FE4"/>
    <w:rsid w:val="008A316A"/>
    <w:rsid w:val="008A31C7"/>
    <w:rsid w:val="008A3329"/>
    <w:rsid w:val="008A346A"/>
    <w:rsid w:val="008A34C4"/>
    <w:rsid w:val="008A3568"/>
    <w:rsid w:val="008A3745"/>
    <w:rsid w:val="008A430F"/>
    <w:rsid w:val="008A446E"/>
    <w:rsid w:val="008A4487"/>
    <w:rsid w:val="008A4A64"/>
    <w:rsid w:val="008A4B6A"/>
    <w:rsid w:val="008A4C73"/>
    <w:rsid w:val="008A4CCB"/>
    <w:rsid w:val="008A501F"/>
    <w:rsid w:val="008A5159"/>
    <w:rsid w:val="008A5BE0"/>
    <w:rsid w:val="008A5E59"/>
    <w:rsid w:val="008A5F62"/>
    <w:rsid w:val="008A6384"/>
    <w:rsid w:val="008A6B3B"/>
    <w:rsid w:val="008A763B"/>
    <w:rsid w:val="008A7D3C"/>
    <w:rsid w:val="008A7E14"/>
    <w:rsid w:val="008B0313"/>
    <w:rsid w:val="008B067C"/>
    <w:rsid w:val="008B0F74"/>
    <w:rsid w:val="008B10C7"/>
    <w:rsid w:val="008B113C"/>
    <w:rsid w:val="008B1318"/>
    <w:rsid w:val="008B1FC0"/>
    <w:rsid w:val="008B20FD"/>
    <w:rsid w:val="008B27C9"/>
    <w:rsid w:val="008B2824"/>
    <w:rsid w:val="008B288C"/>
    <w:rsid w:val="008B2AC1"/>
    <w:rsid w:val="008B376D"/>
    <w:rsid w:val="008B392C"/>
    <w:rsid w:val="008B4435"/>
    <w:rsid w:val="008B4C26"/>
    <w:rsid w:val="008B4C59"/>
    <w:rsid w:val="008B51E2"/>
    <w:rsid w:val="008B5916"/>
    <w:rsid w:val="008B5A8A"/>
    <w:rsid w:val="008B6617"/>
    <w:rsid w:val="008B6AF7"/>
    <w:rsid w:val="008B6F2C"/>
    <w:rsid w:val="008B710A"/>
    <w:rsid w:val="008B72F0"/>
    <w:rsid w:val="008B7327"/>
    <w:rsid w:val="008B7411"/>
    <w:rsid w:val="008B7450"/>
    <w:rsid w:val="008B7547"/>
    <w:rsid w:val="008B7941"/>
    <w:rsid w:val="008B7A8B"/>
    <w:rsid w:val="008B7C48"/>
    <w:rsid w:val="008B7CBF"/>
    <w:rsid w:val="008B7EA6"/>
    <w:rsid w:val="008C0099"/>
    <w:rsid w:val="008C0F0E"/>
    <w:rsid w:val="008C1534"/>
    <w:rsid w:val="008C2162"/>
    <w:rsid w:val="008C21DC"/>
    <w:rsid w:val="008C2F25"/>
    <w:rsid w:val="008C3273"/>
    <w:rsid w:val="008C3846"/>
    <w:rsid w:val="008C3D63"/>
    <w:rsid w:val="008C3DDB"/>
    <w:rsid w:val="008C40B7"/>
    <w:rsid w:val="008C4C5C"/>
    <w:rsid w:val="008C4E82"/>
    <w:rsid w:val="008C5199"/>
    <w:rsid w:val="008C51B4"/>
    <w:rsid w:val="008C547A"/>
    <w:rsid w:val="008C5F9A"/>
    <w:rsid w:val="008C60D9"/>
    <w:rsid w:val="008C623C"/>
    <w:rsid w:val="008C698C"/>
    <w:rsid w:val="008C69A8"/>
    <w:rsid w:val="008C6B70"/>
    <w:rsid w:val="008C6BDC"/>
    <w:rsid w:val="008C7681"/>
    <w:rsid w:val="008C76D6"/>
    <w:rsid w:val="008C77FF"/>
    <w:rsid w:val="008C7B94"/>
    <w:rsid w:val="008D0035"/>
    <w:rsid w:val="008D071B"/>
    <w:rsid w:val="008D072B"/>
    <w:rsid w:val="008D0C89"/>
    <w:rsid w:val="008D17C0"/>
    <w:rsid w:val="008D1FDF"/>
    <w:rsid w:val="008D285E"/>
    <w:rsid w:val="008D2C56"/>
    <w:rsid w:val="008D2CFB"/>
    <w:rsid w:val="008D2D24"/>
    <w:rsid w:val="008D2E20"/>
    <w:rsid w:val="008D3093"/>
    <w:rsid w:val="008D3856"/>
    <w:rsid w:val="008D3E48"/>
    <w:rsid w:val="008D405B"/>
    <w:rsid w:val="008D40B7"/>
    <w:rsid w:val="008D4CD1"/>
    <w:rsid w:val="008D4F90"/>
    <w:rsid w:val="008D5AEF"/>
    <w:rsid w:val="008D61BE"/>
    <w:rsid w:val="008D623C"/>
    <w:rsid w:val="008D643C"/>
    <w:rsid w:val="008D64BE"/>
    <w:rsid w:val="008D64C7"/>
    <w:rsid w:val="008D6575"/>
    <w:rsid w:val="008D6961"/>
    <w:rsid w:val="008D6B19"/>
    <w:rsid w:val="008D6BA3"/>
    <w:rsid w:val="008D6BB6"/>
    <w:rsid w:val="008D7912"/>
    <w:rsid w:val="008D7B2C"/>
    <w:rsid w:val="008E060B"/>
    <w:rsid w:val="008E0CE0"/>
    <w:rsid w:val="008E113E"/>
    <w:rsid w:val="008E130A"/>
    <w:rsid w:val="008E13C3"/>
    <w:rsid w:val="008E1430"/>
    <w:rsid w:val="008E1582"/>
    <w:rsid w:val="008E1712"/>
    <w:rsid w:val="008E19FF"/>
    <w:rsid w:val="008E1F27"/>
    <w:rsid w:val="008E1F75"/>
    <w:rsid w:val="008E200B"/>
    <w:rsid w:val="008E23F6"/>
    <w:rsid w:val="008E29BE"/>
    <w:rsid w:val="008E2D78"/>
    <w:rsid w:val="008E2E60"/>
    <w:rsid w:val="008E2F3F"/>
    <w:rsid w:val="008E303E"/>
    <w:rsid w:val="008E3C5A"/>
    <w:rsid w:val="008E3FEE"/>
    <w:rsid w:val="008E42D8"/>
    <w:rsid w:val="008E4D1B"/>
    <w:rsid w:val="008E50C2"/>
    <w:rsid w:val="008E53AD"/>
    <w:rsid w:val="008E59C7"/>
    <w:rsid w:val="008E5AB2"/>
    <w:rsid w:val="008E5DBD"/>
    <w:rsid w:val="008E5EF7"/>
    <w:rsid w:val="008E6CC6"/>
    <w:rsid w:val="008E7138"/>
    <w:rsid w:val="008E71EE"/>
    <w:rsid w:val="008E72D3"/>
    <w:rsid w:val="008E765F"/>
    <w:rsid w:val="008E7856"/>
    <w:rsid w:val="008E7E41"/>
    <w:rsid w:val="008F0429"/>
    <w:rsid w:val="008F04F6"/>
    <w:rsid w:val="008F0D8B"/>
    <w:rsid w:val="008F103C"/>
    <w:rsid w:val="008F10BF"/>
    <w:rsid w:val="008F135B"/>
    <w:rsid w:val="008F1B57"/>
    <w:rsid w:val="008F1F27"/>
    <w:rsid w:val="008F2105"/>
    <w:rsid w:val="008F24F5"/>
    <w:rsid w:val="008F30E4"/>
    <w:rsid w:val="008F332D"/>
    <w:rsid w:val="008F3A0F"/>
    <w:rsid w:val="008F3B7B"/>
    <w:rsid w:val="008F3C45"/>
    <w:rsid w:val="008F41AF"/>
    <w:rsid w:val="008F42A8"/>
    <w:rsid w:val="008F43D6"/>
    <w:rsid w:val="008F48D5"/>
    <w:rsid w:val="008F49E8"/>
    <w:rsid w:val="008F4D1C"/>
    <w:rsid w:val="008F595F"/>
    <w:rsid w:val="008F5AEA"/>
    <w:rsid w:val="008F5B77"/>
    <w:rsid w:val="008F5E14"/>
    <w:rsid w:val="008F5E94"/>
    <w:rsid w:val="008F6610"/>
    <w:rsid w:val="008F71BE"/>
    <w:rsid w:val="008F7309"/>
    <w:rsid w:val="008F738D"/>
    <w:rsid w:val="008F73E1"/>
    <w:rsid w:val="008F763C"/>
    <w:rsid w:val="008F794C"/>
    <w:rsid w:val="009003A3"/>
    <w:rsid w:val="00900D93"/>
    <w:rsid w:val="00900DA1"/>
    <w:rsid w:val="0090111F"/>
    <w:rsid w:val="00901124"/>
    <w:rsid w:val="009011D5"/>
    <w:rsid w:val="009013AC"/>
    <w:rsid w:val="00901402"/>
    <w:rsid w:val="009015D6"/>
    <w:rsid w:val="009023C1"/>
    <w:rsid w:val="009023FD"/>
    <w:rsid w:val="009025A0"/>
    <w:rsid w:val="0090274F"/>
    <w:rsid w:val="009028F0"/>
    <w:rsid w:val="00902BD6"/>
    <w:rsid w:val="00902CD1"/>
    <w:rsid w:val="0090336E"/>
    <w:rsid w:val="00903BCD"/>
    <w:rsid w:val="00903F46"/>
    <w:rsid w:val="009046FD"/>
    <w:rsid w:val="00904870"/>
    <w:rsid w:val="009054FF"/>
    <w:rsid w:val="00905BF0"/>
    <w:rsid w:val="00905E46"/>
    <w:rsid w:val="009068B2"/>
    <w:rsid w:val="009069E6"/>
    <w:rsid w:val="00906A14"/>
    <w:rsid w:val="00906C5C"/>
    <w:rsid w:val="00906DC1"/>
    <w:rsid w:val="00906DDC"/>
    <w:rsid w:val="00906E23"/>
    <w:rsid w:val="00907267"/>
    <w:rsid w:val="00907409"/>
    <w:rsid w:val="00907623"/>
    <w:rsid w:val="0090763B"/>
    <w:rsid w:val="0090774E"/>
    <w:rsid w:val="00907892"/>
    <w:rsid w:val="00907F7A"/>
    <w:rsid w:val="009101F4"/>
    <w:rsid w:val="00910A62"/>
    <w:rsid w:val="00910A8D"/>
    <w:rsid w:val="00910B17"/>
    <w:rsid w:val="00910C2C"/>
    <w:rsid w:val="00910C57"/>
    <w:rsid w:val="00910C5C"/>
    <w:rsid w:val="00910F07"/>
    <w:rsid w:val="0091128B"/>
    <w:rsid w:val="009119F6"/>
    <w:rsid w:val="00911C4A"/>
    <w:rsid w:val="009124A0"/>
    <w:rsid w:val="00912B20"/>
    <w:rsid w:val="0091334A"/>
    <w:rsid w:val="0091374D"/>
    <w:rsid w:val="0091411F"/>
    <w:rsid w:val="00914956"/>
    <w:rsid w:val="00914D6C"/>
    <w:rsid w:val="00914D89"/>
    <w:rsid w:val="009153FB"/>
    <w:rsid w:val="00915405"/>
    <w:rsid w:val="009154D8"/>
    <w:rsid w:val="0091561D"/>
    <w:rsid w:val="009165D2"/>
    <w:rsid w:val="009167E6"/>
    <w:rsid w:val="009167EE"/>
    <w:rsid w:val="0091682A"/>
    <w:rsid w:val="00916F39"/>
    <w:rsid w:val="009172B3"/>
    <w:rsid w:val="009173D7"/>
    <w:rsid w:val="009175D4"/>
    <w:rsid w:val="00917756"/>
    <w:rsid w:val="009178D8"/>
    <w:rsid w:val="00917946"/>
    <w:rsid w:val="00917FA5"/>
    <w:rsid w:val="00920166"/>
    <w:rsid w:val="009209F5"/>
    <w:rsid w:val="00920B19"/>
    <w:rsid w:val="00920DD2"/>
    <w:rsid w:val="00921493"/>
    <w:rsid w:val="009214A3"/>
    <w:rsid w:val="009218CB"/>
    <w:rsid w:val="00921EEC"/>
    <w:rsid w:val="009232C3"/>
    <w:rsid w:val="00923D52"/>
    <w:rsid w:val="00923F93"/>
    <w:rsid w:val="009240DA"/>
    <w:rsid w:val="00924354"/>
    <w:rsid w:val="00924397"/>
    <w:rsid w:val="00924E55"/>
    <w:rsid w:val="00924E76"/>
    <w:rsid w:val="00924F28"/>
    <w:rsid w:val="0092533B"/>
    <w:rsid w:val="00926238"/>
    <w:rsid w:val="00926242"/>
    <w:rsid w:val="0092673E"/>
    <w:rsid w:val="00926ABB"/>
    <w:rsid w:val="00926D8C"/>
    <w:rsid w:val="00926F9B"/>
    <w:rsid w:val="00927306"/>
    <w:rsid w:val="00927638"/>
    <w:rsid w:val="009279CB"/>
    <w:rsid w:val="00927A7B"/>
    <w:rsid w:val="00930399"/>
    <w:rsid w:val="0093091C"/>
    <w:rsid w:val="009311FB"/>
    <w:rsid w:val="0093124E"/>
    <w:rsid w:val="0093179E"/>
    <w:rsid w:val="00931FA0"/>
    <w:rsid w:val="009321B7"/>
    <w:rsid w:val="009321C8"/>
    <w:rsid w:val="009324D7"/>
    <w:rsid w:val="009327CA"/>
    <w:rsid w:val="00932A9D"/>
    <w:rsid w:val="00932AB3"/>
    <w:rsid w:val="00932B07"/>
    <w:rsid w:val="00932C8D"/>
    <w:rsid w:val="0093300D"/>
    <w:rsid w:val="0093304E"/>
    <w:rsid w:val="00933E4B"/>
    <w:rsid w:val="00933ED8"/>
    <w:rsid w:val="0093405E"/>
    <w:rsid w:val="009346C2"/>
    <w:rsid w:val="00934A00"/>
    <w:rsid w:val="00934A91"/>
    <w:rsid w:val="00934BAE"/>
    <w:rsid w:val="00934C04"/>
    <w:rsid w:val="00934C43"/>
    <w:rsid w:val="0093510A"/>
    <w:rsid w:val="009353F4"/>
    <w:rsid w:val="00935452"/>
    <w:rsid w:val="00935820"/>
    <w:rsid w:val="00935C4E"/>
    <w:rsid w:val="00935D92"/>
    <w:rsid w:val="00935DF8"/>
    <w:rsid w:val="009369F5"/>
    <w:rsid w:val="00936C91"/>
    <w:rsid w:val="0093757F"/>
    <w:rsid w:val="009379D4"/>
    <w:rsid w:val="009400A2"/>
    <w:rsid w:val="009401E3"/>
    <w:rsid w:val="009406F4"/>
    <w:rsid w:val="00940744"/>
    <w:rsid w:val="00940863"/>
    <w:rsid w:val="00940E77"/>
    <w:rsid w:val="00941191"/>
    <w:rsid w:val="009413C6"/>
    <w:rsid w:val="00941DA1"/>
    <w:rsid w:val="0094230D"/>
    <w:rsid w:val="0094231D"/>
    <w:rsid w:val="009425B6"/>
    <w:rsid w:val="0094260A"/>
    <w:rsid w:val="00942690"/>
    <w:rsid w:val="00942A3A"/>
    <w:rsid w:val="00942F7A"/>
    <w:rsid w:val="00943328"/>
    <w:rsid w:val="009436A9"/>
    <w:rsid w:val="009436B4"/>
    <w:rsid w:val="009439E3"/>
    <w:rsid w:val="00943C0F"/>
    <w:rsid w:val="009442B0"/>
    <w:rsid w:val="00944390"/>
    <w:rsid w:val="0094514C"/>
    <w:rsid w:val="009463DD"/>
    <w:rsid w:val="009467B6"/>
    <w:rsid w:val="0094696D"/>
    <w:rsid w:val="00946A31"/>
    <w:rsid w:val="00946C77"/>
    <w:rsid w:val="00946CFE"/>
    <w:rsid w:val="00946DAE"/>
    <w:rsid w:val="00946EFF"/>
    <w:rsid w:val="0094784D"/>
    <w:rsid w:val="00947CA5"/>
    <w:rsid w:val="00947E90"/>
    <w:rsid w:val="00950036"/>
    <w:rsid w:val="009506AC"/>
    <w:rsid w:val="009507AF"/>
    <w:rsid w:val="00950853"/>
    <w:rsid w:val="0095141E"/>
    <w:rsid w:val="00951626"/>
    <w:rsid w:val="00951A4E"/>
    <w:rsid w:val="00951B19"/>
    <w:rsid w:val="00951BF8"/>
    <w:rsid w:val="00951EA9"/>
    <w:rsid w:val="00952D0D"/>
    <w:rsid w:val="009539B9"/>
    <w:rsid w:val="00953AE6"/>
    <w:rsid w:val="00953CE2"/>
    <w:rsid w:val="00953E8A"/>
    <w:rsid w:val="00954067"/>
    <w:rsid w:val="00954134"/>
    <w:rsid w:val="0095413F"/>
    <w:rsid w:val="009544E0"/>
    <w:rsid w:val="00954AC7"/>
    <w:rsid w:val="00954C45"/>
    <w:rsid w:val="0095501C"/>
    <w:rsid w:val="00955264"/>
    <w:rsid w:val="009554B4"/>
    <w:rsid w:val="009555B0"/>
    <w:rsid w:val="009559F7"/>
    <w:rsid w:val="00955DAA"/>
    <w:rsid w:val="00955E3A"/>
    <w:rsid w:val="0095617F"/>
    <w:rsid w:val="00956258"/>
    <w:rsid w:val="00956B22"/>
    <w:rsid w:val="00956DC0"/>
    <w:rsid w:val="00956FF9"/>
    <w:rsid w:val="00957704"/>
    <w:rsid w:val="00957881"/>
    <w:rsid w:val="009579A8"/>
    <w:rsid w:val="00957F76"/>
    <w:rsid w:val="009605B1"/>
    <w:rsid w:val="009606DD"/>
    <w:rsid w:val="00960894"/>
    <w:rsid w:val="00960A48"/>
    <w:rsid w:val="00960BBB"/>
    <w:rsid w:val="00960CBA"/>
    <w:rsid w:val="00960FEA"/>
    <w:rsid w:val="00961082"/>
    <w:rsid w:val="00961615"/>
    <w:rsid w:val="0096197D"/>
    <w:rsid w:val="00961C5F"/>
    <w:rsid w:val="0096201C"/>
    <w:rsid w:val="009624C2"/>
    <w:rsid w:val="0096258A"/>
    <w:rsid w:val="009625A1"/>
    <w:rsid w:val="00962798"/>
    <w:rsid w:val="009628CA"/>
    <w:rsid w:val="00962D08"/>
    <w:rsid w:val="00962DF1"/>
    <w:rsid w:val="00963076"/>
    <w:rsid w:val="0096381B"/>
    <w:rsid w:val="00964242"/>
    <w:rsid w:val="009645DF"/>
    <w:rsid w:val="00964619"/>
    <w:rsid w:val="009648D2"/>
    <w:rsid w:val="00964CAC"/>
    <w:rsid w:val="00964F6B"/>
    <w:rsid w:val="009650AA"/>
    <w:rsid w:val="009650B6"/>
    <w:rsid w:val="009652DB"/>
    <w:rsid w:val="00965335"/>
    <w:rsid w:val="00965361"/>
    <w:rsid w:val="009654A7"/>
    <w:rsid w:val="00965524"/>
    <w:rsid w:val="00965599"/>
    <w:rsid w:val="009658BA"/>
    <w:rsid w:val="00965E86"/>
    <w:rsid w:val="00965F28"/>
    <w:rsid w:val="009661C3"/>
    <w:rsid w:val="009662E4"/>
    <w:rsid w:val="00966C59"/>
    <w:rsid w:val="00966C8A"/>
    <w:rsid w:val="00966F11"/>
    <w:rsid w:val="0096791A"/>
    <w:rsid w:val="0097005A"/>
    <w:rsid w:val="00971A75"/>
    <w:rsid w:val="00971CE0"/>
    <w:rsid w:val="00971EC3"/>
    <w:rsid w:val="00971F5A"/>
    <w:rsid w:val="00972AA4"/>
    <w:rsid w:val="00972D8F"/>
    <w:rsid w:val="00973525"/>
    <w:rsid w:val="00973DED"/>
    <w:rsid w:val="00974FF5"/>
    <w:rsid w:val="0097576C"/>
    <w:rsid w:val="009759A9"/>
    <w:rsid w:val="009759F3"/>
    <w:rsid w:val="00975C90"/>
    <w:rsid w:val="00975CDB"/>
    <w:rsid w:val="00975D42"/>
    <w:rsid w:val="009760B5"/>
    <w:rsid w:val="00976B51"/>
    <w:rsid w:val="00976D86"/>
    <w:rsid w:val="009770F0"/>
    <w:rsid w:val="00977379"/>
    <w:rsid w:val="009773CD"/>
    <w:rsid w:val="0098025D"/>
    <w:rsid w:val="00980818"/>
    <w:rsid w:val="0098082C"/>
    <w:rsid w:val="009818B6"/>
    <w:rsid w:val="00981A89"/>
    <w:rsid w:val="00981DF0"/>
    <w:rsid w:val="009825BE"/>
    <w:rsid w:val="009825D1"/>
    <w:rsid w:val="00982825"/>
    <w:rsid w:val="00982FDA"/>
    <w:rsid w:val="009830C5"/>
    <w:rsid w:val="0098336C"/>
    <w:rsid w:val="009837C7"/>
    <w:rsid w:val="009838F2"/>
    <w:rsid w:val="009846A1"/>
    <w:rsid w:val="00984815"/>
    <w:rsid w:val="00984B15"/>
    <w:rsid w:val="00985005"/>
    <w:rsid w:val="009850CC"/>
    <w:rsid w:val="009851AB"/>
    <w:rsid w:val="00985595"/>
    <w:rsid w:val="0098591B"/>
    <w:rsid w:val="00986040"/>
    <w:rsid w:val="00986191"/>
    <w:rsid w:val="009863DE"/>
    <w:rsid w:val="00986896"/>
    <w:rsid w:val="00986980"/>
    <w:rsid w:val="00987155"/>
    <w:rsid w:val="00987460"/>
    <w:rsid w:val="00987D64"/>
    <w:rsid w:val="0099022B"/>
    <w:rsid w:val="00990B73"/>
    <w:rsid w:val="00991542"/>
    <w:rsid w:val="00991D90"/>
    <w:rsid w:val="00991E14"/>
    <w:rsid w:val="0099235A"/>
    <w:rsid w:val="00992743"/>
    <w:rsid w:val="00992C61"/>
    <w:rsid w:val="00992CF2"/>
    <w:rsid w:val="009938C3"/>
    <w:rsid w:val="009939D7"/>
    <w:rsid w:val="00993B28"/>
    <w:rsid w:val="00993D37"/>
    <w:rsid w:val="00994035"/>
    <w:rsid w:val="0099415E"/>
    <w:rsid w:val="00994278"/>
    <w:rsid w:val="009946A5"/>
    <w:rsid w:val="00994860"/>
    <w:rsid w:val="00994CC5"/>
    <w:rsid w:val="009950E1"/>
    <w:rsid w:val="009954C6"/>
    <w:rsid w:val="0099554F"/>
    <w:rsid w:val="00995AFB"/>
    <w:rsid w:val="00995C47"/>
    <w:rsid w:val="00995E0C"/>
    <w:rsid w:val="00995F9D"/>
    <w:rsid w:val="009960AB"/>
    <w:rsid w:val="009963CE"/>
    <w:rsid w:val="00996576"/>
    <w:rsid w:val="00996BF2"/>
    <w:rsid w:val="00996D8D"/>
    <w:rsid w:val="00997003"/>
    <w:rsid w:val="00997301"/>
    <w:rsid w:val="009974C6"/>
    <w:rsid w:val="009976AD"/>
    <w:rsid w:val="00997E4C"/>
    <w:rsid w:val="009A090F"/>
    <w:rsid w:val="009A0B25"/>
    <w:rsid w:val="009A0D87"/>
    <w:rsid w:val="009A11EC"/>
    <w:rsid w:val="009A1337"/>
    <w:rsid w:val="009A165B"/>
    <w:rsid w:val="009A19D6"/>
    <w:rsid w:val="009A1CD1"/>
    <w:rsid w:val="009A1D30"/>
    <w:rsid w:val="009A1D62"/>
    <w:rsid w:val="009A2099"/>
    <w:rsid w:val="009A3148"/>
    <w:rsid w:val="009A3570"/>
    <w:rsid w:val="009A36F1"/>
    <w:rsid w:val="009A385B"/>
    <w:rsid w:val="009A399E"/>
    <w:rsid w:val="009A4017"/>
    <w:rsid w:val="009A439D"/>
    <w:rsid w:val="009A47D1"/>
    <w:rsid w:val="009A4D0E"/>
    <w:rsid w:val="009A582D"/>
    <w:rsid w:val="009A59AF"/>
    <w:rsid w:val="009A5D93"/>
    <w:rsid w:val="009A5E24"/>
    <w:rsid w:val="009A5FDA"/>
    <w:rsid w:val="009A60B0"/>
    <w:rsid w:val="009A6415"/>
    <w:rsid w:val="009A6453"/>
    <w:rsid w:val="009A66FB"/>
    <w:rsid w:val="009A6A77"/>
    <w:rsid w:val="009A6DD7"/>
    <w:rsid w:val="009A7BC4"/>
    <w:rsid w:val="009B0256"/>
    <w:rsid w:val="009B1CCD"/>
    <w:rsid w:val="009B1D5F"/>
    <w:rsid w:val="009B2194"/>
    <w:rsid w:val="009B2489"/>
    <w:rsid w:val="009B27BF"/>
    <w:rsid w:val="009B2875"/>
    <w:rsid w:val="009B2EAD"/>
    <w:rsid w:val="009B3291"/>
    <w:rsid w:val="009B35A9"/>
    <w:rsid w:val="009B3F0F"/>
    <w:rsid w:val="009B3F7D"/>
    <w:rsid w:val="009B442B"/>
    <w:rsid w:val="009B4558"/>
    <w:rsid w:val="009B4990"/>
    <w:rsid w:val="009B4B8E"/>
    <w:rsid w:val="009B4CBC"/>
    <w:rsid w:val="009B4EC2"/>
    <w:rsid w:val="009B5F8B"/>
    <w:rsid w:val="009B6335"/>
    <w:rsid w:val="009B6745"/>
    <w:rsid w:val="009B69AF"/>
    <w:rsid w:val="009B69FC"/>
    <w:rsid w:val="009B6D7F"/>
    <w:rsid w:val="009B71A9"/>
    <w:rsid w:val="009B72FB"/>
    <w:rsid w:val="009B7460"/>
    <w:rsid w:val="009B756E"/>
    <w:rsid w:val="009B781A"/>
    <w:rsid w:val="009B79D5"/>
    <w:rsid w:val="009B7B16"/>
    <w:rsid w:val="009B7C5A"/>
    <w:rsid w:val="009C035C"/>
    <w:rsid w:val="009C0452"/>
    <w:rsid w:val="009C04DA"/>
    <w:rsid w:val="009C0502"/>
    <w:rsid w:val="009C093F"/>
    <w:rsid w:val="009C1289"/>
    <w:rsid w:val="009C1456"/>
    <w:rsid w:val="009C1647"/>
    <w:rsid w:val="009C1745"/>
    <w:rsid w:val="009C18B8"/>
    <w:rsid w:val="009C1BCF"/>
    <w:rsid w:val="009C1FD2"/>
    <w:rsid w:val="009C23FD"/>
    <w:rsid w:val="009C264E"/>
    <w:rsid w:val="009C2A33"/>
    <w:rsid w:val="009C2A3C"/>
    <w:rsid w:val="009C3018"/>
    <w:rsid w:val="009C3021"/>
    <w:rsid w:val="009C3367"/>
    <w:rsid w:val="009C33B9"/>
    <w:rsid w:val="009C348B"/>
    <w:rsid w:val="009C3BD1"/>
    <w:rsid w:val="009C3CA3"/>
    <w:rsid w:val="009C49F6"/>
    <w:rsid w:val="009C4CBE"/>
    <w:rsid w:val="009C56A3"/>
    <w:rsid w:val="009C56D4"/>
    <w:rsid w:val="009C6251"/>
    <w:rsid w:val="009C689A"/>
    <w:rsid w:val="009C689C"/>
    <w:rsid w:val="009C69D7"/>
    <w:rsid w:val="009C6E13"/>
    <w:rsid w:val="009C7735"/>
    <w:rsid w:val="009C7755"/>
    <w:rsid w:val="009C775A"/>
    <w:rsid w:val="009C79BD"/>
    <w:rsid w:val="009C7AE1"/>
    <w:rsid w:val="009C7CDF"/>
    <w:rsid w:val="009D06B4"/>
    <w:rsid w:val="009D095F"/>
    <w:rsid w:val="009D0AAF"/>
    <w:rsid w:val="009D1028"/>
    <w:rsid w:val="009D1196"/>
    <w:rsid w:val="009D19CD"/>
    <w:rsid w:val="009D1D86"/>
    <w:rsid w:val="009D2835"/>
    <w:rsid w:val="009D3C39"/>
    <w:rsid w:val="009D3FC6"/>
    <w:rsid w:val="009D4989"/>
    <w:rsid w:val="009D4F59"/>
    <w:rsid w:val="009D51CB"/>
    <w:rsid w:val="009D5E32"/>
    <w:rsid w:val="009D603B"/>
    <w:rsid w:val="009D608D"/>
    <w:rsid w:val="009D6375"/>
    <w:rsid w:val="009D6863"/>
    <w:rsid w:val="009D6965"/>
    <w:rsid w:val="009D6B19"/>
    <w:rsid w:val="009D6FCE"/>
    <w:rsid w:val="009D773B"/>
    <w:rsid w:val="009D777E"/>
    <w:rsid w:val="009D7B57"/>
    <w:rsid w:val="009E082F"/>
    <w:rsid w:val="009E1487"/>
    <w:rsid w:val="009E19E0"/>
    <w:rsid w:val="009E1D62"/>
    <w:rsid w:val="009E2221"/>
    <w:rsid w:val="009E2C35"/>
    <w:rsid w:val="009E2D7B"/>
    <w:rsid w:val="009E2E46"/>
    <w:rsid w:val="009E2E51"/>
    <w:rsid w:val="009E3706"/>
    <w:rsid w:val="009E3D6B"/>
    <w:rsid w:val="009E3E67"/>
    <w:rsid w:val="009E3FB1"/>
    <w:rsid w:val="009E437B"/>
    <w:rsid w:val="009E49B0"/>
    <w:rsid w:val="009E4A02"/>
    <w:rsid w:val="009E4B40"/>
    <w:rsid w:val="009E4CCE"/>
    <w:rsid w:val="009E4ED0"/>
    <w:rsid w:val="009E510D"/>
    <w:rsid w:val="009E551A"/>
    <w:rsid w:val="009E5D93"/>
    <w:rsid w:val="009E5EDC"/>
    <w:rsid w:val="009E6942"/>
    <w:rsid w:val="009E6DDD"/>
    <w:rsid w:val="009E702B"/>
    <w:rsid w:val="009E70C4"/>
    <w:rsid w:val="009E7110"/>
    <w:rsid w:val="009E7140"/>
    <w:rsid w:val="009E7156"/>
    <w:rsid w:val="009E76B0"/>
    <w:rsid w:val="009E76F1"/>
    <w:rsid w:val="009E782E"/>
    <w:rsid w:val="009E7F9A"/>
    <w:rsid w:val="009F02D4"/>
    <w:rsid w:val="009F02EE"/>
    <w:rsid w:val="009F06BC"/>
    <w:rsid w:val="009F076E"/>
    <w:rsid w:val="009F0B2E"/>
    <w:rsid w:val="009F0D9A"/>
    <w:rsid w:val="009F1249"/>
    <w:rsid w:val="009F19F8"/>
    <w:rsid w:val="009F1CE4"/>
    <w:rsid w:val="009F28FE"/>
    <w:rsid w:val="009F2963"/>
    <w:rsid w:val="009F3461"/>
    <w:rsid w:val="009F3704"/>
    <w:rsid w:val="009F3822"/>
    <w:rsid w:val="009F3EA8"/>
    <w:rsid w:val="009F4E12"/>
    <w:rsid w:val="009F50EF"/>
    <w:rsid w:val="009F6837"/>
    <w:rsid w:val="009F6B79"/>
    <w:rsid w:val="009F6B82"/>
    <w:rsid w:val="009F6D0D"/>
    <w:rsid w:val="009F7149"/>
    <w:rsid w:val="009F73C1"/>
    <w:rsid w:val="009F767B"/>
    <w:rsid w:val="009F7A0A"/>
    <w:rsid w:val="009F7EDB"/>
    <w:rsid w:val="009F7F67"/>
    <w:rsid w:val="00A000EE"/>
    <w:rsid w:val="00A00665"/>
    <w:rsid w:val="00A0069D"/>
    <w:rsid w:val="00A01131"/>
    <w:rsid w:val="00A012AB"/>
    <w:rsid w:val="00A01326"/>
    <w:rsid w:val="00A01867"/>
    <w:rsid w:val="00A028E1"/>
    <w:rsid w:val="00A02AED"/>
    <w:rsid w:val="00A03F05"/>
    <w:rsid w:val="00A044AA"/>
    <w:rsid w:val="00A0453D"/>
    <w:rsid w:val="00A04641"/>
    <w:rsid w:val="00A0474A"/>
    <w:rsid w:val="00A051D9"/>
    <w:rsid w:val="00A051FE"/>
    <w:rsid w:val="00A055C7"/>
    <w:rsid w:val="00A059C2"/>
    <w:rsid w:val="00A05A68"/>
    <w:rsid w:val="00A05CA5"/>
    <w:rsid w:val="00A06176"/>
    <w:rsid w:val="00A061FB"/>
    <w:rsid w:val="00A067DF"/>
    <w:rsid w:val="00A06BC1"/>
    <w:rsid w:val="00A06C88"/>
    <w:rsid w:val="00A06FB9"/>
    <w:rsid w:val="00A07305"/>
    <w:rsid w:val="00A073B7"/>
    <w:rsid w:val="00A0752D"/>
    <w:rsid w:val="00A0755F"/>
    <w:rsid w:val="00A07EE9"/>
    <w:rsid w:val="00A10265"/>
    <w:rsid w:val="00A102FF"/>
    <w:rsid w:val="00A10456"/>
    <w:rsid w:val="00A104B7"/>
    <w:rsid w:val="00A10860"/>
    <w:rsid w:val="00A10931"/>
    <w:rsid w:val="00A112D9"/>
    <w:rsid w:val="00A115FD"/>
    <w:rsid w:val="00A1176F"/>
    <w:rsid w:val="00A1190A"/>
    <w:rsid w:val="00A1195C"/>
    <w:rsid w:val="00A11ABF"/>
    <w:rsid w:val="00A12241"/>
    <w:rsid w:val="00A125E5"/>
    <w:rsid w:val="00A131C6"/>
    <w:rsid w:val="00A13392"/>
    <w:rsid w:val="00A1355B"/>
    <w:rsid w:val="00A138BD"/>
    <w:rsid w:val="00A13CCE"/>
    <w:rsid w:val="00A13EC3"/>
    <w:rsid w:val="00A14452"/>
    <w:rsid w:val="00A14482"/>
    <w:rsid w:val="00A14567"/>
    <w:rsid w:val="00A14817"/>
    <w:rsid w:val="00A14F9E"/>
    <w:rsid w:val="00A1525C"/>
    <w:rsid w:val="00A152A1"/>
    <w:rsid w:val="00A155C3"/>
    <w:rsid w:val="00A1602A"/>
    <w:rsid w:val="00A161BD"/>
    <w:rsid w:val="00A16349"/>
    <w:rsid w:val="00A165E6"/>
    <w:rsid w:val="00A1669E"/>
    <w:rsid w:val="00A167DD"/>
    <w:rsid w:val="00A171E9"/>
    <w:rsid w:val="00A17B68"/>
    <w:rsid w:val="00A17CC4"/>
    <w:rsid w:val="00A202F2"/>
    <w:rsid w:val="00A20421"/>
    <w:rsid w:val="00A208AB"/>
    <w:rsid w:val="00A208DC"/>
    <w:rsid w:val="00A20E13"/>
    <w:rsid w:val="00A21026"/>
    <w:rsid w:val="00A2149F"/>
    <w:rsid w:val="00A21C80"/>
    <w:rsid w:val="00A21D17"/>
    <w:rsid w:val="00A2222F"/>
    <w:rsid w:val="00A225D0"/>
    <w:rsid w:val="00A226BE"/>
    <w:rsid w:val="00A22969"/>
    <w:rsid w:val="00A2306B"/>
    <w:rsid w:val="00A23417"/>
    <w:rsid w:val="00A23459"/>
    <w:rsid w:val="00A23636"/>
    <w:rsid w:val="00A238DD"/>
    <w:rsid w:val="00A239AB"/>
    <w:rsid w:val="00A23F1E"/>
    <w:rsid w:val="00A23FB8"/>
    <w:rsid w:val="00A2469E"/>
    <w:rsid w:val="00A24FA8"/>
    <w:rsid w:val="00A2681B"/>
    <w:rsid w:val="00A26875"/>
    <w:rsid w:val="00A26BFE"/>
    <w:rsid w:val="00A26C97"/>
    <w:rsid w:val="00A27034"/>
    <w:rsid w:val="00A27064"/>
    <w:rsid w:val="00A27A19"/>
    <w:rsid w:val="00A27EFE"/>
    <w:rsid w:val="00A300AA"/>
    <w:rsid w:val="00A304D5"/>
    <w:rsid w:val="00A3060B"/>
    <w:rsid w:val="00A30A1B"/>
    <w:rsid w:val="00A30B06"/>
    <w:rsid w:val="00A30D72"/>
    <w:rsid w:val="00A30FF0"/>
    <w:rsid w:val="00A31290"/>
    <w:rsid w:val="00A31620"/>
    <w:rsid w:val="00A3195C"/>
    <w:rsid w:val="00A31C01"/>
    <w:rsid w:val="00A31F53"/>
    <w:rsid w:val="00A32449"/>
    <w:rsid w:val="00A32531"/>
    <w:rsid w:val="00A32535"/>
    <w:rsid w:val="00A32785"/>
    <w:rsid w:val="00A32BBC"/>
    <w:rsid w:val="00A32D5C"/>
    <w:rsid w:val="00A330B8"/>
    <w:rsid w:val="00A3313C"/>
    <w:rsid w:val="00A33844"/>
    <w:rsid w:val="00A33B3C"/>
    <w:rsid w:val="00A342CA"/>
    <w:rsid w:val="00A34613"/>
    <w:rsid w:val="00A34797"/>
    <w:rsid w:val="00A34B1A"/>
    <w:rsid w:val="00A34D06"/>
    <w:rsid w:val="00A35166"/>
    <w:rsid w:val="00A35319"/>
    <w:rsid w:val="00A35B3B"/>
    <w:rsid w:val="00A35B94"/>
    <w:rsid w:val="00A35DB4"/>
    <w:rsid w:val="00A36827"/>
    <w:rsid w:val="00A3723B"/>
    <w:rsid w:val="00A378F5"/>
    <w:rsid w:val="00A379C2"/>
    <w:rsid w:val="00A379E7"/>
    <w:rsid w:val="00A37D87"/>
    <w:rsid w:val="00A40081"/>
    <w:rsid w:val="00A402E8"/>
    <w:rsid w:val="00A411D9"/>
    <w:rsid w:val="00A414EE"/>
    <w:rsid w:val="00A41A3A"/>
    <w:rsid w:val="00A4238C"/>
    <w:rsid w:val="00A42643"/>
    <w:rsid w:val="00A42885"/>
    <w:rsid w:val="00A429A4"/>
    <w:rsid w:val="00A42BAC"/>
    <w:rsid w:val="00A42C46"/>
    <w:rsid w:val="00A43201"/>
    <w:rsid w:val="00A4336A"/>
    <w:rsid w:val="00A43553"/>
    <w:rsid w:val="00A43A63"/>
    <w:rsid w:val="00A43BCF"/>
    <w:rsid w:val="00A43D89"/>
    <w:rsid w:val="00A43E0C"/>
    <w:rsid w:val="00A4470F"/>
    <w:rsid w:val="00A44B05"/>
    <w:rsid w:val="00A44DB5"/>
    <w:rsid w:val="00A453E6"/>
    <w:rsid w:val="00A45D95"/>
    <w:rsid w:val="00A4601B"/>
    <w:rsid w:val="00A46078"/>
    <w:rsid w:val="00A466BF"/>
    <w:rsid w:val="00A46C28"/>
    <w:rsid w:val="00A46D7A"/>
    <w:rsid w:val="00A46FBC"/>
    <w:rsid w:val="00A474EC"/>
    <w:rsid w:val="00A47D5B"/>
    <w:rsid w:val="00A47E7E"/>
    <w:rsid w:val="00A47F25"/>
    <w:rsid w:val="00A47F5F"/>
    <w:rsid w:val="00A47FF4"/>
    <w:rsid w:val="00A50563"/>
    <w:rsid w:val="00A5057C"/>
    <w:rsid w:val="00A505B6"/>
    <w:rsid w:val="00A50842"/>
    <w:rsid w:val="00A50CEA"/>
    <w:rsid w:val="00A511EF"/>
    <w:rsid w:val="00A51824"/>
    <w:rsid w:val="00A51D3A"/>
    <w:rsid w:val="00A528E1"/>
    <w:rsid w:val="00A530E2"/>
    <w:rsid w:val="00A53217"/>
    <w:rsid w:val="00A533E4"/>
    <w:rsid w:val="00A53EE3"/>
    <w:rsid w:val="00A540CB"/>
    <w:rsid w:val="00A54482"/>
    <w:rsid w:val="00A54D9E"/>
    <w:rsid w:val="00A54F44"/>
    <w:rsid w:val="00A55D50"/>
    <w:rsid w:val="00A56179"/>
    <w:rsid w:val="00A56ED4"/>
    <w:rsid w:val="00A57324"/>
    <w:rsid w:val="00A57A2B"/>
    <w:rsid w:val="00A57B08"/>
    <w:rsid w:val="00A57FD0"/>
    <w:rsid w:val="00A60290"/>
    <w:rsid w:val="00A6041E"/>
    <w:rsid w:val="00A60C4C"/>
    <w:rsid w:val="00A6155A"/>
    <w:rsid w:val="00A6162F"/>
    <w:rsid w:val="00A61A5E"/>
    <w:rsid w:val="00A62184"/>
    <w:rsid w:val="00A62289"/>
    <w:rsid w:val="00A62295"/>
    <w:rsid w:val="00A627A2"/>
    <w:rsid w:val="00A63133"/>
    <w:rsid w:val="00A63179"/>
    <w:rsid w:val="00A63563"/>
    <w:rsid w:val="00A63DE2"/>
    <w:rsid w:val="00A63EA2"/>
    <w:rsid w:val="00A64239"/>
    <w:rsid w:val="00A6443E"/>
    <w:rsid w:val="00A64F5F"/>
    <w:rsid w:val="00A64F76"/>
    <w:rsid w:val="00A65E13"/>
    <w:rsid w:val="00A66147"/>
    <w:rsid w:val="00A66300"/>
    <w:rsid w:val="00A66629"/>
    <w:rsid w:val="00A6682E"/>
    <w:rsid w:val="00A66AD1"/>
    <w:rsid w:val="00A6753A"/>
    <w:rsid w:val="00A6793F"/>
    <w:rsid w:val="00A67D71"/>
    <w:rsid w:val="00A67FCA"/>
    <w:rsid w:val="00A70260"/>
    <w:rsid w:val="00A7044E"/>
    <w:rsid w:val="00A7062E"/>
    <w:rsid w:val="00A7089D"/>
    <w:rsid w:val="00A709BF"/>
    <w:rsid w:val="00A70E61"/>
    <w:rsid w:val="00A71432"/>
    <w:rsid w:val="00A7177E"/>
    <w:rsid w:val="00A718AD"/>
    <w:rsid w:val="00A71AFB"/>
    <w:rsid w:val="00A71B72"/>
    <w:rsid w:val="00A72022"/>
    <w:rsid w:val="00A7215D"/>
    <w:rsid w:val="00A72F7E"/>
    <w:rsid w:val="00A735AA"/>
    <w:rsid w:val="00A735BC"/>
    <w:rsid w:val="00A739F0"/>
    <w:rsid w:val="00A73C4D"/>
    <w:rsid w:val="00A73CD5"/>
    <w:rsid w:val="00A73E99"/>
    <w:rsid w:val="00A73EA9"/>
    <w:rsid w:val="00A73F82"/>
    <w:rsid w:val="00A740DD"/>
    <w:rsid w:val="00A74249"/>
    <w:rsid w:val="00A74599"/>
    <w:rsid w:val="00A745CC"/>
    <w:rsid w:val="00A745EC"/>
    <w:rsid w:val="00A74717"/>
    <w:rsid w:val="00A74CEE"/>
    <w:rsid w:val="00A750A8"/>
    <w:rsid w:val="00A7539A"/>
    <w:rsid w:val="00A754B5"/>
    <w:rsid w:val="00A754D5"/>
    <w:rsid w:val="00A757F8"/>
    <w:rsid w:val="00A75DFC"/>
    <w:rsid w:val="00A7600C"/>
    <w:rsid w:val="00A76163"/>
    <w:rsid w:val="00A76966"/>
    <w:rsid w:val="00A76DD8"/>
    <w:rsid w:val="00A77619"/>
    <w:rsid w:val="00A776FA"/>
    <w:rsid w:val="00A77CB8"/>
    <w:rsid w:val="00A77E60"/>
    <w:rsid w:val="00A8036F"/>
    <w:rsid w:val="00A803E9"/>
    <w:rsid w:val="00A80571"/>
    <w:rsid w:val="00A80A9F"/>
    <w:rsid w:val="00A80C3A"/>
    <w:rsid w:val="00A80DA4"/>
    <w:rsid w:val="00A812B3"/>
    <w:rsid w:val="00A8170D"/>
    <w:rsid w:val="00A818F3"/>
    <w:rsid w:val="00A81922"/>
    <w:rsid w:val="00A81BCE"/>
    <w:rsid w:val="00A81E6A"/>
    <w:rsid w:val="00A821B9"/>
    <w:rsid w:val="00A825C6"/>
    <w:rsid w:val="00A82A76"/>
    <w:rsid w:val="00A82C75"/>
    <w:rsid w:val="00A8304F"/>
    <w:rsid w:val="00A8333E"/>
    <w:rsid w:val="00A835E2"/>
    <w:rsid w:val="00A83ADF"/>
    <w:rsid w:val="00A8472D"/>
    <w:rsid w:val="00A847A0"/>
    <w:rsid w:val="00A84EBD"/>
    <w:rsid w:val="00A850D1"/>
    <w:rsid w:val="00A8510F"/>
    <w:rsid w:val="00A85255"/>
    <w:rsid w:val="00A85966"/>
    <w:rsid w:val="00A86AEC"/>
    <w:rsid w:val="00A86CA1"/>
    <w:rsid w:val="00A86FAE"/>
    <w:rsid w:val="00A87034"/>
    <w:rsid w:val="00A87414"/>
    <w:rsid w:val="00A87660"/>
    <w:rsid w:val="00A87707"/>
    <w:rsid w:val="00A87B4D"/>
    <w:rsid w:val="00A87C16"/>
    <w:rsid w:val="00A87E30"/>
    <w:rsid w:val="00A9054F"/>
    <w:rsid w:val="00A9056A"/>
    <w:rsid w:val="00A90631"/>
    <w:rsid w:val="00A91045"/>
    <w:rsid w:val="00A911A1"/>
    <w:rsid w:val="00A91EB4"/>
    <w:rsid w:val="00A922E6"/>
    <w:rsid w:val="00A928CA"/>
    <w:rsid w:val="00A92A53"/>
    <w:rsid w:val="00A930B8"/>
    <w:rsid w:val="00A933B2"/>
    <w:rsid w:val="00A9342C"/>
    <w:rsid w:val="00A93E5B"/>
    <w:rsid w:val="00A94031"/>
    <w:rsid w:val="00A94116"/>
    <w:rsid w:val="00A94125"/>
    <w:rsid w:val="00A94210"/>
    <w:rsid w:val="00A94538"/>
    <w:rsid w:val="00A9520F"/>
    <w:rsid w:val="00A95231"/>
    <w:rsid w:val="00A956E8"/>
    <w:rsid w:val="00A957F6"/>
    <w:rsid w:val="00A95CBE"/>
    <w:rsid w:val="00A96088"/>
    <w:rsid w:val="00A96538"/>
    <w:rsid w:val="00A96793"/>
    <w:rsid w:val="00A9757A"/>
    <w:rsid w:val="00A97C39"/>
    <w:rsid w:val="00AA0367"/>
    <w:rsid w:val="00AA0F1E"/>
    <w:rsid w:val="00AA0FB3"/>
    <w:rsid w:val="00AA14F6"/>
    <w:rsid w:val="00AA15EC"/>
    <w:rsid w:val="00AA1626"/>
    <w:rsid w:val="00AA1B05"/>
    <w:rsid w:val="00AA20E3"/>
    <w:rsid w:val="00AA268F"/>
    <w:rsid w:val="00AA2B22"/>
    <w:rsid w:val="00AA304B"/>
    <w:rsid w:val="00AA3AC5"/>
    <w:rsid w:val="00AA48A7"/>
    <w:rsid w:val="00AA4B6C"/>
    <w:rsid w:val="00AA4C01"/>
    <w:rsid w:val="00AA54B4"/>
    <w:rsid w:val="00AA5844"/>
    <w:rsid w:val="00AA59E9"/>
    <w:rsid w:val="00AA5B80"/>
    <w:rsid w:val="00AA5C61"/>
    <w:rsid w:val="00AA60C7"/>
    <w:rsid w:val="00AA6961"/>
    <w:rsid w:val="00AA72AF"/>
    <w:rsid w:val="00AA7CB4"/>
    <w:rsid w:val="00AB0238"/>
    <w:rsid w:val="00AB042F"/>
    <w:rsid w:val="00AB07DD"/>
    <w:rsid w:val="00AB0A4A"/>
    <w:rsid w:val="00AB0D7A"/>
    <w:rsid w:val="00AB0E49"/>
    <w:rsid w:val="00AB1005"/>
    <w:rsid w:val="00AB1188"/>
    <w:rsid w:val="00AB148F"/>
    <w:rsid w:val="00AB18EF"/>
    <w:rsid w:val="00AB1C6A"/>
    <w:rsid w:val="00AB1E25"/>
    <w:rsid w:val="00AB2498"/>
    <w:rsid w:val="00AB253A"/>
    <w:rsid w:val="00AB2691"/>
    <w:rsid w:val="00AB2697"/>
    <w:rsid w:val="00AB2BD6"/>
    <w:rsid w:val="00AB2D44"/>
    <w:rsid w:val="00AB2F4C"/>
    <w:rsid w:val="00AB3D8E"/>
    <w:rsid w:val="00AB454C"/>
    <w:rsid w:val="00AB54FF"/>
    <w:rsid w:val="00AB553F"/>
    <w:rsid w:val="00AB588D"/>
    <w:rsid w:val="00AB61EE"/>
    <w:rsid w:val="00AB625E"/>
    <w:rsid w:val="00AB63AC"/>
    <w:rsid w:val="00AB63C7"/>
    <w:rsid w:val="00AB650C"/>
    <w:rsid w:val="00AB6759"/>
    <w:rsid w:val="00AB695D"/>
    <w:rsid w:val="00AB69E8"/>
    <w:rsid w:val="00AB6F7C"/>
    <w:rsid w:val="00AB7077"/>
    <w:rsid w:val="00AB79D4"/>
    <w:rsid w:val="00AB7EF1"/>
    <w:rsid w:val="00AC00F5"/>
    <w:rsid w:val="00AC034A"/>
    <w:rsid w:val="00AC06E9"/>
    <w:rsid w:val="00AC09F5"/>
    <w:rsid w:val="00AC0B65"/>
    <w:rsid w:val="00AC0E06"/>
    <w:rsid w:val="00AC11D6"/>
    <w:rsid w:val="00AC1237"/>
    <w:rsid w:val="00AC1825"/>
    <w:rsid w:val="00AC1AEE"/>
    <w:rsid w:val="00AC1C3C"/>
    <w:rsid w:val="00AC1EE0"/>
    <w:rsid w:val="00AC1F3A"/>
    <w:rsid w:val="00AC2326"/>
    <w:rsid w:val="00AC234F"/>
    <w:rsid w:val="00AC2E2A"/>
    <w:rsid w:val="00AC32D9"/>
    <w:rsid w:val="00AC4167"/>
    <w:rsid w:val="00AC4588"/>
    <w:rsid w:val="00AC496D"/>
    <w:rsid w:val="00AC4976"/>
    <w:rsid w:val="00AC5732"/>
    <w:rsid w:val="00AC5AE8"/>
    <w:rsid w:val="00AC5B26"/>
    <w:rsid w:val="00AC706B"/>
    <w:rsid w:val="00AC70BF"/>
    <w:rsid w:val="00AC73B5"/>
    <w:rsid w:val="00AD0214"/>
    <w:rsid w:val="00AD03B7"/>
    <w:rsid w:val="00AD0847"/>
    <w:rsid w:val="00AD0DF0"/>
    <w:rsid w:val="00AD1EA4"/>
    <w:rsid w:val="00AD1F80"/>
    <w:rsid w:val="00AD225B"/>
    <w:rsid w:val="00AD2907"/>
    <w:rsid w:val="00AD291E"/>
    <w:rsid w:val="00AD3AB1"/>
    <w:rsid w:val="00AD3D4F"/>
    <w:rsid w:val="00AD45BE"/>
    <w:rsid w:val="00AD5200"/>
    <w:rsid w:val="00AD55C8"/>
    <w:rsid w:val="00AD5D03"/>
    <w:rsid w:val="00AD60EF"/>
    <w:rsid w:val="00AD619D"/>
    <w:rsid w:val="00AD638C"/>
    <w:rsid w:val="00AD6871"/>
    <w:rsid w:val="00AD69AA"/>
    <w:rsid w:val="00AD6FF8"/>
    <w:rsid w:val="00AD7130"/>
    <w:rsid w:val="00AD7174"/>
    <w:rsid w:val="00AD7BD8"/>
    <w:rsid w:val="00AD7F1D"/>
    <w:rsid w:val="00AD7F76"/>
    <w:rsid w:val="00AE007E"/>
    <w:rsid w:val="00AE06AC"/>
    <w:rsid w:val="00AE0A73"/>
    <w:rsid w:val="00AE0AC3"/>
    <w:rsid w:val="00AE0C0C"/>
    <w:rsid w:val="00AE0C82"/>
    <w:rsid w:val="00AE0EE4"/>
    <w:rsid w:val="00AE0FB5"/>
    <w:rsid w:val="00AE1C6C"/>
    <w:rsid w:val="00AE1EA7"/>
    <w:rsid w:val="00AE22FC"/>
    <w:rsid w:val="00AE2311"/>
    <w:rsid w:val="00AE2683"/>
    <w:rsid w:val="00AE28A3"/>
    <w:rsid w:val="00AE2BD4"/>
    <w:rsid w:val="00AE34A9"/>
    <w:rsid w:val="00AE3699"/>
    <w:rsid w:val="00AE3A4D"/>
    <w:rsid w:val="00AE3F47"/>
    <w:rsid w:val="00AE4076"/>
    <w:rsid w:val="00AE4BBD"/>
    <w:rsid w:val="00AE4E2D"/>
    <w:rsid w:val="00AE50B3"/>
    <w:rsid w:val="00AE50E9"/>
    <w:rsid w:val="00AE531B"/>
    <w:rsid w:val="00AE5589"/>
    <w:rsid w:val="00AE5664"/>
    <w:rsid w:val="00AE58F2"/>
    <w:rsid w:val="00AE5E28"/>
    <w:rsid w:val="00AE6305"/>
    <w:rsid w:val="00AE6506"/>
    <w:rsid w:val="00AE6D3E"/>
    <w:rsid w:val="00AE6EA4"/>
    <w:rsid w:val="00AE713E"/>
    <w:rsid w:val="00AE739E"/>
    <w:rsid w:val="00AE757B"/>
    <w:rsid w:val="00AE7594"/>
    <w:rsid w:val="00AE76A1"/>
    <w:rsid w:val="00AE7E76"/>
    <w:rsid w:val="00AF05F4"/>
    <w:rsid w:val="00AF0E48"/>
    <w:rsid w:val="00AF0F48"/>
    <w:rsid w:val="00AF1058"/>
    <w:rsid w:val="00AF1C44"/>
    <w:rsid w:val="00AF1CB3"/>
    <w:rsid w:val="00AF2373"/>
    <w:rsid w:val="00AF23CF"/>
    <w:rsid w:val="00AF2966"/>
    <w:rsid w:val="00AF2C6B"/>
    <w:rsid w:val="00AF312C"/>
    <w:rsid w:val="00AF3322"/>
    <w:rsid w:val="00AF336D"/>
    <w:rsid w:val="00AF3411"/>
    <w:rsid w:val="00AF3468"/>
    <w:rsid w:val="00AF34B2"/>
    <w:rsid w:val="00AF3E88"/>
    <w:rsid w:val="00AF428C"/>
    <w:rsid w:val="00AF4AD6"/>
    <w:rsid w:val="00AF4B21"/>
    <w:rsid w:val="00AF4C47"/>
    <w:rsid w:val="00AF4D2D"/>
    <w:rsid w:val="00AF4E74"/>
    <w:rsid w:val="00AF5268"/>
    <w:rsid w:val="00AF58C1"/>
    <w:rsid w:val="00AF63C0"/>
    <w:rsid w:val="00AF69E3"/>
    <w:rsid w:val="00AF6C18"/>
    <w:rsid w:val="00AF6CA4"/>
    <w:rsid w:val="00AF6F97"/>
    <w:rsid w:val="00AF732B"/>
    <w:rsid w:val="00AF75C6"/>
    <w:rsid w:val="00AF7AC8"/>
    <w:rsid w:val="00AF7D20"/>
    <w:rsid w:val="00B00406"/>
    <w:rsid w:val="00B00612"/>
    <w:rsid w:val="00B00BED"/>
    <w:rsid w:val="00B00E2B"/>
    <w:rsid w:val="00B00EC7"/>
    <w:rsid w:val="00B01076"/>
    <w:rsid w:val="00B01459"/>
    <w:rsid w:val="00B014D4"/>
    <w:rsid w:val="00B01C1F"/>
    <w:rsid w:val="00B01CF2"/>
    <w:rsid w:val="00B025BB"/>
    <w:rsid w:val="00B02932"/>
    <w:rsid w:val="00B034E5"/>
    <w:rsid w:val="00B03939"/>
    <w:rsid w:val="00B03D08"/>
    <w:rsid w:val="00B040A6"/>
    <w:rsid w:val="00B04168"/>
    <w:rsid w:val="00B0432E"/>
    <w:rsid w:val="00B04410"/>
    <w:rsid w:val="00B051AC"/>
    <w:rsid w:val="00B05DDA"/>
    <w:rsid w:val="00B05EF6"/>
    <w:rsid w:val="00B062BB"/>
    <w:rsid w:val="00B06BE7"/>
    <w:rsid w:val="00B06CB5"/>
    <w:rsid w:val="00B103E6"/>
    <w:rsid w:val="00B10730"/>
    <w:rsid w:val="00B10BCF"/>
    <w:rsid w:val="00B10BDE"/>
    <w:rsid w:val="00B10C86"/>
    <w:rsid w:val="00B10D60"/>
    <w:rsid w:val="00B1119A"/>
    <w:rsid w:val="00B115C3"/>
    <w:rsid w:val="00B11957"/>
    <w:rsid w:val="00B11C80"/>
    <w:rsid w:val="00B12311"/>
    <w:rsid w:val="00B123B4"/>
    <w:rsid w:val="00B13DEC"/>
    <w:rsid w:val="00B14056"/>
    <w:rsid w:val="00B1420D"/>
    <w:rsid w:val="00B142B4"/>
    <w:rsid w:val="00B14327"/>
    <w:rsid w:val="00B14808"/>
    <w:rsid w:val="00B149A4"/>
    <w:rsid w:val="00B14B8C"/>
    <w:rsid w:val="00B14DA6"/>
    <w:rsid w:val="00B14EF5"/>
    <w:rsid w:val="00B15130"/>
    <w:rsid w:val="00B154C5"/>
    <w:rsid w:val="00B1561E"/>
    <w:rsid w:val="00B157C1"/>
    <w:rsid w:val="00B157DC"/>
    <w:rsid w:val="00B1587E"/>
    <w:rsid w:val="00B15923"/>
    <w:rsid w:val="00B15B50"/>
    <w:rsid w:val="00B161E8"/>
    <w:rsid w:val="00B16E74"/>
    <w:rsid w:val="00B17124"/>
    <w:rsid w:val="00B173D4"/>
    <w:rsid w:val="00B179DD"/>
    <w:rsid w:val="00B179FF"/>
    <w:rsid w:val="00B17ADA"/>
    <w:rsid w:val="00B17B34"/>
    <w:rsid w:val="00B17F56"/>
    <w:rsid w:val="00B20629"/>
    <w:rsid w:val="00B2113A"/>
    <w:rsid w:val="00B21263"/>
    <w:rsid w:val="00B215FA"/>
    <w:rsid w:val="00B218CE"/>
    <w:rsid w:val="00B21CE9"/>
    <w:rsid w:val="00B221B7"/>
    <w:rsid w:val="00B225DD"/>
    <w:rsid w:val="00B2270A"/>
    <w:rsid w:val="00B22886"/>
    <w:rsid w:val="00B22E0E"/>
    <w:rsid w:val="00B22FFD"/>
    <w:rsid w:val="00B2312D"/>
    <w:rsid w:val="00B236BF"/>
    <w:rsid w:val="00B23B1E"/>
    <w:rsid w:val="00B23C92"/>
    <w:rsid w:val="00B23DE5"/>
    <w:rsid w:val="00B247A4"/>
    <w:rsid w:val="00B248EC"/>
    <w:rsid w:val="00B249CF"/>
    <w:rsid w:val="00B24C37"/>
    <w:rsid w:val="00B24C82"/>
    <w:rsid w:val="00B24F5A"/>
    <w:rsid w:val="00B2578E"/>
    <w:rsid w:val="00B25828"/>
    <w:rsid w:val="00B25A4B"/>
    <w:rsid w:val="00B25D89"/>
    <w:rsid w:val="00B25E8D"/>
    <w:rsid w:val="00B26101"/>
    <w:rsid w:val="00B261C9"/>
    <w:rsid w:val="00B2635C"/>
    <w:rsid w:val="00B26D3D"/>
    <w:rsid w:val="00B27207"/>
    <w:rsid w:val="00B279B3"/>
    <w:rsid w:val="00B300B1"/>
    <w:rsid w:val="00B308EE"/>
    <w:rsid w:val="00B318C2"/>
    <w:rsid w:val="00B31B3B"/>
    <w:rsid w:val="00B320D9"/>
    <w:rsid w:val="00B32399"/>
    <w:rsid w:val="00B32422"/>
    <w:rsid w:val="00B32972"/>
    <w:rsid w:val="00B32D23"/>
    <w:rsid w:val="00B32E03"/>
    <w:rsid w:val="00B32FAC"/>
    <w:rsid w:val="00B33927"/>
    <w:rsid w:val="00B33E59"/>
    <w:rsid w:val="00B33F94"/>
    <w:rsid w:val="00B340E7"/>
    <w:rsid w:val="00B34389"/>
    <w:rsid w:val="00B34751"/>
    <w:rsid w:val="00B35108"/>
    <w:rsid w:val="00B35C0F"/>
    <w:rsid w:val="00B36676"/>
    <w:rsid w:val="00B3692E"/>
    <w:rsid w:val="00B36ADD"/>
    <w:rsid w:val="00B36D48"/>
    <w:rsid w:val="00B36EC7"/>
    <w:rsid w:val="00B371BC"/>
    <w:rsid w:val="00B40079"/>
    <w:rsid w:val="00B400DE"/>
    <w:rsid w:val="00B401EA"/>
    <w:rsid w:val="00B401F4"/>
    <w:rsid w:val="00B40374"/>
    <w:rsid w:val="00B40531"/>
    <w:rsid w:val="00B40BA9"/>
    <w:rsid w:val="00B40BB6"/>
    <w:rsid w:val="00B40DA1"/>
    <w:rsid w:val="00B40E97"/>
    <w:rsid w:val="00B41235"/>
    <w:rsid w:val="00B41B94"/>
    <w:rsid w:val="00B4260D"/>
    <w:rsid w:val="00B426C4"/>
    <w:rsid w:val="00B429DD"/>
    <w:rsid w:val="00B42B47"/>
    <w:rsid w:val="00B42B72"/>
    <w:rsid w:val="00B42E6F"/>
    <w:rsid w:val="00B43380"/>
    <w:rsid w:val="00B43887"/>
    <w:rsid w:val="00B44707"/>
    <w:rsid w:val="00B44AD3"/>
    <w:rsid w:val="00B4501E"/>
    <w:rsid w:val="00B45410"/>
    <w:rsid w:val="00B459F5"/>
    <w:rsid w:val="00B45C02"/>
    <w:rsid w:val="00B45C38"/>
    <w:rsid w:val="00B46292"/>
    <w:rsid w:val="00B46737"/>
    <w:rsid w:val="00B46FE9"/>
    <w:rsid w:val="00B4725E"/>
    <w:rsid w:val="00B4754D"/>
    <w:rsid w:val="00B4796D"/>
    <w:rsid w:val="00B47BBF"/>
    <w:rsid w:val="00B47C11"/>
    <w:rsid w:val="00B50135"/>
    <w:rsid w:val="00B5031B"/>
    <w:rsid w:val="00B50509"/>
    <w:rsid w:val="00B50AB2"/>
    <w:rsid w:val="00B50C51"/>
    <w:rsid w:val="00B50FE0"/>
    <w:rsid w:val="00B51D42"/>
    <w:rsid w:val="00B51E22"/>
    <w:rsid w:val="00B527D4"/>
    <w:rsid w:val="00B52934"/>
    <w:rsid w:val="00B52FCD"/>
    <w:rsid w:val="00B5309B"/>
    <w:rsid w:val="00B53166"/>
    <w:rsid w:val="00B53375"/>
    <w:rsid w:val="00B539DD"/>
    <w:rsid w:val="00B53EB7"/>
    <w:rsid w:val="00B5422D"/>
    <w:rsid w:val="00B54256"/>
    <w:rsid w:val="00B5455A"/>
    <w:rsid w:val="00B547E2"/>
    <w:rsid w:val="00B547FA"/>
    <w:rsid w:val="00B54BAF"/>
    <w:rsid w:val="00B54DAE"/>
    <w:rsid w:val="00B54F4D"/>
    <w:rsid w:val="00B5529F"/>
    <w:rsid w:val="00B55695"/>
    <w:rsid w:val="00B5578B"/>
    <w:rsid w:val="00B55B51"/>
    <w:rsid w:val="00B55BAB"/>
    <w:rsid w:val="00B55D6A"/>
    <w:rsid w:val="00B55E25"/>
    <w:rsid w:val="00B55F6E"/>
    <w:rsid w:val="00B56149"/>
    <w:rsid w:val="00B5622A"/>
    <w:rsid w:val="00B56596"/>
    <w:rsid w:val="00B566D2"/>
    <w:rsid w:val="00B56F90"/>
    <w:rsid w:val="00B57408"/>
    <w:rsid w:val="00B574FF"/>
    <w:rsid w:val="00B57A0F"/>
    <w:rsid w:val="00B57D87"/>
    <w:rsid w:val="00B57F2C"/>
    <w:rsid w:val="00B60015"/>
    <w:rsid w:val="00B60248"/>
    <w:rsid w:val="00B60380"/>
    <w:rsid w:val="00B607B5"/>
    <w:rsid w:val="00B60B10"/>
    <w:rsid w:val="00B60D1F"/>
    <w:rsid w:val="00B60FCE"/>
    <w:rsid w:val="00B613B8"/>
    <w:rsid w:val="00B6194B"/>
    <w:rsid w:val="00B61DE9"/>
    <w:rsid w:val="00B623C9"/>
    <w:rsid w:val="00B62409"/>
    <w:rsid w:val="00B624DA"/>
    <w:rsid w:val="00B62589"/>
    <w:rsid w:val="00B62CFB"/>
    <w:rsid w:val="00B62D58"/>
    <w:rsid w:val="00B6315E"/>
    <w:rsid w:val="00B6319D"/>
    <w:rsid w:val="00B63317"/>
    <w:rsid w:val="00B63D24"/>
    <w:rsid w:val="00B64073"/>
    <w:rsid w:val="00B64256"/>
    <w:rsid w:val="00B647AC"/>
    <w:rsid w:val="00B655E8"/>
    <w:rsid w:val="00B66638"/>
    <w:rsid w:val="00B66CA4"/>
    <w:rsid w:val="00B66D47"/>
    <w:rsid w:val="00B676DE"/>
    <w:rsid w:val="00B67F56"/>
    <w:rsid w:val="00B70327"/>
    <w:rsid w:val="00B704BB"/>
    <w:rsid w:val="00B705F6"/>
    <w:rsid w:val="00B70C2E"/>
    <w:rsid w:val="00B70F54"/>
    <w:rsid w:val="00B714A6"/>
    <w:rsid w:val="00B716DF"/>
    <w:rsid w:val="00B71F43"/>
    <w:rsid w:val="00B71FBD"/>
    <w:rsid w:val="00B7213C"/>
    <w:rsid w:val="00B7357B"/>
    <w:rsid w:val="00B73961"/>
    <w:rsid w:val="00B73A4A"/>
    <w:rsid w:val="00B73CEB"/>
    <w:rsid w:val="00B73EF3"/>
    <w:rsid w:val="00B747C7"/>
    <w:rsid w:val="00B74CFC"/>
    <w:rsid w:val="00B74EDD"/>
    <w:rsid w:val="00B74FAD"/>
    <w:rsid w:val="00B75250"/>
    <w:rsid w:val="00B75456"/>
    <w:rsid w:val="00B75A9F"/>
    <w:rsid w:val="00B75B3D"/>
    <w:rsid w:val="00B75C49"/>
    <w:rsid w:val="00B75FB8"/>
    <w:rsid w:val="00B763AF"/>
    <w:rsid w:val="00B76933"/>
    <w:rsid w:val="00B7697A"/>
    <w:rsid w:val="00B769D4"/>
    <w:rsid w:val="00B7722A"/>
    <w:rsid w:val="00B77291"/>
    <w:rsid w:val="00B77475"/>
    <w:rsid w:val="00B777D4"/>
    <w:rsid w:val="00B77B97"/>
    <w:rsid w:val="00B77DC2"/>
    <w:rsid w:val="00B80294"/>
    <w:rsid w:val="00B806A6"/>
    <w:rsid w:val="00B80A3E"/>
    <w:rsid w:val="00B80C74"/>
    <w:rsid w:val="00B80DD3"/>
    <w:rsid w:val="00B81AB3"/>
    <w:rsid w:val="00B81BCC"/>
    <w:rsid w:val="00B82044"/>
    <w:rsid w:val="00B822B9"/>
    <w:rsid w:val="00B824B8"/>
    <w:rsid w:val="00B825FF"/>
    <w:rsid w:val="00B82765"/>
    <w:rsid w:val="00B82E45"/>
    <w:rsid w:val="00B831B8"/>
    <w:rsid w:val="00B83310"/>
    <w:rsid w:val="00B83F0B"/>
    <w:rsid w:val="00B84000"/>
    <w:rsid w:val="00B84291"/>
    <w:rsid w:val="00B843FA"/>
    <w:rsid w:val="00B84859"/>
    <w:rsid w:val="00B84927"/>
    <w:rsid w:val="00B849E5"/>
    <w:rsid w:val="00B84DC8"/>
    <w:rsid w:val="00B85226"/>
    <w:rsid w:val="00B854A7"/>
    <w:rsid w:val="00B85613"/>
    <w:rsid w:val="00B856F0"/>
    <w:rsid w:val="00B8589E"/>
    <w:rsid w:val="00B85B7F"/>
    <w:rsid w:val="00B85E3D"/>
    <w:rsid w:val="00B8607A"/>
    <w:rsid w:val="00B8623A"/>
    <w:rsid w:val="00B864DE"/>
    <w:rsid w:val="00B8664B"/>
    <w:rsid w:val="00B86908"/>
    <w:rsid w:val="00B86981"/>
    <w:rsid w:val="00B86C36"/>
    <w:rsid w:val="00B86E70"/>
    <w:rsid w:val="00B86FC4"/>
    <w:rsid w:val="00B872F6"/>
    <w:rsid w:val="00B877CC"/>
    <w:rsid w:val="00B878CF"/>
    <w:rsid w:val="00B87F02"/>
    <w:rsid w:val="00B90134"/>
    <w:rsid w:val="00B90566"/>
    <w:rsid w:val="00B906EA"/>
    <w:rsid w:val="00B90944"/>
    <w:rsid w:val="00B90D1B"/>
    <w:rsid w:val="00B90E1D"/>
    <w:rsid w:val="00B90EBE"/>
    <w:rsid w:val="00B91057"/>
    <w:rsid w:val="00B912E5"/>
    <w:rsid w:val="00B91416"/>
    <w:rsid w:val="00B9160E"/>
    <w:rsid w:val="00B919A7"/>
    <w:rsid w:val="00B92456"/>
    <w:rsid w:val="00B931F3"/>
    <w:rsid w:val="00B935CE"/>
    <w:rsid w:val="00B937DA"/>
    <w:rsid w:val="00B93B63"/>
    <w:rsid w:val="00B93BF2"/>
    <w:rsid w:val="00B94026"/>
    <w:rsid w:val="00B94660"/>
    <w:rsid w:val="00B94A9C"/>
    <w:rsid w:val="00B956F4"/>
    <w:rsid w:val="00B95729"/>
    <w:rsid w:val="00B95DC1"/>
    <w:rsid w:val="00B96308"/>
    <w:rsid w:val="00B9650B"/>
    <w:rsid w:val="00B96A47"/>
    <w:rsid w:val="00B96EA9"/>
    <w:rsid w:val="00B96F95"/>
    <w:rsid w:val="00B970A6"/>
    <w:rsid w:val="00B97329"/>
    <w:rsid w:val="00B9742F"/>
    <w:rsid w:val="00B97A4A"/>
    <w:rsid w:val="00B97B0E"/>
    <w:rsid w:val="00B97E42"/>
    <w:rsid w:val="00BA0AC8"/>
    <w:rsid w:val="00BA0D78"/>
    <w:rsid w:val="00BA1206"/>
    <w:rsid w:val="00BA12AF"/>
    <w:rsid w:val="00BA137B"/>
    <w:rsid w:val="00BA1CC7"/>
    <w:rsid w:val="00BA1DCE"/>
    <w:rsid w:val="00BA1F96"/>
    <w:rsid w:val="00BA2556"/>
    <w:rsid w:val="00BA2701"/>
    <w:rsid w:val="00BA2D6C"/>
    <w:rsid w:val="00BA3A15"/>
    <w:rsid w:val="00BA3ABA"/>
    <w:rsid w:val="00BA3B82"/>
    <w:rsid w:val="00BA4443"/>
    <w:rsid w:val="00BA4D23"/>
    <w:rsid w:val="00BA4F7B"/>
    <w:rsid w:val="00BA4F93"/>
    <w:rsid w:val="00BA51DD"/>
    <w:rsid w:val="00BA537E"/>
    <w:rsid w:val="00BA54BB"/>
    <w:rsid w:val="00BA59D1"/>
    <w:rsid w:val="00BA5BD5"/>
    <w:rsid w:val="00BA5C2E"/>
    <w:rsid w:val="00BA5E03"/>
    <w:rsid w:val="00BA6BA9"/>
    <w:rsid w:val="00BA6D78"/>
    <w:rsid w:val="00BA706D"/>
    <w:rsid w:val="00BA7451"/>
    <w:rsid w:val="00BA78B4"/>
    <w:rsid w:val="00BA7A48"/>
    <w:rsid w:val="00BA7B11"/>
    <w:rsid w:val="00BB043D"/>
    <w:rsid w:val="00BB097F"/>
    <w:rsid w:val="00BB0A16"/>
    <w:rsid w:val="00BB0BCB"/>
    <w:rsid w:val="00BB0E36"/>
    <w:rsid w:val="00BB0E9A"/>
    <w:rsid w:val="00BB0F55"/>
    <w:rsid w:val="00BB15DE"/>
    <w:rsid w:val="00BB1734"/>
    <w:rsid w:val="00BB1BE5"/>
    <w:rsid w:val="00BB1D28"/>
    <w:rsid w:val="00BB22A2"/>
    <w:rsid w:val="00BB2786"/>
    <w:rsid w:val="00BB2DD4"/>
    <w:rsid w:val="00BB2E1D"/>
    <w:rsid w:val="00BB2EC6"/>
    <w:rsid w:val="00BB33C6"/>
    <w:rsid w:val="00BB3BBC"/>
    <w:rsid w:val="00BB3E26"/>
    <w:rsid w:val="00BB4474"/>
    <w:rsid w:val="00BB4B7C"/>
    <w:rsid w:val="00BB4C22"/>
    <w:rsid w:val="00BB4D29"/>
    <w:rsid w:val="00BB4E9B"/>
    <w:rsid w:val="00BB6166"/>
    <w:rsid w:val="00BB63F8"/>
    <w:rsid w:val="00BB683C"/>
    <w:rsid w:val="00BB68CB"/>
    <w:rsid w:val="00BB6D61"/>
    <w:rsid w:val="00BB7A83"/>
    <w:rsid w:val="00BB7DC3"/>
    <w:rsid w:val="00BC068D"/>
    <w:rsid w:val="00BC0D93"/>
    <w:rsid w:val="00BC0FEE"/>
    <w:rsid w:val="00BC1166"/>
    <w:rsid w:val="00BC121A"/>
    <w:rsid w:val="00BC1280"/>
    <w:rsid w:val="00BC16DA"/>
    <w:rsid w:val="00BC17AF"/>
    <w:rsid w:val="00BC1929"/>
    <w:rsid w:val="00BC19CA"/>
    <w:rsid w:val="00BC1C85"/>
    <w:rsid w:val="00BC25A3"/>
    <w:rsid w:val="00BC271B"/>
    <w:rsid w:val="00BC2A34"/>
    <w:rsid w:val="00BC2AC0"/>
    <w:rsid w:val="00BC32D0"/>
    <w:rsid w:val="00BC375D"/>
    <w:rsid w:val="00BC3DB4"/>
    <w:rsid w:val="00BC428A"/>
    <w:rsid w:val="00BC44DC"/>
    <w:rsid w:val="00BC4D9E"/>
    <w:rsid w:val="00BC4FE1"/>
    <w:rsid w:val="00BC5387"/>
    <w:rsid w:val="00BC58E2"/>
    <w:rsid w:val="00BC666F"/>
    <w:rsid w:val="00BC6778"/>
    <w:rsid w:val="00BC7CF3"/>
    <w:rsid w:val="00BD0014"/>
    <w:rsid w:val="00BD041D"/>
    <w:rsid w:val="00BD0C2A"/>
    <w:rsid w:val="00BD270B"/>
    <w:rsid w:val="00BD2B9C"/>
    <w:rsid w:val="00BD2DC3"/>
    <w:rsid w:val="00BD3049"/>
    <w:rsid w:val="00BD31AA"/>
    <w:rsid w:val="00BD34F9"/>
    <w:rsid w:val="00BD3624"/>
    <w:rsid w:val="00BD3640"/>
    <w:rsid w:val="00BD39A7"/>
    <w:rsid w:val="00BD3EE4"/>
    <w:rsid w:val="00BD40AF"/>
    <w:rsid w:val="00BD43F7"/>
    <w:rsid w:val="00BD4A7D"/>
    <w:rsid w:val="00BD4AAC"/>
    <w:rsid w:val="00BD5061"/>
    <w:rsid w:val="00BD51D8"/>
    <w:rsid w:val="00BD557A"/>
    <w:rsid w:val="00BD5686"/>
    <w:rsid w:val="00BD5FF2"/>
    <w:rsid w:val="00BD6338"/>
    <w:rsid w:val="00BD67AE"/>
    <w:rsid w:val="00BD68A1"/>
    <w:rsid w:val="00BD6947"/>
    <w:rsid w:val="00BD785B"/>
    <w:rsid w:val="00BD7C73"/>
    <w:rsid w:val="00BE02B3"/>
    <w:rsid w:val="00BE080C"/>
    <w:rsid w:val="00BE0C7A"/>
    <w:rsid w:val="00BE173F"/>
    <w:rsid w:val="00BE195E"/>
    <w:rsid w:val="00BE1A6E"/>
    <w:rsid w:val="00BE1D45"/>
    <w:rsid w:val="00BE22C7"/>
    <w:rsid w:val="00BE3B95"/>
    <w:rsid w:val="00BE3D77"/>
    <w:rsid w:val="00BE3DA4"/>
    <w:rsid w:val="00BE4586"/>
    <w:rsid w:val="00BE4CE6"/>
    <w:rsid w:val="00BE5511"/>
    <w:rsid w:val="00BE56B8"/>
    <w:rsid w:val="00BE57D2"/>
    <w:rsid w:val="00BE5A30"/>
    <w:rsid w:val="00BE5A49"/>
    <w:rsid w:val="00BE5D4B"/>
    <w:rsid w:val="00BE6C9E"/>
    <w:rsid w:val="00BE7479"/>
    <w:rsid w:val="00BE7D83"/>
    <w:rsid w:val="00BE7FEB"/>
    <w:rsid w:val="00BF00ED"/>
    <w:rsid w:val="00BF018E"/>
    <w:rsid w:val="00BF08BD"/>
    <w:rsid w:val="00BF0AB4"/>
    <w:rsid w:val="00BF0D2F"/>
    <w:rsid w:val="00BF1721"/>
    <w:rsid w:val="00BF1806"/>
    <w:rsid w:val="00BF197F"/>
    <w:rsid w:val="00BF1E3E"/>
    <w:rsid w:val="00BF2002"/>
    <w:rsid w:val="00BF23FE"/>
    <w:rsid w:val="00BF2B3A"/>
    <w:rsid w:val="00BF2C4F"/>
    <w:rsid w:val="00BF30B3"/>
    <w:rsid w:val="00BF37C9"/>
    <w:rsid w:val="00BF420C"/>
    <w:rsid w:val="00BF48C2"/>
    <w:rsid w:val="00BF4D01"/>
    <w:rsid w:val="00BF513B"/>
    <w:rsid w:val="00BF5C21"/>
    <w:rsid w:val="00BF5D02"/>
    <w:rsid w:val="00BF5FB3"/>
    <w:rsid w:val="00BF6091"/>
    <w:rsid w:val="00BF6532"/>
    <w:rsid w:val="00BF6C67"/>
    <w:rsid w:val="00BF6E04"/>
    <w:rsid w:val="00BF759D"/>
    <w:rsid w:val="00BF7FD5"/>
    <w:rsid w:val="00BF7FDA"/>
    <w:rsid w:val="00C000EF"/>
    <w:rsid w:val="00C00189"/>
    <w:rsid w:val="00C00221"/>
    <w:rsid w:val="00C0059D"/>
    <w:rsid w:val="00C009DC"/>
    <w:rsid w:val="00C00A4F"/>
    <w:rsid w:val="00C00BEE"/>
    <w:rsid w:val="00C00EBB"/>
    <w:rsid w:val="00C00FC7"/>
    <w:rsid w:val="00C01127"/>
    <w:rsid w:val="00C014EB"/>
    <w:rsid w:val="00C0228A"/>
    <w:rsid w:val="00C024F4"/>
    <w:rsid w:val="00C02644"/>
    <w:rsid w:val="00C02F43"/>
    <w:rsid w:val="00C02FC3"/>
    <w:rsid w:val="00C03469"/>
    <w:rsid w:val="00C03735"/>
    <w:rsid w:val="00C03741"/>
    <w:rsid w:val="00C038B4"/>
    <w:rsid w:val="00C03F20"/>
    <w:rsid w:val="00C04185"/>
    <w:rsid w:val="00C04366"/>
    <w:rsid w:val="00C04382"/>
    <w:rsid w:val="00C04661"/>
    <w:rsid w:val="00C0487D"/>
    <w:rsid w:val="00C04B2D"/>
    <w:rsid w:val="00C04BE3"/>
    <w:rsid w:val="00C051EC"/>
    <w:rsid w:val="00C05333"/>
    <w:rsid w:val="00C056F5"/>
    <w:rsid w:val="00C05713"/>
    <w:rsid w:val="00C05DAD"/>
    <w:rsid w:val="00C05E1A"/>
    <w:rsid w:val="00C05E7B"/>
    <w:rsid w:val="00C06475"/>
    <w:rsid w:val="00C064FE"/>
    <w:rsid w:val="00C076C4"/>
    <w:rsid w:val="00C07A0C"/>
    <w:rsid w:val="00C07BF2"/>
    <w:rsid w:val="00C1103A"/>
    <w:rsid w:val="00C111DB"/>
    <w:rsid w:val="00C122BC"/>
    <w:rsid w:val="00C129D2"/>
    <w:rsid w:val="00C13204"/>
    <w:rsid w:val="00C1328A"/>
    <w:rsid w:val="00C13451"/>
    <w:rsid w:val="00C13747"/>
    <w:rsid w:val="00C13856"/>
    <w:rsid w:val="00C139DB"/>
    <w:rsid w:val="00C14775"/>
    <w:rsid w:val="00C14A5D"/>
    <w:rsid w:val="00C14E32"/>
    <w:rsid w:val="00C153D3"/>
    <w:rsid w:val="00C1562C"/>
    <w:rsid w:val="00C1572B"/>
    <w:rsid w:val="00C15AC4"/>
    <w:rsid w:val="00C15B7D"/>
    <w:rsid w:val="00C15D8B"/>
    <w:rsid w:val="00C15DA7"/>
    <w:rsid w:val="00C16525"/>
    <w:rsid w:val="00C16803"/>
    <w:rsid w:val="00C16EC7"/>
    <w:rsid w:val="00C17277"/>
    <w:rsid w:val="00C172A4"/>
    <w:rsid w:val="00C177CD"/>
    <w:rsid w:val="00C17833"/>
    <w:rsid w:val="00C20113"/>
    <w:rsid w:val="00C203BA"/>
    <w:rsid w:val="00C2072D"/>
    <w:rsid w:val="00C20949"/>
    <w:rsid w:val="00C21134"/>
    <w:rsid w:val="00C21C08"/>
    <w:rsid w:val="00C21D90"/>
    <w:rsid w:val="00C2244E"/>
    <w:rsid w:val="00C2272C"/>
    <w:rsid w:val="00C22B63"/>
    <w:rsid w:val="00C2310D"/>
    <w:rsid w:val="00C231B4"/>
    <w:rsid w:val="00C233A8"/>
    <w:rsid w:val="00C23C66"/>
    <w:rsid w:val="00C23CBA"/>
    <w:rsid w:val="00C24125"/>
    <w:rsid w:val="00C2412D"/>
    <w:rsid w:val="00C242F1"/>
    <w:rsid w:val="00C24472"/>
    <w:rsid w:val="00C2481F"/>
    <w:rsid w:val="00C24B9E"/>
    <w:rsid w:val="00C24BED"/>
    <w:rsid w:val="00C24EC6"/>
    <w:rsid w:val="00C24F80"/>
    <w:rsid w:val="00C25899"/>
    <w:rsid w:val="00C25CC6"/>
    <w:rsid w:val="00C26F35"/>
    <w:rsid w:val="00C26F98"/>
    <w:rsid w:val="00C271B8"/>
    <w:rsid w:val="00C27B43"/>
    <w:rsid w:val="00C27BC4"/>
    <w:rsid w:val="00C27EA1"/>
    <w:rsid w:val="00C30929"/>
    <w:rsid w:val="00C311C5"/>
    <w:rsid w:val="00C315AB"/>
    <w:rsid w:val="00C318A5"/>
    <w:rsid w:val="00C3195F"/>
    <w:rsid w:val="00C31C10"/>
    <w:rsid w:val="00C32300"/>
    <w:rsid w:val="00C32773"/>
    <w:rsid w:val="00C3286B"/>
    <w:rsid w:val="00C3287B"/>
    <w:rsid w:val="00C32D20"/>
    <w:rsid w:val="00C334DB"/>
    <w:rsid w:val="00C3367F"/>
    <w:rsid w:val="00C33860"/>
    <w:rsid w:val="00C339CD"/>
    <w:rsid w:val="00C33A9C"/>
    <w:rsid w:val="00C33D20"/>
    <w:rsid w:val="00C33D50"/>
    <w:rsid w:val="00C34157"/>
    <w:rsid w:val="00C34339"/>
    <w:rsid w:val="00C34522"/>
    <w:rsid w:val="00C3461F"/>
    <w:rsid w:val="00C34AB4"/>
    <w:rsid w:val="00C34BA8"/>
    <w:rsid w:val="00C35141"/>
    <w:rsid w:val="00C354C2"/>
    <w:rsid w:val="00C354D9"/>
    <w:rsid w:val="00C358E9"/>
    <w:rsid w:val="00C358FA"/>
    <w:rsid w:val="00C358FB"/>
    <w:rsid w:val="00C35EB8"/>
    <w:rsid w:val="00C36252"/>
    <w:rsid w:val="00C36451"/>
    <w:rsid w:val="00C372DB"/>
    <w:rsid w:val="00C37423"/>
    <w:rsid w:val="00C40586"/>
    <w:rsid w:val="00C40587"/>
    <w:rsid w:val="00C40AF7"/>
    <w:rsid w:val="00C41032"/>
    <w:rsid w:val="00C4118D"/>
    <w:rsid w:val="00C4215A"/>
    <w:rsid w:val="00C421EA"/>
    <w:rsid w:val="00C42739"/>
    <w:rsid w:val="00C42931"/>
    <w:rsid w:val="00C42B2C"/>
    <w:rsid w:val="00C42FB6"/>
    <w:rsid w:val="00C43122"/>
    <w:rsid w:val="00C436CF"/>
    <w:rsid w:val="00C4379A"/>
    <w:rsid w:val="00C4388B"/>
    <w:rsid w:val="00C43CAB"/>
    <w:rsid w:val="00C43E5A"/>
    <w:rsid w:val="00C44563"/>
    <w:rsid w:val="00C446CC"/>
    <w:rsid w:val="00C448D9"/>
    <w:rsid w:val="00C4498F"/>
    <w:rsid w:val="00C44C3C"/>
    <w:rsid w:val="00C454FF"/>
    <w:rsid w:val="00C4550A"/>
    <w:rsid w:val="00C45ECC"/>
    <w:rsid w:val="00C46010"/>
    <w:rsid w:val="00C460B9"/>
    <w:rsid w:val="00C460C5"/>
    <w:rsid w:val="00C46677"/>
    <w:rsid w:val="00C468B9"/>
    <w:rsid w:val="00C46D73"/>
    <w:rsid w:val="00C474CD"/>
    <w:rsid w:val="00C479E1"/>
    <w:rsid w:val="00C47D73"/>
    <w:rsid w:val="00C47E13"/>
    <w:rsid w:val="00C50128"/>
    <w:rsid w:val="00C503CE"/>
    <w:rsid w:val="00C505DE"/>
    <w:rsid w:val="00C50F4F"/>
    <w:rsid w:val="00C51350"/>
    <w:rsid w:val="00C51483"/>
    <w:rsid w:val="00C51518"/>
    <w:rsid w:val="00C51AA3"/>
    <w:rsid w:val="00C51D2C"/>
    <w:rsid w:val="00C52232"/>
    <w:rsid w:val="00C52399"/>
    <w:rsid w:val="00C52ACB"/>
    <w:rsid w:val="00C52B86"/>
    <w:rsid w:val="00C53197"/>
    <w:rsid w:val="00C5398E"/>
    <w:rsid w:val="00C53A40"/>
    <w:rsid w:val="00C5465F"/>
    <w:rsid w:val="00C554DB"/>
    <w:rsid w:val="00C55BA7"/>
    <w:rsid w:val="00C5614A"/>
    <w:rsid w:val="00C566CF"/>
    <w:rsid w:val="00C56998"/>
    <w:rsid w:val="00C56B1A"/>
    <w:rsid w:val="00C56C02"/>
    <w:rsid w:val="00C56C25"/>
    <w:rsid w:val="00C56C87"/>
    <w:rsid w:val="00C5756D"/>
    <w:rsid w:val="00C576EF"/>
    <w:rsid w:val="00C577C5"/>
    <w:rsid w:val="00C57CF5"/>
    <w:rsid w:val="00C57DB2"/>
    <w:rsid w:val="00C57E9E"/>
    <w:rsid w:val="00C603D4"/>
    <w:rsid w:val="00C606E1"/>
    <w:rsid w:val="00C61E50"/>
    <w:rsid w:val="00C62133"/>
    <w:rsid w:val="00C6290A"/>
    <w:rsid w:val="00C62AA5"/>
    <w:rsid w:val="00C62F4A"/>
    <w:rsid w:val="00C63841"/>
    <w:rsid w:val="00C639A2"/>
    <w:rsid w:val="00C639FD"/>
    <w:rsid w:val="00C64488"/>
    <w:rsid w:val="00C6451B"/>
    <w:rsid w:val="00C65657"/>
    <w:rsid w:val="00C659AA"/>
    <w:rsid w:val="00C65A11"/>
    <w:rsid w:val="00C65AA0"/>
    <w:rsid w:val="00C66080"/>
    <w:rsid w:val="00C66348"/>
    <w:rsid w:val="00C674C2"/>
    <w:rsid w:val="00C6798E"/>
    <w:rsid w:val="00C67B84"/>
    <w:rsid w:val="00C67F0A"/>
    <w:rsid w:val="00C7026A"/>
    <w:rsid w:val="00C7059E"/>
    <w:rsid w:val="00C70746"/>
    <w:rsid w:val="00C707EC"/>
    <w:rsid w:val="00C709A6"/>
    <w:rsid w:val="00C70F70"/>
    <w:rsid w:val="00C71125"/>
    <w:rsid w:val="00C714FB"/>
    <w:rsid w:val="00C71538"/>
    <w:rsid w:val="00C7222F"/>
    <w:rsid w:val="00C72B9D"/>
    <w:rsid w:val="00C7320E"/>
    <w:rsid w:val="00C73283"/>
    <w:rsid w:val="00C73344"/>
    <w:rsid w:val="00C73561"/>
    <w:rsid w:val="00C739FD"/>
    <w:rsid w:val="00C73A2D"/>
    <w:rsid w:val="00C73BC7"/>
    <w:rsid w:val="00C73E39"/>
    <w:rsid w:val="00C74144"/>
    <w:rsid w:val="00C741DF"/>
    <w:rsid w:val="00C7422D"/>
    <w:rsid w:val="00C748AF"/>
    <w:rsid w:val="00C75A3F"/>
    <w:rsid w:val="00C75AB3"/>
    <w:rsid w:val="00C7625D"/>
    <w:rsid w:val="00C76563"/>
    <w:rsid w:val="00C765E0"/>
    <w:rsid w:val="00C771D1"/>
    <w:rsid w:val="00C77540"/>
    <w:rsid w:val="00C775F3"/>
    <w:rsid w:val="00C777F7"/>
    <w:rsid w:val="00C77823"/>
    <w:rsid w:val="00C7782E"/>
    <w:rsid w:val="00C7799F"/>
    <w:rsid w:val="00C77FDF"/>
    <w:rsid w:val="00C80016"/>
    <w:rsid w:val="00C80116"/>
    <w:rsid w:val="00C801E2"/>
    <w:rsid w:val="00C80668"/>
    <w:rsid w:val="00C808F7"/>
    <w:rsid w:val="00C8192B"/>
    <w:rsid w:val="00C819EA"/>
    <w:rsid w:val="00C81CB1"/>
    <w:rsid w:val="00C8238B"/>
    <w:rsid w:val="00C8241E"/>
    <w:rsid w:val="00C8246E"/>
    <w:rsid w:val="00C82CB0"/>
    <w:rsid w:val="00C82DBD"/>
    <w:rsid w:val="00C83F1C"/>
    <w:rsid w:val="00C84340"/>
    <w:rsid w:val="00C84432"/>
    <w:rsid w:val="00C847B5"/>
    <w:rsid w:val="00C84EAD"/>
    <w:rsid w:val="00C853D6"/>
    <w:rsid w:val="00C855C4"/>
    <w:rsid w:val="00C8565D"/>
    <w:rsid w:val="00C858CD"/>
    <w:rsid w:val="00C8596C"/>
    <w:rsid w:val="00C85FC7"/>
    <w:rsid w:val="00C8641F"/>
    <w:rsid w:val="00C865A4"/>
    <w:rsid w:val="00C86EB2"/>
    <w:rsid w:val="00C871EE"/>
    <w:rsid w:val="00C8774D"/>
    <w:rsid w:val="00C8798C"/>
    <w:rsid w:val="00C87B6E"/>
    <w:rsid w:val="00C900CF"/>
    <w:rsid w:val="00C90B77"/>
    <w:rsid w:val="00C91541"/>
    <w:rsid w:val="00C9175F"/>
    <w:rsid w:val="00C91E90"/>
    <w:rsid w:val="00C92CCA"/>
    <w:rsid w:val="00C92D26"/>
    <w:rsid w:val="00C93776"/>
    <w:rsid w:val="00C93F4C"/>
    <w:rsid w:val="00C94692"/>
    <w:rsid w:val="00C94A57"/>
    <w:rsid w:val="00C95037"/>
    <w:rsid w:val="00C950FF"/>
    <w:rsid w:val="00C95212"/>
    <w:rsid w:val="00C95301"/>
    <w:rsid w:val="00C953D0"/>
    <w:rsid w:val="00C95412"/>
    <w:rsid w:val="00C95426"/>
    <w:rsid w:val="00C95C52"/>
    <w:rsid w:val="00C95D20"/>
    <w:rsid w:val="00C967DE"/>
    <w:rsid w:val="00C96C38"/>
    <w:rsid w:val="00C975E2"/>
    <w:rsid w:val="00C97936"/>
    <w:rsid w:val="00CA02C0"/>
    <w:rsid w:val="00CA053D"/>
    <w:rsid w:val="00CA085A"/>
    <w:rsid w:val="00CA1B74"/>
    <w:rsid w:val="00CA2055"/>
    <w:rsid w:val="00CA2058"/>
    <w:rsid w:val="00CA2450"/>
    <w:rsid w:val="00CA2719"/>
    <w:rsid w:val="00CA2AA5"/>
    <w:rsid w:val="00CA2BB5"/>
    <w:rsid w:val="00CA2E52"/>
    <w:rsid w:val="00CA2F9E"/>
    <w:rsid w:val="00CA32F2"/>
    <w:rsid w:val="00CA367E"/>
    <w:rsid w:val="00CA3815"/>
    <w:rsid w:val="00CA39B1"/>
    <w:rsid w:val="00CA3E21"/>
    <w:rsid w:val="00CA454B"/>
    <w:rsid w:val="00CA455E"/>
    <w:rsid w:val="00CA4AB8"/>
    <w:rsid w:val="00CA4AF4"/>
    <w:rsid w:val="00CA4C87"/>
    <w:rsid w:val="00CA4F61"/>
    <w:rsid w:val="00CA5243"/>
    <w:rsid w:val="00CA5481"/>
    <w:rsid w:val="00CA5924"/>
    <w:rsid w:val="00CA6217"/>
    <w:rsid w:val="00CA6A21"/>
    <w:rsid w:val="00CA6AD0"/>
    <w:rsid w:val="00CA728A"/>
    <w:rsid w:val="00CA7AE6"/>
    <w:rsid w:val="00CB006F"/>
    <w:rsid w:val="00CB043F"/>
    <w:rsid w:val="00CB058F"/>
    <w:rsid w:val="00CB0AFB"/>
    <w:rsid w:val="00CB155A"/>
    <w:rsid w:val="00CB1A51"/>
    <w:rsid w:val="00CB1D38"/>
    <w:rsid w:val="00CB1DD7"/>
    <w:rsid w:val="00CB2476"/>
    <w:rsid w:val="00CB3054"/>
    <w:rsid w:val="00CB3440"/>
    <w:rsid w:val="00CB39F1"/>
    <w:rsid w:val="00CB3C23"/>
    <w:rsid w:val="00CB3C3E"/>
    <w:rsid w:val="00CB3F78"/>
    <w:rsid w:val="00CB40B4"/>
    <w:rsid w:val="00CB412C"/>
    <w:rsid w:val="00CB4221"/>
    <w:rsid w:val="00CB4758"/>
    <w:rsid w:val="00CB4ACE"/>
    <w:rsid w:val="00CB50E0"/>
    <w:rsid w:val="00CB5127"/>
    <w:rsid w:val="00CB51F6"/>
    <w:rsid w:val="00CB52F1"/>
    <w:rsid w:val="00CB558E"/>
    <w:rsid w:val="00CB590B"/>
    <w:rsid w:val="00CB59DF"/>
    <w:rsid w:val="00CB5DD3"/>
    <w:rsid w:val="00CB614F"/>
    <w:rsid w:val="00CB6204"/>
    <w:rsid w:val="00CB640A"/>
    <w:rsid w:val="00CB6557"/>
    <w:rsid w:val="00CB6722"/>
    <w:rsid w:val="00CB6A95"/>
    <w:rsid w:val="00CB6CA0"/>
    <w:rsid w:val="00CB6D9D"/>
    <w:rsid w:val="00CB7004"/>
    <w:rsid w:val="00CB7870"/>
    <w:rsid w:val="00CB7A66"/>
    <w:rsid w:val="00CC01E5"/>
    <w:rsid w:val="00CC0316"/>
    <w:rsid w:val="00CC0A79"/>
    <w:rsid w:val="00CC0F3D"/>
    <w:rsid w:val="00CC107D"/>
    <w:rsid w:val="00CC1254"/>
    <w:rsid w:val="00CC1393"/>
    <w:rsid w:val="00CC1487"/>
    <w:rsid w:val="00CC14F0"/>
    <w:rsid w:val="00CC1831"/>
    <w:rsid w:val="00CC1B3A"/>
    <w:rsid w:val="00CC1B73"/>
    <w:rsid w:val="00CC1DA8"/>
    <w:rsid w:val="00CC1DF2"/>
    <w:rsid w:val="00CC1E49"/>
    <w:rsid w:val="00CC1FAE"/>
    <w:rsid w:val="00CC2015"/>
    <w:rsid w:val="00CC2427"/>
    <w:rsid w:val="00CC24CB"/>
    <w:rsid w:val="00CC38B2"/>
    <w:rsid w:val="00CC3F7E"/>
    <w:rsid w:val="00CC4357"/>
    <w:rsid w:val="00CC498F"/>
    <w:rsid w:val="00CC4B93"/>
    <w:rsid w:val="00CC4E0F"/>
    <w:rsid w:val="00CC627C"/>
    <w:rsid w:val="00CC6797"/>
    <w:rsid w:val="00CC67E6"/>
    <w:rsid w:val="00CC7104"/>
    <w:rsid w:val="00CC73C9"/>
    <w:rsid w:val="00CC73E1"/>
    <w:rsid w:val="00CC7B19"/>
    <w:rsid w:val="00CC7D64"/>
    <w:rsid w:val="00CC7DE7"/>
    <w:rsid w:val="00CC7EC3"/>
    <w:rsid w:val="00CD0229"/>
    <w:rsid w:val="00CD049D"/>
    <w:rsid w:val="00CD0699"/>
    <w:rsid w:val="00CD0CD3"/>
    <w:rsid w:val="00CD113D"/>
    <w:rsid w:val="00CD1B3A"/>
    <w:rsid w:val="00CD1E7D"/>
    <w:rsid w:val="00CD1F4D"/>
    <w:rsid w:val="00CD2271"/>
    <w:rsid w:val="00CD2322"/>
    <w:rsid w:val="00CD2C1E"/>
    <w:rsid w:val="00CD3188"/>
    <w:rsid w:val="00CD3725"/>
    <w:rsid w:val="00CD3EE2"/>
    <w:rsid w:val="00CD472A"/>
    <w:rsid w:val="00CD484B"/>
    <w:rsid w:val="00CD50D1"/>
    <w:rsid w:val="00CD56A9"/>
    <w:rsid w:val="00CD5880"/>
    <w:rsid w:val="00CD5A62"/>
    <w:rsid w:val="00CD68D7"/>
    <w:rsid w:val="00CD6B25"/>
    <w:rsid w:val="00CD6E78"/>
    <w:rsid w:val="00CD6FA4"/>
    <w:rsid w:val="00CD7448"/>
    <w:rsid w:val="00CD75D4"/>
    <w:rsid w:val="00CD7DC6"/>
    <w:rsid w:val="00CE01ED"/>
    <w:rsid w:val="00CE051D"/>
    <w:rsid w:val="00CE06E8"/>
    <w:rsid w:val="00CE084C"/>
    <w:rsid w:val="00CE0FC3"/>
    <w:rsid w:val="00CE1359"/>
    <w:rsid w:val="00CE13F9"/>
    <w:rsid w:val="00CE14AE"/>
    <w:rsid w:val="00CE1848"/>
    <w:rsid w:val="00CE1897"/>
    <w:rsid w:val="00CE2077"/>
    <w:rsid w:val="00CE2A82"/>
    <w:rsid w:val="00CE2ABF"/>
    <w:rsid w:val="00CE2B24"/>
    <w:rsid w:val="00CE2DCC"/>
    <w:rsid w:val="00CE339B"/>
    <w:rsid w:val="00CE360F"/>
    <w:rsid w:val="00CE4302"/>
    <w:rsid w:val="00CE4441"/>
    <w:rsid w:val="00CE4464"/>
    <w:rsid w:val="00CE45AD"/>
    <w:rsid w:val="00CE4759"/>
    <w:rsid w:val="00CE490E"/>
    <w:rsid w:val="00CE4C9D"/>
    <w:rsid w:val="00CE4CFB"/>
    <w:rsid w:val="00CE4DE7"/>
    <w:rsid w:val="00CE5230"/>
    <w:rsid w:val="00CE60CB"/>
    <w:rsid w:val="00CE62BD"/>
    <w:rsid w:val="00CE687A"/>
    <w:rsid w:val="00CE6E27"/>
    <w:rsid w:val="00CE6F4E"/>
    <w:rsid w:val="00CE7135"/>
    <w:rsid w:val="00CE734E"/>
    <w:rsid w:val="00CE7651"/>
    <w:rsid w:val="00CF0006"/>
    <w:rsid w:val="00CF03A7"/>
    <w:rsid w:val="00CF046D"/>
    <w:rsid w:val="00CF07F2"/>
    <w:rsid w:val="00CF08E1"/>
    <w:rsid w:val="00CF0938"/>
    <w:rsid w:val="00CF0C7F"/>
    <w:rsid w:val="00CF0D1F"/>
    <w:rsid w:val="00CF0D51"/>
    <w:rsid w:val="00CF143F"/>
    <w:rsid w:val="00CF1555"/>
    <w:rsid w:val="00CF23D6"/>
    <w:rsid w:val="00CF2A1C"/>
    <w:rsid w:val="00CF2DDB"/>
    <w:rsid w:val="00CF3379"/>
    <w:rsid w:val="00CF345B"/>
    <w:rsid w:val="00CF3844"/>
    <w:rsid w:val="00CF3AA4"/>
    <w:rsid w:val="00CF3BF1"/>
    <w:rsid w:val="00CF3C6E"/>
    <w:rsid w:val="00CF4598"/>
    <w:rsid w:val="00CF4663"/>
    <w:rsid w:val="00CF4702"/>
    <w:rsid w:val="00CF5471"/>
    <w:rsid w:val="00CF5666"/>
    <w:rsid w:val="00CF586B"/>
    <w:rsid w:val="00CF5A0E"/>
    <w:rsid w:val="00CF5A75"/>
    <w:rsid w:val="00CF6A37"/>
    <w:rsid w:val="00CF6A78"/>
    <w:rsid w:val="00D00735"/>
    <w:rsid w:val="00D00D3C"/>
    <w:rsid w:val="00D00D4B"/>
    <w:rsid w:val="00D01366"/>
    <w:rsid w:val="00D0139D"/>
    <w:rsid w:val="00D01C3E"/>
    <w:rsid w:val="00D01DA1"/>
    <w:rsid w:val="00D0208D"/>
    <w:rsid w:val="00D023FA"/>
    <w:rsid w:val="00D024E2"/>
    <w:rsid w:val="00D02626"/>
    <w:rsid w:val="00D031A7"/>
    <w:rsid w:val="00D036EB"/>
    <w:rsid w:val="00D03A7F"/>
    <w:rsid w:val="00D03AAE"/>
    <w:rsid w:val="00D03E8C"/>
    <w:rsid w:val="00D03F57"/>
    <w:rsid w:val="00D04020"/>
    <w:rsid w:val="00D04309"/>
    <w:rsid w:val="00D0525B"/>
    <w:rsid w:val="00D05954"/>
    <w:rsid w:val="00D05B9D"/>
    <w:rsid w:val="00D06321"/>
    <w:rsid w:val="00D06369"/>
    <w:rsid w:val="00D063A0"/>
    <w:rsid w:val="00D06912"/>
    <w:rsid w:val="00D06CCA"/>
    <w:rsid w:val="00D06DA5"/>
    <w:rsid w:val="00D071EF"/>
    <w:rsid w:val="00D07759"/>
    <w:rsid w:val="00D07C2E"/>
    <w:rsid w:val="00D10373"/>
    <w:rsid w:val="00D10901"/>
    <w:rsid w:val="00D10B25"/>
    <w:rsid w:val="00D110B9"/>
    <w:rsid w:val="00D114B6"/>
    <w:rsid w:val="00D119D7"/>
    <w:rsid w:val="00D1253D"/>
    <w:rsid w:val="00D1255F"/>
    <w:rsid w:val="00D12876"/>
    <w:rsid w:val="00D12EE8"/>
    <w:rsid w:val="00D13062"/>
    <w:rsid w:val="00D13577"/>
    <w:rsid w:val="00D13ABF"/>
    <w:rsid w:val="00D14114"/>
    <w:rsid w:val="00D141F7"/>
    <w:rsid w:val="00D14292"/>
    <w:rsid w:val="00D143FC"/>
    <w:rsid w:val="00D14E5C"/>
    <w:rsid w:val="00D14FE9"/>
    <w:rsid w:val="00D15333"/>
    <w:rsid w:val="00D15616"/>
    <w:rsid w:val="00D15F3A"/>
    <w:rsid w:val="00D15FFE"/>
    <w:rsid w:val="00D2050C"/>
    <w:rsid w:val="00D209A4"/>
    <w:rsid w:val="00D20EE1"/>
    <w:rsid w:val="00D20F03"/>
    <w:rsid w:val="00D210A6"/>
    <w:rsid w:val="00D21307"/>
    <w:rsid w:val="00D21494"/>
    <w:rsid w:val="00D2161E"/>
    <w:rsid w:val="00D21CB3"/>
    <w:rsid w:val="00D226E6"/>
    <w:rsid w:val="00D22D5C"/>
    <w:rsid w:val="00D22E19"/>
    <w:rsid w:val="00D2327D"/>
    <w:rsid w:val="00D23B18"/>
    <w:rsid w:val="00D23DAF"/>
    <w:rsid w:val="00D246E9"/>
    <w:rsid w:val="00D24E7B"/>
    <w:rsid w:val="00D24FE4"/>
    <w:rsid w:val="00D25150"/>
    <w:rsid w:val="00D25302"/>
    <w:rsid w:val="00D25880"/>
    <w:rsid w:val="00D25C01"/>
    <w:rsid w:val="00D25CD6"/>
    <w:rsid w:val="00D25CF5"/>
    <w:rsid w:val="00D25E60"/>
    <w:rsid w:val="00D266A2"/>
    <w:rsid w:val="00D266FF"/>
    <w:rsid w:val="00D26862"/>
    <w:rsid w:val="00D27289"/>
    <w:rsid w:val="00D272A9"/>
    <w:rsid w:val="00D27324"/>
    <w:rsid w:val="00D27AE3"/>
    <w:rsid w:val="00D27EF6"/>
    <w:rsid w:val="00D30499"/>
    <w:rsid w:val="00D306C8"/>
    <w:rsid w:val="00D30973"/>
    <w:rsid w:val="00D30988"/>
    <w:rsid w:val="00D30A26"/>
    <w:rsid w:val="00D3154E"/>
    <w:rsid w:val="00D31632"/>
    <w:rsid w:val="00D31820"/>
    <w:rsid w:val="00D31D6C"/>
    <w:rsid w:val="00D321FB"/>
    <w:rsid w:val="00D32231"/>
    <w:rsid w:val="00D322BE"/>
    <w:rsid w:val="00D32904"/>
    <w:rsid w:val="00D32987"/>
    <w:rsid w:val="00D32A03"/>
    <w:rsid w:val="00D3395C"/>
    <w:rsid w:val="00D33BA6"/>
    <w:rsid w:val="00D33CA5"/>
    <w:rsid w:val="00D33F4C"/>
    <w:rsid w:val="00D33FED"/>
    <w:rsid w:val="00D348BC"/>
    <w:rsid w:val="00D3513C"/>
    <w:rsid w:val="00D35217"/>
    <w:rsid w:val="00D3522B"/>
    <w:rsid w:val="00D3527A"/>
    <w:rsid w:val="00D354E6"/>
    <w:rsid w:val="00D358D9"/>
    <w:rsid w:val="00D35AF6"/>
    <w:rsid w:val="00D35BA8"/>
    <w:rsid w:val="00D35FE3"/>
    <w:rsid w:val="00D36243"/>
    <w:rsid w:val="00D363A3"/>
    <w:rsid w:val="00D369C8"/>
    <w:rsid w:val="00D369E3"/>
    <w:rsid w:val="00D36A82"/>
    <w:rsid w:val="00D3726F"/>
    <w:rsid w:val="00D37639"/>
    <w:rsid w:val="00D37698"/>
    <w:rsid w:val="00D37822"/>
    <w:rsid w:val="00D37829"/>
    <w:rsid w:val="00D37AA7"/>
    <w:rsid w:val="00D37F5F"/>
    <w:rsid w:val="00D40124"/>
    <w:rsid w:val="00D405AC"/>
    <w:rsid w:val="00D40875"/>
    <w:rsid w:val="00D40A06"/>
    <w:rsid w:val="00D40B85"/>
    <w:rsid w:val="00D40C4D"/>
    <w:rsid w:val="00D410CF"/>
    <w:rsid w:val="00D416B9"/>
    <w:rsid w:val="00D41DB6"/>
    <w:rsid w:val="00D42393"/>
    <w:rsid w:val="00D42ABC"/>
    <w:rsid w:val="00D43110"/>
    <w:rsid w:val="00D43619"/>
    <w:rsid w:val="00D43674"/>
    <w:rsid w:val="00D43F03"/>
    <w:rsid w:val="00D44512"/>
    <w:rsid w:val="00D4458D"/>
    <w:rsid w:val="00D44C4F"/>
    <w:rsid w:val="00D44E3F"/>
    <w:rsid w:val="00D44E7B"/>
    <w:rsid w:val="00D45A61"/>
    <w:rsid w:val="00D45E60"/>
    <w:rsid w:val="00D4660A"/>
    <w:rsid w:val="00D470E1"/>
    <w:rsid w:val="00D4732E"/>
    <w:rsid w:val="00D477A8"/>
    <w:rsid w:val="00D478A0"/>
    <w:rsid w:val="00D479F1"/>
    <w:rsid w:val="00D47F84"/>
    <w:rsid w:val="00D50266"/>
    <w:rsid w:val="00D502DE"/>
    <w:rsid w:val="00D50530"/>
    <w:rsid w:val="00D505DD"/>
    <w:rsid w:val="00D50739"/>
    <w:rsid w:val="00D50967"/>
    <w:rsid w:val="00D50A7C"/>
    <w:rsid w:val="00D50DDC"/>
    <w:rsid w:val="00D50FEE"/>
    <w:rsid w:val="00D519FF"/>
    <w:rsid w:val="00D51AA8"/>
    <w:rsid w:val="00D51B4C"/>
    <w:rsid w:val="00D51D5E"/>
    <w:rsid w:val="00D52075"/>
    <w:rsid w:val="00D52222"/>
    <w:rsid w:val="00D525F4"/>
    <w:rsid w:val="00D52F59"/>
    <w:rsid w:val="00D5303E"/>
    <w:rsid w:val="00D5358B"/>
    <w:rsid w:val="00D537DC"/>
    <w:rsid w:val="00D53FAB"/>
    <w:rsid w:val="00D54088"/>
    <w:rsid w:val="00D54705"/>
    <w:rsid w:val="00D54904"/>
    <w:rsid w:val="00D550A0"/>
    <w:rsid w:val="00D55AF6"/>
    <w:rsid w:val="00D55CF1"/>
    <w:rsid w:val="00D55ECD"/>
    <w:rsid w:val="00D56BB6"/>
    <w:rsid w:val="00D56D3A"/>
    <w:rsid w:val="00D56EC5"/>
    <w:rsid w:val="00D56FE9"/>
    <w:rsid w:val="00D5731B"/>
    <w:rsid w:val="00D578FE"/>
    <w:rsid w:val="00D57C42"/>
    <w:rsid w:val="00D57C6B"/>
    <w:rsid w:val="00D57E46"/>
    <w:rsid w:val="00D57F56"/>
    <w:rsid w:val="00D57FA0"/>
    <w:rsid w:val="00D6003C"/>
    <w:rsid w:val="00D6068D"/>
    <w:rsid w:val="00D61C60"/>
    <w:rsid w:val="00D61FB0"/>
    <w:rsid w:val="00D62198"/>
    <w:rsid w:val="00D62588"/>
    <w:rsid w:val="00D626D8"/>
    <w:rsid w:val="00D62BF2"/>
    <w:rsid w:val="00D63388"/>
    <w:rsid w:val="00D63443"/>
    <w:rsid w:val="00D6396E"/>
    <w:rsid w:val="00D63A7F"/>
    <w:rsid w:val="00D63E5E"/>
    <w:rsid w:val="00D641AB"/>
    <w:rsid w:val="00D647B7"/>
    <w:rsid w:val="00D647EA"/>
    <w:rsid w:val="00D64B56"/>
    <w:rsid w:val="00D65083"/>
    <w:rsid w:val="00D653CD"/>
    <w:rsid w:val="00D65C9B"/>
    <w:rsid w:val="00D65CFB"/>
    <w:rsid w:val="00D66431"/>
    <w:rsid w:val="00D66ECD"/>
    <w:rsid w:val="00D670C9"/>
    <w:rsid w:val="00D678B2"/>
    <w:rsid w:val="00D70598"/>
    <w:rsid w:val="00D715F3"/>
    <w:rsid w:val="00D71AB0"/>
    <w:rsid w:val="00D71ABB"/>
    <w:rsid w:val="00D71EFA"/>
    <w:rsid w:val="00D71FBA"/>
    <w:rsid w:val="00D7216A"/>
    <w:rsid w:val="00D721F3"/>
    <w:rsid w:val="00D721F7"/>
    <w:rsid w:val="00D7284F"/>
    <w:rsid w:val="00D728B9"/>
    <w:rsid w:val="00D72987"/>
    <w:rsid w:val="00D729B3"/>
    <w:rsid w:val="00D72CEF"/>
    <w:rsid w:val="00D72EB0"/>
    <w:rsid w:val="00D73455"/>
    <w:rsid w:val="00D7389A"/>
    <w:rsid w:val="00D740D4"/>
    <w:rsid w:val="00D7412C"/>
    <w:rsid w:val="00D743AE"/>
    <w:rsid w:val="00D744CD"/>
    <w:rsid w:val="00D74945"/>
    <w:rsid w:val="00D74E83"/>
    <w:rsid w:val="00D75079"/>
    <w:rsid w:val="00D754F9"/>
    <w:rsid w:val="00D75947"/>
    <w:rsid w:val="00D75A42"/>
    <w:rsid w:val="00D75D12"/>
    <w:rsid w:val="00D762CD"/>
    <w:rsid w:val="00D7647E"/>
    <w:rsid w:val="00D76606"/>
    <w:rsid w:val="00D7672D"/>
    <w:rsid w:val="00D76819"/>
    <w:rsid w:val="00D7683F"/>
    <w:rsid w:val="00D76A8F"/>
    <w:rsid w:val="00D770E1"/>
    <w:rsid w:val="00D777B2"/>
    <w:rsid w:val="00D8038A"/>
    <w:rsid w:val="00D806C1"/>
    <w:rsid w:val="00D80934"/>
    <w:rsid w:val="00D80AFB"/>
    <w:rsid w:val="00D80B3A"/>
    <w:rsid w:val="00D8190D"/>
    <w:rsid w:val="00D81AAA"/>
    <w:rsid w:val="00D81BC9"/>
    <w:rsid w:val="00D81C40"/>
    <w:rsid w:val="00D823A1"/>
    <w:rsid w:val="00D8246F"/>
    <w:rsid w:val="00D825EB"/>
    <w:rsid w:val="00D826D3"/>
    <w:rsid w:val="00D82760"/>
    <w:rsid w:val="00D83025"/>
    <w:rsid w:val="00D8304A"/>
    <w:rsid w:val="00D8304F"/>
    <w:rsid w:val="00D83063"/>
    <w:rsid w:val="00D837A0"/>
    <w:rsid w:val="00D83C8E"/>
    <w:rsid w:val="00D8401C"/>
    <w:rsid w:val="00D84281"/>
    <w:rsid w:val="00D84687"/>
    <w:rsid w:val="00D84CC6"/>
    <w:rsid w:val="00D84E1D"/>
    <w:rsid w:val="00D85764"/>
    <w:rsid w:val="00D85873"/>
    <w:rsid w:val="00D859B6"/>
    <w:rsid w:val="00D85D69"/>
    <w:rsid w:val="00D86C4D"/>
    <w:rsid w:val="00D86CDA"/>
    <w:rsid w:val="00D86D5E"/>
    <w:rsid w:val="00D870AE"/>
    <w:rsid w:val="00D87116"/>
    <w:rsid w:val="00D87149"/>
    <w:rsid w:val="00D872CE"/>
    <w:rsid w:val="00D8750D"/>
    <w:rsid w:val="00D87A00"/>
    <w:rsid w:val="00D9025E"/>
    <w:rsid w:val="00D90821"/>
    <w:rsid w:val="00D90BB1"/>
    <w:rsid w:val="00D90E3D"/>
    <w:rsid w:val="00D90F81"/>
    <w:rsid w:val="00D912A3"/>
    <w:rsid w:val="00D91470"/>
    <w:rsid w:val="00D920EB"/>
    <w:rsid w:val="00D92549"/>
    <w:rsid w:val="00D92799"/>
    <w:rsid w:val="00D9285D"/>
    <w:rsid w:val="00D92921"/>
    <w:rsid w:val="00D92AE4"/>
    <w:rsid w:val="00D93203"/>
    <w:rsid w:val="00D9353F"/>
    <w:rsid w:val="00D93604"/>
    <w:rsid w:val="00D9383F"/>
    <w:rsid w:val="00D9388D"/>
    <w:rsid w:val="00D93AED"/>
    <w:rsid w:val="00D93C22"/>
    <w:rsid w:val="00D93C72"/>
    <w:rsid w:val="00D94776"/>
    <w:rsid w:val="00D947E9"/>
    <w:rsid w:val="00D95072"/>
    <w:rsid w:val="00D9535E"/>
    <w:rsid w:val="00D956F8"/>
    <w:rsid w:val="00D95808"/>
    <w:rsid w:val="00D9624A"/>
    <w:rsid w:val="00D96514"/>
    <w:rsid w:val="00D9652D"/>
    <w:rsid w:val="00D970CD"/>
    <w:rsid w:val="00D9749B"/>
    <w:rsid w:val="00D9761F"/>
    <w:rsid w:val="00D97735"/>
    <w:rsid w:val="00D97876"/>
    <w:rsid w:val="00D97BAF"/>
    <w:rsid w:val="00D97F9D"/>
    <w:rsid w:val="00DA00D5"/>
    <w:rsid w:val="00DA0590"/>
    <w:rsid w:val="00DA0699"/>
    <w:rsid w:val="00DA1500"/>
    <w:rsid w:val="00DA1544"/>
    <w:rsid w:val="00DA162F"/>
    <w:rsid w:val="00DA1A09"/>
    <w:rsid w:val="00DA2D34"/>
    <w:rsid w:val="00DA2D57"/>
    <w:rsid w:val="00DA2E42"/>
    <w:rsid w:val="00DA362E"/>
    <w:rsid w:val="00DA396E"/>
    <w:rsid w:val="00DA3DB9"/>
    <w:rsid w:val="00DA3E4F"/>
    <w:rsid w:val="00DA41F4"/>
    <w:rsid w:val="00DA4A04"/>
    <w:rsid w:val="00DA4D63"/>
    <w:rsid w:val="00DA51D8"/>
    <w:rsid w:val="00DA5B82"/>
    <w:rsid w:val="00DA62DA"/>
    <w:rsid w:val="00DA63E7"/>
    <w:rsid w:val="00DA645D"/>
    <w:rsid w:val="00DA6A3B"/>
    <w:rsid w:val="00DA6FB0"/>
    <w:rsid w:val="00DA7105"/>
    <w:rsid w:val="00DA78B0"/>
    <w:rsid w:val="00DA7A68"/>
    <w:rsid w:val="00DB0031"/>
    <w:rsid w:val="00DB0846"/>
    <w:rsid w:val="00DB0ED3"/>
    <w:rsid w:val="00DB2400"/>
    <w:rsid w:val="00DB27DA"/>
    <w:rsid w:val="00DB2E65"/>
    <w:rsid w:val="00DB2F51"/>
    <w:rsid w:val="00DB3207"/>
    <w:rsid w:val="00DB323B"/>
    <w:rsid w:val="00DB36A6"/>
    <w:rsid w:val="00DB38C8"/>
    <w:rsid w:val="00DB435C"/>
    <w:rsid w:val="00DB4666"/>
    <w:rsid w:val="00DB494B"/>
    <w:rsid w:val="00DB4D6C"/>
    <w:rsid w:val="00DB4E12"/>
    <w:rsid w:val="00DB501A"/>
    <w:rsid w:val="00DB50F3"/>
    <w:rsid w:val="00DB5497"/>
    <w:rsid w:val="00DB565A"/>
    <w:rsid w:val="00DB5813"/>
    <w:rsid w:val="00DB5ADB"/>
    <w:rsid w:val="00DB6965"/>
    <w:rsid w:val="00DB70FA"/>
    <w:rsid w:val="00DB79A0"/>
    <w:rsid w:val="00DB79D8"/>
    <w:rsid w:val="00DB7AB4"/>
    <w:rsid w:val="00DB7EBF"/>
    <w:rsid w:val="00DC003E"/>
    <w:rsid w:val="00DC00E7"/>
    <w:rsid w:val="00DC0271"/>
    <w:rsid w:val="00DC0436"/>
    <w:rsid w:val="00DC0464"/>
    <w:rsid w:val="00DC07BB"/>
    <w:rsid w:val="00DC095E"/>
    <w:rsid w:val="00DC0D0F"/>
    <w:rsid w:val="00DC1561"/>
    <w:rsid w:val="00DC1A81"/>
    <w:rsid w:val="00DC1AA6"/>
    <w:rsid w:val="00DC210F"/>
    <w:rsid w:val="00DC215F"/>
    <w:rsid w:val="00DC2A28"/>
    <w:rsid w:val="00DC2AF9"/>
    <w:rsid w:val="00DC2BB2"/>
    <w:rsid w:val="00DC2DB0"/>
    <w:rsid w:val="00DC2DF3"/>
    <w:rsid w:val="00DC2DFB"/>
    <w:rsid w:val="00DC3151"/>
    <w:rsid w:val="00DC32DE"/>
    <w:rsid w:val="00DC3591"/>
    <w:rsid w:val="00DC37CC"/>
    <w:rsid w:val="00DC3AB5"/>
    <w:rsid w:val="00DC3DC5"/>
    <w:rsid w:val="00DC4024"/>
    <w:rsid w:val="00DC4236"/>
    <w:rsid w:val="00DC43DB"/>
    <w:rsid w:val="00DC4445"/>
    <w:rsid w:val="00DC462D"/>
    <w:rsid w:val="00DC4878"/>
    <w:rsid w:val="00DC48B7"/>
    <w:rsid w:val="00DC5A44"/>
    <w:rsid w:val="00DC5D3E"/>
    <w:rsid w:val="00DC5EA6"/>
    <w:rsid w:val="00DC623E"/>
    <w:rsid w:val="00DC62F6"/>
    <w:rsid w:val="00DC6988"/>
    <w:rsid w:val="00DC6D02"/>
    <w:rsid w:val="00DC6E02"/>
    <w:rsid w:val="00DC6EC3"/>
    <w:rsid w:val="00DC6EF2"/>
    <w:rsid w:val="00DC7124"/>
    <w:rsid w:val="00DC714E"/>
    <w:rsid w:val="00DC7187"/>
    <w:rsid w:val="00DC7A6F"/>
    <w:rsid w:val="00DD0309"/>
    <w:rsid w:val="00DD03D1"/>
    <w:rsid w:val="00DD0454"/>
    <w:rsid w:val="00DD09F6"/>
    <w:rsid w:val="00DD1555"/>
    <w:rsid w:val="00DD197F"/>
    <w:rsid w:val="00DD25CA"/>
    <w:rsid w:val="00DD271A"/>
    <w:rsid w:val="00DD2A4D"/>
    <w:rsid w:val="00DD2D8E"/>
    <w:rsid w:val="00DD3078"/>
    <w:rsid w:val="00DD31DA"/>
    <w:rsid w:val="00DD3410"/>
    <w:rsid w:val="00DD38CE"/>
    <w:rsid w:val="00DD3CEF"/>
    <w:rsid w:val="00DD41F8"/>
    <w:rsid w:val="00DD475C"/>
    <w:rsid w:val="00DD4DA3"/>
    <w:rsid w:val="00DD521D"/>
    <w:rsid w:val="00DD525F"/>
    <w:rsid w:val="00DD579F"/>
    <w:rsid w:val="00DD594D"/>
    <w:rsid w:val="00DD62B6"/>
    <w:rsid w:val="00DD650D"/>
    <w:rsid w:val="00DD652F"/>
    <w:rsid w:val="00DD66DC"/>
    <w:rsid w:val="00DD670F"/>
    <w:rsid w:val="00DD6AC2"/>
    <w:rsid w:val="00DD746C"/>
    <w:rsid w:val="00DE0894"/>
    <w:rsid w:val="00DE0A9F"/>
    <w:rsid w:val="00DE0BAC"/>
    <w:rsid w:val="00DE1512"/>
    <w:rsid w:val="00DE1823"/>
    <w:rsid w:val="00DE1988"/>
    <w:rsid w:val="00DE1D6D"/>
    <w:rsid w:val="00DE2521"/>
    <w:rsid w:val="00DE2675"/>
    <w:rsid w:val="00DE274D"/>
    <w:rsid w:val="00DE2792"/>
    <w:rsid w:val="00DE2ACA"/>
    <w:rsid w:val="00DE2E05"/>
    <w:rsid w:val="00DE3100"/>
    <w:rsid w:val="00DE322F"/>
    <w:rsid w:val="00DE3245"/>
    <w:rsid w:val="00DE34A7"/>
    <w:rsid w:val="00DE40BF"/>
    <w:rsid w:val="00DE4A99"/>
    <w:rsid w:val="00DE4CAD"/>
    <w:rsid w:val="00DE4F9F"/>
    <w:rsid w:val="00DE5772"/>
    <w:rsid w:val="00DE5C3C"/>
    <w:rsid w:val="00DE5FCE"/>
    <w:rsid w:val="00DE6007"/>
    <w:rsid w:val="00DE654F"/>
    <w:rsid w:val="00DE6616"/>
    <w:rsid w:val="00DE67AF"/>
    <w:rsid w:val="00DE67BB"/>
    <w:rsid w:val="00DE69F6"/>
    <w:rsid w:val="00DE6AC3"/>
    <w:rsid w:val="00DE6BE1"/>
    <w:rsid w:val="00DE7277"/>
    <w:rsid w:val="00DE78F5"/>
    <w:rsid w:val="00DE7A39"/>
    <w:rsid w:val="00DE7CDC"/>
    <w:rsid w:val="00DF008B"/>
    <w:rsid w:val="00DF01E1"/>
    <w:rsid w:val="00DF0202"/>
    <w:rsid w:val="00DF07B8"/>
    <w:rsid w:val="00DF17D5"/>
    <w:rsid w:val="00DF20C9"/>
    <w:rsid w:val="00DF215F"/>
    <w:rsid w:val="00DF2C04"/>
    <w:rsid w:val="00DF364A"/>
    <w:rsid w:val="00DF36B4"/>
    <w:rsid w:val="00DF3A7A"/>
    <w:rsid w:val="00DF4250"/>
    <w:rsid w:val="00DF495C"/>
    <w:rsid w:val="00DF4984"/>
    <w:rsid w:val="00DF4E87"/>
    <w:rsid w:val="00DF4FA3"/>
    <w:rsid w:val="00DF54E8"/>
    <w:rsid w:val="00DF602B"/>
    <w:rsid w:val="00DF6048"/>
    <w:rsid w:val="00DF6520"/>
    <w:rsid w:val="00DF6933"/>
    <w:rsid w:val="00E001D4"/>
    <w:rsid w:val="00E00206"/>
    <w:rsid w:val="00E00250"/>
    <w:rsid w:val="00E00944"/>
    <w:rsid w:val="00E00B9B"/>
    <w:rsid w:val="00E00D11"/>
    <w:rsid w:val="00E01049"/>
    <w:rsid w:val="00E0144C"/>
    <w:rsid w:val="00E01673"/>
    <w:rsid w:val="00E016EB"/>
    <w:rsid w:val="00E01FFC"/>
    <w:rsid w:val="00E020FD"/>
    <w:rsid w:val="00E024B0"/>
    <w:rsid w:val="00E02951"/>
    <w:rsid w:val="00E02987"/>
    <w:rsid w:val="00E02B18"/>
    <w:rsid w:val="00E02D15"/>
    <w:rsid w:val="00E03ABB"/>
    <w:rsid w:val="00E0434D"/>
    <w:rsid w:val="00E04479"/>
    <w:rsid w:val="00E044BD"/>
    <w:rsid w:val="00E04939"/>
    <w:rsid w:val="00E04F3D"/>
    <w:rsid w:val="00E0582C"/>
    <w:rsid w:val="00E0584F"/>
    <w:rsid w:val="00E05910"/>
    <w:rsid w:val="00E05BFC"/>
    <w:rsid w:val="00E05CB4"/>
    <w:rsid w:val="00E064E5"/>
    <w:rsid w:val="00E06D01"/>
    <w:rsid w:val="00E06E86"/>
    <w:rsid w:val="00E07339"/>
    <w:rsid w:val="00E074D5"/>
    <w:rsid w:val="00E07A09"/>
    <w:rsid w:val="00E07F78"/>
    <w:rsid w:val="00E104A3"/>
    <w:rsid w:val="00E10CEB"/>
    <w:rsid w:val="00E1158F"/>
    <w:rsid w:val="00E11A79"/>
    <w:rsid w:val="00E11E12"/>
    <w:rsid w:val="00E11F74"/>
    <w:rsid w:val="00E125D8"/>
    <w:rsid w:val="00E127CA"/>
    <w:rsid w:val="00E12882"/>
    <w:rsid w:val="00E130AD"/>
    <w:rsid w:val="00E13510"/>
    <w:rsid w:val="00E13761"/>
    <w:rsid w:val="00E13927"/>
    <w:rsid w:val="00E14119"/>
    <w:rsid w:val="00E14232"/>
    <w:rsid w:val="00E1492E"/>
    <w:rsid w:val="00E14969"/>
    <w:rsid w:val="00E14A66"/>
    <w:rsid w:val="00E14ED6"/>
    <w:rsid w:val="00E152EE"/>
    <w:rsid w:val="00E15665"/>
    <w:rsid w:val="00E157FD"/>
    <w:rsid w:val="00E15FAB"/>
    <w:rsid w:val="00E163DE"/>
    <w:rsid w:val="00E16615"/>
    <w:rsid w:val="00E16CC5"/>
    <w:rsid w:val="00E175BC"/>
    <w:rsid w:val="00E17C51"/>
    <w:rsid w:val="00E205E0"/>
    <w:rsid w:val="00E2088C"/>
    <w:rsid w:val="00E20A9F"/>
    <w:rsid w:val="00E20E84"/>
    <w:rsid w:val="00E20F1C"/>
    <w:rsid w:val="00E21167"/>
    <w:rsid w:val="00E213C8"/>
    <w:rsid w:val="00E21A96"/>
    <w:rsid w:val="00E21AFC"/>
    <w:rsid w:val="00E21DE0"/>
    <w:rsid w:val="00E21F5F"/>
    <w:rsid w:val="00E22544"/>
    <w:rsid w:val="00E22BCC"/>
    <w:rsid w:val="00E2369F"/>
    <w:rsid w:val="00E244BE"/>
    <w:rsid w:val="00E24573"/>
    <w:rsid w:val="00E246BB"/>
    <w:rsid w:val="00E24C0B"/>
    <w:rsid w:val="00E2553C"/>
    <w:rsid w:val="00E257ED"/>
    <w:rsid w:val="00E25F18"/>
    <w:rsid w:val="00E26593"/>
    <w:rsid w:val="00E26790"/>
    <w:rsid w:val="00E26A61"/>
    <w:rsid w:val="00E26B84"/>
    <w:rsid w:val="00E26C14"/>
    <w:rsid w:val="00E27491"/>
    <w:rsid w:val="00E27666"/>
    <w:rsid w:val="00E27A35"/>
    <w:rsid w:val="00E27AD3"/>
    <w:rsid w:val="00E27B68"/>
    <w:rsid w:val="00E27BFF"/>
    <w:rsid w:val="00E27C0E"/>
    <w:rsid w:val="00E27C55"/>
    <w:rsid w:val="00E30396"/>
    <w:rsid w:val="00E30890"/>
    <w:rsid w:val="00E31204"/>
    <w:rsid w:val="00E31229"/>
    <w:rsid w:val="00E31AEA"/>
    <w:rsid w:val="00E31F1F"/>
    <w:rsid w:val="00E323AE"/>
    <w:rsid w:val="00E32686"/>
    <w:rsid w:val="00E3274E"/>
    <w:rsid w:val="00E32BC6"/>
    <w:rsid w:val="00E32C82"/>
    <w:rsid w:val="00E33437"/>
    <w:rsid w:val="00E33877"/>
    <w:rsid w:val="00E33AC5"/>
    <w:rsid w:val="00E33AD4"/>
    <w:rsid w:val="00E33B25"/>
    <w:rsid w:val="00E33CC8"/>
    <w:rsid w:val="00E3434B"/>
    <w:rsid w:val="00E3439C"/>
    <w:rsid w:val="00E34D70"/>
    <w:rsid w:val="00E34F95"/>
    <w:rsid w:val="00E35C0B"/>
    <w:rsid w:val="00E36547"/>
    <w:rsid w:val="00E369DD"/>
    <w:rsid w:val="00E37447"/>
    <w:rsid w:val="00E3784D"/>
    <w:rsid w:val="00E40151"/>
    <w:rsid w:val="00E4028B"/>
    <w:rsid w:val="00E40483"/>
    <w:rsid w:val="00E40C47"/>
    <w:rsid w:val="00E411CD"/>
    <w:rsid w:val="00E418B8"/>
    <w:rsid w:val="00E41A0C"/>
    <w:rsid w:val="00E41A18"/>
    <w:rsid w:val="00E41A3C"/>
    <w:rsid w:val="00E41C9F"/>
    <w:rsid w:val="00E4208B"/>
    <w:rsid w:val="00E422A8"/>
    <w:rsid w:val="00E4286F"/>
    <w:rsid w:val="00E42DB1"/>
    <w:rsid w:val="00E4357B"/>
    <w:rsid w:val="00E439AE"/>
    <w:rsid w:val="00E43DD9"/>
    <w:rsid w:val="00E43F8D"/>
    <w:rsid w:val="00E44CF0"/>
    <w:rsid w:val="00E4555E"/>
    <w:rsid w:val="00E4559E"/>
    <w:rsid w:val="00E45630"/>
    <w:rsid w:val="00E4563B"/>
    <w:rsid w:val="00E458D7"/>
    <w:rsid w:val="00E45DC0"/>
    <w:rsid w:val="00E45E92"/>
    <w:rsid w:val="00E45FAF"/>
    <w:rsid w:val="00E467EF"/>
    <w:rsid w:val="00E46850"/>
    <w:rsid w:val="00E46998"/>
    <w:rsid w:val="00E470BB"/>
    <w:rsid w:val="00E47324"/>
    <w:rsid w:val="00E47532"/>
    <w:rsid w:val="00E47690"/>
    <w:rsid w:val="00E47802"/>
    <w:rsid w:val="00E479DF"/>
    <w:rsid w:val="00E50045"/>
    <w:rsid w:val="00E5004A"/>
    <w:rsid w:val="00E502E9"/>
    <w:rsid w:val="00E5049C"/>
    <w:rsid w:val="00E507F5"/>
    <w:rsid w:val="00E50A61"/>
    <w:rsid w:val="00E51F33"/>
    <w:rsid w:val="00E52616"/>
    <w:rsid w:val="00E52832"/>
    <w:rsid w:val="00E528B9"/>
    <w:rsid w:val="00E52968"/>
    <w:rsid w:val="00E532E5"/>
    <w:rsid w:val="00E53504"/>
    <w:rsid w:val="00E53611"/>
    <w:rsid w:val="00E53FB8"/>
    <w:rsid w:val="00E540C4"/>
    <w:rsid w:val="00E5431B"/>
    <w:rsid w:val="00E54449"/>
    <w:rsid w:val="00E546AA"/>
    <w:rsid w:val="00E54A86"/>
    <w:rsid w:val="00E54C45"/>
    <w:rsid w:val="00E54E3D"/>
    <w:rsid w:val="00E556D3"/>
    <w:rsid w:val="00E556F7"/>
    <w:rsid w:val="00E55A6A"/>
    <w:rsid w:val="00E561E7"/>
    <w:rsid w:val="00E56377"/>
    <w:rsid w:val="00E56442"/>
    <w:rsid w:val="00E565D8"/>
    <w:rsid w:val="00E566B6"/>
    <w:rsid w:val="00E574AB"/>
    <w:rsid w:val="00E5766E"/>
    <w:rsid w:val="00E578A8"/>
    <w:rsid w:val="00E57E4B"/>
    <w:rsid w:val="00E602AF"/>
    <w:rsid w:val="00E60841"/>
    <w:rsid w:val="00E60934"/>
    <w:rsid w:val="00E60B5D"/>
    <w:rsid w:val="00E60D98"/>
    <w:rsid w:val="00E612E9"/>
    <w:rsid w:val="00E6148C"/>
    <w:rsid w:val="00E61B76"/>
    <w:rsid w:val="00E61C5E"/>
    <w:rsid w:val="00E61E44"/>
    <w:rsid w:val="00E61EED"/>
    <w:rsid w:val="00E61EF5"/>
    <w:rsid w:val="00E62509"/>
    <w:rsid w:val="00E62550"/>
    <w:rsid w:val="00E6293E"/>
    <w:rsid w:val="00E62D3B"/>
    <w:rsid w:val="00E62D5C"/>
    <w:rsid w:val="00E6336F"/>
    <w:rsid w:val="00E6368E"/>
    <w:rsid w:val="00E63C9F"/>
    <w:rsid w:val="00E63D97"/>
    <w:rsid w:val="00E63DEB"/>
    <w:rsid w:val="00E64FA6"/>
    <w:rsid w:val="00E655CC"/>
    <w:rsid w:val="00E65E01"/>
    <w:rsid w:val="00E65ED7"/>
    <w:rsid w:val="00E66012"/>
    <w:rsid w:val="00E66367"/>
    <w:rsid w:val="00E66868"/>
    <w:rsid w:val="00E6718D"/>
    <w:rsid w:val="00E67FAF"/>
    <w:rsid w:val="00E701D1"/>
    <w:rsid w:val="00E70272"/>
    <w:rsid w:val="00E70335"/>
    <w:rsid w:val="00E70587"/>
    <w:rsid w:val="00E70748"/>
    <w:rsid w:val="00E707B4"/>
    <w:rsid w:val="00E70D66"/>
    <w:rsid w:val="00E70EA9"/>
    <w:rsid w:val="00E7144C"/>
    <w:rsid w:val="00E7173C"/>
    <w:rsid w:val="00E71833"/>
    <w:rsid w:val="00E71CC2"/>
    <w:rsid w:val="00E71F88"/>
    <w:rsid w:val="00E72B68"/>
    <w:rsid w:val="00E72DC7"/>
    <w:rsid w:val="00E72F1A"/>
    <w:rsid w:val="00E7320C"/>
    <w:rsid w:val="00E73312"/>
    <w:rsid w:val="00E734E0"/>
    <w:rsid w:val="00E7373A"/>
    <w:rsid w:val="00E73B63"/>
    <w:rsid w:val="00E73F78"/>
    <w:rsid w:val="00E74E62"/>
    <w:rsid w:val="00E74E83"/>
    <w:rsid w:val="00E7511F"/>
    <w:rsid w:val="00E751FC"/>
    <w:rsid w:val="00E7535B"/>
    <w:rsid w:val="00E75809"/>
    <w:rsid w:val="00E758AC"/>
    <w:rsid w:val="00E75B15"/>
    <w:rsid w:val="00E75C85"/>
    <w:rsid w:val="00E76511"/>
    <w:rsid w:val="00E77027"/>
    <w:rsid w:val="00E7752A"/>
    <w:rsid w:val="00E778E6"/>
    <w:rsid w:val="00E77FD5"/>
    <w:rsid w:val="00E8045A"/>
    <w:rsid w:val="00E80DDD"/>
    <w:rsid w:val="00E811A9"/>
    <w:rsid w:val="00E81228"/>
    <w:rsid w:val="00E8221B"/>
    <w:rsid w:val="00E8260B"/>
    <w:rsid w:val="00E827DD"/>
    <w:rsid w:val="00E8297F"/>
    <w:rsid w:val="00E82A20"/>
    <w:rsid w:val="00E82B5C"/>
    <w:rsid w:val="00E83273"/>
    <w:rsid w:val="00E832F0"/>
    <w:rsid w:val="00E83716"/>
    <w:rsid w:val="00E839B1"/>
    <w:rsid w:val="00E83B5E"/>
    <w:rsid w:val="00E83DD0"/>
    <w:rsid w:val="00E84229"/>
    <w:rsid w:val="00E84343"/>
    <w:rsid w:val="00E84BC5"/>
    <w:rsid w:val="00E84E17"/>
    <w:rsid w:val="00E84FF4"/>
    <w:rsid w:val="00E856A1"/>
    <w:rsid w:val="00E8587E"/>
    <w:rsid w:val="00E8614A"/>
    <w:rsid w:val="00E869B6"/>
    <w:rsid w:val="00E86D92"/>
    <w:rsid w:val="00E87039"/>
    <w:rsid w:val="00E872AE"/>
    <w:rsid w:val="00E873AE"/>
    <w:rsid w:val="00E873BE"/>
    <w:rsid w:val="00E873D0"/>
    <w:rsid w:val="00E8799D"/>
    <w:rsid w:val="00E87BC1"/>
    <w:rsid w:val="00E87EEE"/>
    <w:rsid w:val="00E903CF"/>
    <w:rsid w:val="00E9040D"/>
    <w:rsid w:val="00E91423"/>
    <w:rsid w:val="00E91C80"/>
    <w:rsid w:val="00E92202"/>
    <w:rsid w:val="00E924CD"/>
    <w:rsid w:val="00E924D1"/>
    <w:rsid w:val="00E92510"/>
    <w:rsid w:val="00E92937"/>
    <w:rsid w:val="00E92B01"/>
    <w:rsid w:val="00E92DBE"/>
    <w:rsid w:val="00E936F5"/>
    <w:rsid w:val="00E93CAA"/>
    <w:rsid w:val="00E93F04"/>
    <w:rsid w:val="00E943AC"/>
    <w:rsid w:val="00E95083"/>
    <w:rsid w:val="00E950B7"/>
    <w:rsid w:val="00E95705"/>
    <w:rsid w:val="00E95C6C"/>
    <w:rsid w:val="00E96586"/>
    <w:rsid w:val="00E965B7"/>
    <w:rsid w:val="00E97518"/>
    <w:rsid w:val="00E97D30"/>
    <w:rsid w:val="00EA01CC"/>
    <w:rsid w:val="00EA0210"/>
    <w:rsid w:val="00EA07DE"/>
    <w:rsid w:val="00EA1070"/>
    <w:rsid w:val="00EA1678"/>
    <w:rsid w:val="00EA17C4"/>
    <w:rsid w:val="00EA1962"/>
    <w:rsid w:val="00EA20DD"/>
    <w:rsid w:val="00EA227A"/>
    <w:rsid w:val="00EA2470"/>
    <w:rsid w:val="00EA28B6"/>
    <w:rsid w:val="00EA2B3B"/>
    <w:rsid w:val="00EA3164"/>
    <w:rsid w:val="00EA3612"/>
    <w:rsid w:val="00EA371B"/>
    <w:rsid w:val="00EA37A8"/>
    <w:rsid w:val="00EA3B7D"/>
    <w:rsid w:val="00EA3F04"/>
    <w:rsid w:val="00EA407F"/>
    <w:rsid w:val="00EA40CA"/>
    <w:rsid w:val="00EA4867"/>
    <w:rsid w:val="00EA4E40"/>
    <w:rsid w:val="00EA4F06"/>
    <w:rsid w:val="00EA5095"/>
    <w:rsid w:val="00EA5308"/>
    <w:rsid w:val="00EA59FF"/>
    <w:rsid w:val="00EA5AEB"/>
    <w:rsid w:val="00EA5BCC"/>
    <w:rsid w:val="00EA5D07"/>
    <w:rsid w:val="00EA5FC3"/>
    <w:rsid w:val="00EA61DF"/>
    <w:rsid w:val="00EA64C1"/>
    <w:rsid w:val="00EA66A1"/>
    <w:rsid w:val="00EA6745"/>
    <w:rsid w:val="00EA6A1E"/>
    <w:rsid w:val="00EA6E1B"/>
    <w:rsid w:val="00EA6F06"/>
    <w:rsid w:val="00EA7305"/>
    <w:rsid w:val="00EA77F1"/>
    <w:rsid w:val="00EA7BD8"/>
    <w:rsid w:val="00EA7C4F"/>
    <w:rsid w:val="00EA7C59"/>
    <w:rsid w:val="00EB01E7"/>
    <w:rsid w:val="00EB04F2"/>
    <w:rsid w:val="00EB0A52"/>
    <w:rsid w:val="00EB15CB"/>
    <w:rsid w:val="00EB1980"/>
    <w:rsid w:val="00EB19E9"/>
    <w:rsid w:val="00EB2696"/>
    <w:rsid w:val="00EB2916"/>
    <w:rsid w:val="00EB31B7"/>
    <w:rsid w:val="00EB3C34"/>
    <w:rsid w:val="00EB3E94"/>
    <w:rsid w:val="00EB3E95"/>
    <w:rsid w:val="00EB40BF"/>
    <w:rsid w:val="00EB42CE"/>
    <w:rsid w:val="00EB4912"/>
    <w:rsid w:val="00EB5049"/>
    <w:rsid w:val="00EB51AE"/>
    <w:rsid w:val="00EB5618"/>
    <w:rsid w:val="00EB56C4"/>
    <w:rsid w:val="00EB5E84"/>
    <w:rsid w:val="00EB628A"/>
    <w:rsid w:val="00EB63A4"/>
    <w:rsid w:val="00EB642B"/>
    <w:rsid w:val="00EB65E6"/>
    <w:rsid w:val="00EB690F"/>
    <w:rsid w:val="00EB699C"/>
    <w:rsid w:val="00EB7486"/>
    <w:rsid w:val="00EB7C2D"/>
    <w:rsid w:val="00EB7F34"/>
    <w:rsid w:val="00EC0CC4"/>
    <w:rsid w:val="00EC0CD3"/>
    <w:rsid w:val="00EC0DE2"/>
    <w:rsid w:val="00EC1057"/>
    <w:rsid w:val="00EC1120"/>
    <w:rsid w:val="00EC161C"/>
    <w:rsid w:val="00EC1DF5"/>
    <w:rsid w:val="00EC1FA8"/>
    <w:rsid w:val="00EC20DE"/>
    <w:rsid w:val="00EC2268"/>
    <w:rsid w:val="00EC2595"/>
    <w:rsid w:val="00EC2A98"/>
    <w:rsid w:val="00EC2D50"/>
    <w:rsid w:val="00EC32EE"/>
    <w:rsid w:val="00EC39EE"/>
    <w:rsid w:val="00EC4177"/>
    <w:rsid w:val="00EC4372"/>
    <w:rsid w:val="00EC4802"/>
    <w:rsid w:val="00EC4A56"/>
    <w:rsid w:val="00EC4CC5"/>
    <w:rsid w:val="00EC4D26"/>
    <w:rsid w:val="00EC4D5D"/>
    <w:rsid w:val="00EC5979"/>
    <w:rsid w:val="00EC59D5"/>
    <w:rsid w:val="00EC5E0F"/>
    <w:rsid w:val="00EC64E7"/>
    <w:rsid w:val="00EC6ACD"/>
    <w:rsid w:val="00EC6B06"/>
    <w:rsid w:val="00EC6DA5"/>
    <w:rsid w:val="00EC7145"/>
    <w:rsid w:val="00EC7439"/>
    <w:rsid w:val="00EC767A"/>
    <w:rsid w:val="00EC7F71"/>
    <w:rsid w:val="00ED01B7"/>
    <w:rsid w:val="00ED0FEE"/>
    <w:rsid w:val="00ED13EE"/>
    <w:rsid w:val="00ED1585"/>
    <w:rsid w:val="00ED1602"/>
    <w:rsid w:val="00ED1633"/>
    <w:rsid w:val="00ED1BBB"/>
    <w:rsid w:val="00ED1D75"/>
    <w:rsid w:val="00ED2282"/>
    <w:rsid w:val="00ED2361"/>
    <w:rsid w:val="00ED25C5"/>
    <w:rsid w:val="00ED2788"/>
    <w:rsid w:val="00ED29AC"/>
    <w:rsid w:val="00ED2B88"/>
    <w:rsid w:val="00ED2D41"/>
    <w:rsid w:val="00ED306A"/>
    <w:rsid w:val="00ED3339"/>
    <w:rsid w:val="00ED42F6"/>
    <w:rsid w:val="00ED476E"/>
    <w:rsid w:val="00ED59CF"/>
    <w:rsid w:val="00ED5C1F"/>
    <w:rsid w:val="00ED5CA8"/>
    <w:rsid w:val="00ED5D60"/>
    <w:rsid w:val="00ED5E42"/>
    <w:rsid w:val="00ED6C19"/>
    <w:rsid w:val="00ED771E"/>
    <w:rsid w:val="00ED7C33"/>
    <w:rsid w:val="00ED7C60"/>
    <w:rsid w:val="00ED7F20"/>
    <w:rsid w:val="00EE003B"/>
    <w:rsid w:val="00EE040C"/>
    <w:rsid w:val="00EE05D9"/>
    <w:rsid w:val="00EE0C08"/>
    <w:rsid w:val="00EE1694"/>
    <w:rsid w:val="00EE16BE"/>
    <w:rsid w:val="00EE180C"/>
    <w:rsid w:val="00EE1AFD"/>
    <w:rsid w:val="00EE1CE5"/>
    <w:rsid w:val="00EE1D2B"/>
    <w:rsid w:val="00EE1E58"/>
    <w:rsid w:val="00EE2098"/>
    <w:rsid w:val="00EE20EA"/>
    <w:rsid w:val="00EE2693"/>
    <w:rsid w:val="00EE26B7"/>
    <w:rsid w:val="00EE3AB8"/>
    <w:rsid w:val="00EE3AF8"/>
    <w:rsid w:val="00EE4045"/>
    <w:rsid w:val="00EE421F"/>
    <w:rsid w:val="00EE447B"/>
    <w:rsid w:val="00EE4C1C"/>
    <w:rsid w:val="00EE50B3"/>
    <w:rsid w:val="00EE55A7"/>
    <w:rsid w:val="00EE5794"/>
    <w:rsid w:val="00EE597B"/>
    <w:rsid w:val="00EE59BC"/>
    <w:rsid w:val="00EE6418"/>
    <w:rsid w:val="00EE64EE"/>
    <w:rsid w:val="00EE67A5"/>
    <w:rsid w:val="00EE6FC0"/>
    <w:rsid w:val="00EE7319"/>
    <w:rsid w:val="00EE78A0"/>
    <w:rsid w:val="00EE7916"/>
    <w:rsid w:val="00EE7A69"/>
    <w:rsid w:val="00EF0027"/>
    <w:rsid w:val="00EF06BD"/>
    <w:rsid w:val="00EF0717"/>
    <w:rsid w:val="00EF0989"/>
    <w:rsid w:val="00EF1EA1"/>
    <w:rsid w:val="00EF2029"/>
    <w:rsid w:val="00EF2D6F"/>
    <w:rsid w:val="00EF2EB2"/>
    <w:rsid w:val="00EF2FE3"/>
    <w:rsid w:val="00EF301D"/>
    <w:rsid w:val="00EF32F6"/>
    <w:rsid w:val="00EF382B"/>
    <w:rsid w:val="00EF3849"/>
    <w:rsid w:val="00EF3F36"/>
    <w:rsid w:val="00EF4221"/>
    <w:rsid w:val="00EF43AB"/>
    <w:rsid w:val="00EF45B8"/>
    <w:rsid w:val="00EF4A48"/>
    <w:rsid w:val="00EF4B77"/>
    <w:rsid w:val="00EF4FBD"/>
    <w:rsid w:val="00EF5151"/>
    <w:rsid w:val="00EF588D"/>
    <w:rsid w:val="00EF59A5"/>
    <w:rsid w:val="00EF6846"/>
    <w:rsid w:val="00EF6975"/>
    <w:rsid w:val="00EF6F72"/>
    <w:rsid w:val="00EF7060"/>
    <w:rsid w:val="00EF70B3"/>
    <w:rsid w:val="00EF70C7"/>
    <w:rsid w:val="00EF77EA"/>
    <w:rsid w:val="00EF7C9D"/>
    <w:rsid w:val="00EF7CD9"/>
    <w:rsid w:val="00EF7E94"/>
    <w:rsid w:val="00F00B26"/>
    <w:rsid w:val="00F00D0C"/>
    <w:rsid w:val="00F013F2"/>
    <w:rsid w:val="00F01790"/>
    <w:rsid w:val="00F0226D"/>
    <w:rsid w:val="00F022F7"/>
    <w:rsid w:val="00F0286C"/>
    <w:rsid w:val="00F02A84"/>
    <w:rsid w:val="00F02C88"/>
    <w:rsid w:val="00F031EE"/>
    <w:rsid w:val="00F0341A"/>
    <w:rsid w:val="00F034D7"/>
    <w:rsid w:val="00F040E7"/>
    <w:rsid w:val="00F0447A"/>
    <w:rsid w:val="00F04C5A"/>
    <w:rsid w:val="00F0504F"/>
    <w:rsid w:val="00F059D4"/>
    <w:rsid w:val="00F05A55"/>
    <w:rsid w:val="00F060F7"/>
    <w:rsid w:val="00F06782"/>
    <w:rsid w:val="00F06824"/>
    <w:rsid w:val="00F068DE"/>
    <w:rsid w:val="00F079C5"/>
    <w:rsid w:val="00F07AB2"/>
    <w:rsid w:val="00F10348"/>
    <w:rsid w:val="00F10553"/>
    <w:rsid w:val="00F10B9F"/>
    <w:rsid w:val="00F111A4"/>
    <w:rsid w:val="00F11C34"/>
    <w:rsid w:val="00F1200B"/>
    <w:rsid w:val="00F124B0"/>
    <w:rsid w:val="00F128C8"/>
    <w:rsid w:val="00F12DCF"/>
    <w:rsid w:val="00F13214"/>
    <w:rsid w:val="00F13227"/>
    <w:rsid w:val="00F13472"/>
    <w:rsid w:val="00F14116"/>
    <w:rsid w:val="00F14169"/>
    <w:rsid w:val="00F14D6A"/>
    <w:rsid w:val="00F151DF"/>
    <w:rsid w:val="00F1567B"/>
    <w:rsid w:val="00F15780"/>
    <w:rsid w:val="00F157F2"/>
    <w:rsid w:val="00F15930"/>
    <w:rsid w:val="00F160AB"/>
    <w:rsid w:val="00F16F8D"/>
    <w:rsid w:val="00F176D3"/>
    <w:rsid w:val="00F17710"/>
    <w:rsid w:val="00F17C86"/>
    <w:rsid w:val="00F17D29"/>
    <w:rsid w:val="00F202DB"/>
    <w:rsid w:val="00F20310"/>
    <w:rsid w:val="00F20368"/>
    <w:rsid w:val="00F20C03"/>
    <w:rsid w:val="00F228BB"/>
    <w:rsid w:val="00F2292A"/>
    <w:rsid w:val="00F22C94"/>
    <w:rsid w:val="00F22E14"/>
    <w:rsid w:val="00F2301A"/>
    <w:rsid w:val="00F23164"/>
    <w:rsid w:val="00F23776"/>
    <w:rsid w:val="00F24E8B"/>
    <w:rsid w:val="00F2508F"/>
    <w:rsid w:val="00F25263"/>
    <w:rsid w:val="00F25655"/>
    <w:rsid w:val="00F263FB"/>
    <w:rsid w:val="00F266E9"/>
    <w:rsid w:val="00F26A95"/>
    <w:rsid w:val="00F26BDE"/>
    <w:rsid w:val="00F26BE9"/>
    <w:rsid w:val="00F26D03"/>
    <w:rsid w:val="00F2740B"/>
    <w:rsid w:val="00F27512"/>
    <w:rsid w:val="00F27A01"/>
    <w:rsid w:val="00F27D45"/>
    <w:rsid w:val="00F301EF"/>
    <w:rsid w:val="00F30709"/>
    <w:rsid w:val="00F30A54"/>
    <w:rsid w:val="00F30DEE"/>
    <w:rsid w:val="00F31082"/>
    <w:rsid w:val="00F31DD8"/>
    <w:rsid w:val="00F31E1A"/>
    <w:rsid w:val="00F32105"/>
    <w:rsid w:val="00F32B45"/>
    <w:rsid w:val="00F32EA2"/>
    <w:rsid w:val="00F3304E"/>
    <w:rsid w:val="00F34152"/>
    <w:rsid w:val="00F34757"/>
    <w:rsid w:val="00F34AC6"/>
    <w:rsid w:val="00F34C95"/>
    <w:rsid w:val="00F352B4"/>
    <w:rsid w:val="00F35307"/>
    <w:rsid w:val="00F3552B"/>
    <w:rsid w:val="00F359EC"/>
    <w:rsid w:val="00F35EBA"/>
    <w:rsid w:val="00F3619C"/>
    <w:rsid w:val="00F36F5D"/>
    <w:rsid w:val="00F37375"/>
    <w:rsid w:val="00F375BF"/>
    <w:rsid w:val="00F37635"/>
    <w:rsid w:val="00F3765D"/>
    <w:rsid w:val="00F37F41"/>
    <w:rsid w:val="00F37F51"/>
    <w:rsid w:val="00F4012A"/>
    <w:rsid w:val="00F401E6"/>
    <w:rsid w:val="00F402E9"/>
    <w:rsid w:val="00F403E0"/>
    <w:rsid w:val="00F405B0"/>
    <w:rsid w:val="00F41043"/>
    <w:rsid w:val="00F4111F"/>
    <w:rsid w:val="00F41424"/>
    <w:rsid w:val="00F41459"/>
    <w:rsid w:val="00F41468"/>
    <w:rsid w:val="00F41507"/>
    <w:rsid w:val="00F42218"/>
    <w:rsid w:val="00F424EF"/>
    <w:rsid w:val="00F428CA"/>
    <w:rsid w:val="00F4296C"/>
    <w:rsid w:val="00F42B13"/>
    <w:rsid w:val="00F42DCC"/>
    <w:rsid w:val="00F43F38"/>
    <w:rsid w:val="00F44344"/>
    <w:rsid w:val="00F444BE"/>
    <w:rsid w:val="00F44728"/>
    <w:rsid w:val="00F447B7"/>
    <w:rsid w:val="00F44A91"/>
    <w:rsid w:val="00F44B5A"/>
    <w:rsid w:val="00F453DA"/>
    <w:rsid w:val="00F4568F"/>
    <w:rsid w:val="00F456D1"/>
    <w:rsid w:val="00F45CD3"/>
    <w:rsid w:val="00F45F60"/>
    <w:rsid w:val="00F45FEC"/>
    <w:rsid w:val="00F46160"/>
    <w:rsid w:val="00F46296"/>
    <w:rsid w:val="00F46465"/>
    <w:rsid w:val="00F4660D"/>
    <w:rsid w:val="00F46E4F"/>
    <w:rsid w:val="00F46FC5"/>
    <w:rsid w:val="00F47156"/>
    <w:rsid w:val="00F4744F"/>
    <w:rsid w:val="00F477DD"/>
    <w:rsid w:val="00F47A73"/>
    <w:rsid w:val="00F47E33"/>
    <w:rsid w:val="00F504AB"/>
    <w:rsid w:val="00F504FB"/>
    <w:rsid w:val="00F5064C"/>
    <w:rsid w:val="00F5102E"/>
    <w:rsid w:val="00F51301"/>
    <w:rsid w:val="00F518B6"/>
    <w:rsid w:val="00F51957"/>
    <w:rsid w:val="00F51A16"/>
    <w:rsid w:val="00F51BBD"/>
    <w:rsid w:val="00F5223F"/>
    <w:rsid w:val="00F5232A"/>
    <w:rsid w:val="00F524A1"/>
    <w:rsid w:val="00F52C9A"/>
    <w:rsid w:val="00F52E2B"/>
    <w:rsid w:val="00F52E4D"/>
    <w:rsid w:val="00F5384D"/>
    <w:rsid w:val="00F5388C"/>
    <w:rsid w:val="00F53C53"/>
    <w:rsid w:val="00F53DB1"/>
    <w:rsid w:val="00F544B5"/>
    <w:rsid w:val="00F54526"/>
    <w:rsid w:val="00F545EA"/>
    <w:rsid w:val="00F5480A"/>
    <w:rsid w:val="00F54B14"/>
    <w:rsid w:val="00F54CC6"/>
    <w:rsid w:val="00F557BB"/>
    <w:rsid w:val="00F55CC1"/>
    <w:rsid w:val="00F56BD3"/>
    <w:rsid w:val="00F56CD3"/>
    <w:rsid w:val="00F56CFB"/>
    <w:rsid w:val="00F56E48"/>
    <w:rsid w:val="00F573B9"/>
    <w:rsid w:val="00F616F0"/>
    <w:rsid w:val="00F61AE4"/>
    <w:rsid w:val="00F61B72"/>
    <w:rsid w:val="00F61E97"/>
    <w:rsid w:val="00F6202D"/>
    <w:rsid w:val="00F62AC9"/>
    <w:rsid w:val="00F62C3A"/>
    <w:rsid w:val="00F62D63"/>
    <w:rsid w:val="00F62F44"/>
    <w:rsid w:val="00F63202"/>
    <w:rsid w:val="00F63575"/>
    <w:rsid w:val="00F63D5C"/>
    <w:rsid w:val="00F63D85"/>
    <w:rsid w:val="00F64836"/>
    <w:rsid w:val="00F6535D"/>
    <w:rsid w:val="00F654D4"/>
    <w:rsid w:val="00F657E5"/>
    <w:rsid w:val="00F65817"/>
    <w:rsid w:val="00F65FF2"/>
    <w:rsid w:val="00F6608D"/>
    <w:rsid w:val="00F665C3"/>
    <w:rsid w:val="00F668FD"/>
    <w:rsid w:val="00F66A2C"/>
    <w:rsid w:val="00F67C19"/>
    <w:rsid w:val="00F67CCB"/>
    <w:rsid w:val="00F67FD1"/>
    <w:rsid w:val="00F701BB"/>
    <w:rsid w:val="00F70515"/>
    <w:rsid w:val="00F70A35"/>
    <w:rsid w:val="00F70CB4"/>
    <w:rsid w:val="00F70E90"/>
    <w:rsid w:val="00F71633"/>
    <w:rsid w:val="00F71A10"/>
    <w:rsid w:val="00F71CBE"/>
    <w:rsid w:val="00F71F04"/>
    <w:rsid w:val="00F720F8"/>
    <w:rsid w:val="00F721A7"/>
    <w:rsid w:val="00F72469"/>
    <w:rsid w:val="00F7274A"/>
    <w:rsid w:val="00F7277A"/>
    <w:rsid w:val="00F72E66"/>
    <w:rsid w:val="00F7383E"/>
    <w:rsid w:val="00F738AB"/>
    <w:rsid w:val="00F73A50"/>
    <w:rsid w:val="00F73C09"/>
    <w:rsid w:val="00F73D14"/>
    <w:rsid w:val="00F73F9E"/>
    <w:rsid w:val="00F7428F"/>
    <w:rsid w:val="00F74307"/>
    <w:rsid w:val="00F74B92"/>
    <w:rsid w:val="00F74F53"/>
    <w:rsid w:val="00F75100"/>
    <w:rsid w:val="00F7555A"/>
    <w:rsid w:val="00F755F9"/>
    <w:rsid w:val="00F75D82"/>
    <w:rsid w:val="00F75F12"/>
    <w:rsid w:val="00F75FAE"/>
    <w:rsid w:val="00F760A0"/>
    <w:rsid w:val="00F7622F"/>
    <w:rsid w:val="00F7681B"/>
    <w:rsid w:val="00F7694F"/>
    <w:rsid w:val="00F805E0"/>
    <w:rsid w:val="00F807FF"/>
    <w:rsid w:val="00F80C5F"/>
    <w:rsid w:val="00F80E5B"/>
    <w:rsid w:val="00F81402"/>
    <w:rsid w:val="00F81570"/>
    <w:rsid w:val="00F81852"/>
    <w:rsid w:val="00F818C8"/>
    <w:rsid w:val="00F81917"/>
    <w:rsid w:val="00F81973"/>
    <w:rsid w:val="00F81B78"/>
    <w:rsid w:val="00F81ECB"/>
    <w:rsid w:val="00F8281E"/>
    <w:rsid w:val="00F83F57"/>
    <w:rsid w:val="00F845BB"/>
    <w:rsid w:val="00F84EF3"/>
    <w:rsid w:val="00F85337"/>
    <w:rsid w:val="00F85AD0"/>
    <w:rsid w:val="00F85B5D"/>
    <w:rsid w:val="00F85C6D"/>
    <w:rsid w:val="00F85D42"/>
    <w:rsid w:val="00F85E8F"/>
    <w:rsid w:val="00F85EA7"/>
    <w:rsid w:val="00F85FA9"/>
    <w:rsid w:val="00F86144"/>
    <w:rsid w:val="00F861CA"/>
    <w:rsid w:val="00F862CD"/>
    <w:rsid w:val="00F86500"/>
    <w:rsid w:val="00F86D53"/>
    <w:rsid w:val="00F87084"/>
    <w:rsid w:val="00F87BF8"/>
    <w:rsid w:val="00F901BD"/>
    <w:rsid w:val="00F90268"/>
    <w:rsid w:val="00F90334"/>
    <w:rsid w:val="00F905C6"/>
    <w:rsid w:val="00F90936"/>
    <w:rsid w:val="00F90D5E"/>
    <w:rsid w:val="00F9144D"/>
    <w:rsid w:val="00F9191F"/>
    <w:rsid w:val="00F92203"/>
    <w:rsid w:val="00F92308"/>
    <w:rsid w:val="00F926A5"/>
    <w:rsid w:val="00F929ED"/>
    <w:rsid w:val="00F92CCD"/>
    <w:rsid w:val="00F93547"/>
    <w:rsid w:val="00F935B9"/>
    <w:rsid w:val="00F94397"/>
    <w:rsid w:val="00F94B56"/>
    <w:rsid w:val="00F94C8D"/>
    <w:rsid w:val="00F95689"/>
    <w:rsid w:val="00F95805"/>
    <w:rsid w:val="00F9609E"/>
    <w:rsid w:val="00F96384"/>
    <w:rsid w:val="00F96873"/>
    <w:rsid w:val="00F9687E"/>
    <w:rsid w:val="00F96A69"/>
    <w:rsid w:val="00F9717E"/>
    <w:rsid w:val="00F974D4"/>
    <w:rsid w:val="00FA001E"/>
    <w:rsid w:val="00FA00CC"/>
    <w:rsid w:val="00FA09DC"/>
    <w:rsid w:val="00FA0C7C"/>
    <w:rsid w:val="00FA0F27"/>
    <w:rsid w:val="00FA1570"/>
    <w:rsid w:val="00FA16AC"/>
    <w:rsid w:val="00FA17C8"/>
    <w:rsid w:val="00FA1A08"/>
    <w:rsid w:val="00FA1E14"/>
    <w:rsid w:val="00FA2045"/>
    <w:rsid w:val="00FA20E3"/>
    <w:rsid w:val="00FA219E"/>
    <w:rsid w:val="00FA2B88"/>
    <w:rsid w:val="00FA2F8B"/>
    <w:rsid w:val="00FA30C9"/>
    <w:rsid w:val="00FA342B"/>
    <w:rsid w:val="00FA4A9B"/>
    <w:rsid w:val="00FA4BA1"/>
    <w:rsid w:val="00FA4D3F"/>
    <w:rsid w:val="00FA5791"/>
    <w:rsid w:val="00FA5BA7"/>
    <w:rsid w:val="00FA5F4F"/>
    <w:rsid w:val="00FA606F"/>
    <w:rsid w:val="00FA61CD"/>
    <w:rsid w:val="00FA6D02"/>
    <w:rsid w:val="00FA6F1E"/>
    <w:rsid w:val="00FA6F92"/>
    <w:rsid w:val="00FA6FEC"/>
    <w:rsid w:val="00FA7227"/>
    <w:rsid w:val="00FA78AB"/>
    <w:rsid w:val="00FA7A20"/>
    <w:rsid w:val="00FA7B51"/>
    <w:rsid w:val="00FA7FA4"/>
    <w:rsid w:val="00FB05FD"/>
    <w:rsid w:val="00FB076A"/>
    <w:rsid w:val="00FB0C0F"/>
    <w:rsid w:val="00FB0C62"/>
    <w:rsid w:val="00FB1179"/>
    <w:rsid w:val="00FB11B3"/>
    <w:rsid w:val="00FB169D"/>
    <w:rsid w:val="00FB1B9D"/>
    <w:rsid w:val="00FB221A"/>
    <w:rsid w:val="00FB257C"/>
    <w:rsid w:val="00FB25DC"/>
    <w:rsid w:val="00FB2D78"/>
    <w:rsid w:val="00FB32A2"/>
    <w:rsid w:val="00FB33C1"/>
    <w:rsid w:val="00FB3474"/>
    <w:rsid w:val="00FB3F87"/>
    <w:rsid w:val="00FB4131"/>
    <w:rsid w:val="00FB4977"/>
    <w:rsid w:val="00FB4B5C"/>
    <w:rsid w:val="00FB4C1F"/>
    <w:rsid w:val="00FB4D67"/>
    <w:rsid w:val="00FB4DA6"/>
    <w:rsid w:val="00FB4DFD"/>
    <w:rsid w:val="00FB5554"/>
    <w:rsid w:val="00FB59B4"/>
    <w:rsid w:val="00FB64B9"/>
    <w:rsid w:val="00FB6A09"/>
    <w:rsid w:val="00FB6D9E"/>
    <w:rsid w:val="00FB6DCE"/>
    <w:rsid w:val="00FB7278"/>
    <w:rsid w:val="00FB7B50"/>
    <w:rsid w:val="00FB7EAE"/>
    <w:rsid w:val="00FB7FD1"/>
    <w:rsid w:val="00FC067E"/>
    <w:rsid w:val="00FC0BF1"/>
    <w:rsid w:val="00FC0E75"/>
    <w:rsid w:val="00FC1266"/>
    <w:rsid w:val="00FC12C6"/>
    <w:rsid w:val="00FC1BFE"/>
    <w:rsid w:val="00FC1CDC"/>
    <w:rsid w:val="00FC1D11"/>
    <w:rsid w:val="00FC2259"/>
    <w:rsid w:val="00FC2A8E"/>
    <w:rsid w:val="00FC2E40"/>
    <w:rsid w:val="00FC2F70"/>
    <w:rsid w:val="00FC37CC"/>
    <w:rsid w:val="00FC3827"/>
    <w:rsid w:val="00FC38FC"/>
    <w:rsid w:val="00FC3915"/>
    <w:rsid w:val="00FC3D38"/>
    <w:rsid w:val="00FC469B"/>
    <w:rsid w:val="00FC491D"/>
    <w:rsid w:val="00FC4BC7"/>
    <w:rsid w:val="00FC4C20"/>
    <w:rsid w:val="00FC5670"/>
    <w:rsid w:val="00FC57A8"/>
    <w:rsid w:val="00FC580E"/>
    <w:rsid w:val="00FC5A8F"/>
    <w:rsid w:val="00FC5F0D"/>
    <w:rsid w:val="00FC62A6"/>
    <w:rsid w:val="00FC662A"/>
    <w:rsid w:val="00FC670E"/>
    <w:rsid w:val="00FC67DF"/>
    <w:rsid w:val="00FC68F9"/>
    <w:rsid w:val="00FC6CBE"/>
    <w:rsid w:val="00FC6D2C"/>
    <w:rsid w:val="00FC7780"/>
    <w:rsid w:val="00FC7802"/>
    <w:rsid w:val="00FC7EFC"/>
    <w:rsid w:val="00FD0224"/>
    <w:rsid w:val="00FD03A6"/>
    <w:rsid w:val="00FD03A9"/>
    <w:rsid w:val="00FD045F"/>
    <w:rsid w:val="00FD05E0"/>
    <w:rsid w:val="00FD0708"/>
    <w:rsid w:val="00FD07A0"/>
    <w:rsid w:val="00FD0875"/>
    <w:rsid w:val="00FD0CF4"/>
    <w:rsid w:val="00FD0EA4"/>
    <w:rsid w:val="00FD109A"/>
    <w:rsid w:val="00FD1207"/>
    <w:rsid w:val="00FD12D0"/>
    <w:rsid w:val="00FD1363"/>
    <w:rsid w:val="00FD1406"/>
    <w:rsid w:val="00FD18F9"/>
    <w:rsid w:val="00FD1C03"/>
    <w:rsid w:val="00FD1D86"/>
    <w:rsid w:val="00FD221A"/>
    <w:rsid w:val="00FD25B0"/>
    <w:rsid w:val="00FD2EA9"/>
    <w:rsid w:val="00FD3132"/>
    <w:rsid w:val="00FD3789"/>
    <w:rsid w:val="00FD38DB"/>
    <w:rsid w:val="00FD392E"/>
    <w:rsid w:val="00FD3B7D"/>
    <w:rsid w:val="00FD4898"/>
    <w:rsid w:val="00FD4CF0"/>
    <w:rsid w:val="00FD4DFD"/>
    <w:rsid w:val="00FD57B1"/>
    <w:rsid w:val="00FD58E2"/>
    <w:rsid w:val="00FD5D78"/>
    <w:rsid w:val="00FD5F1C"/>
    <w:rsid w:val="00FD66DB"/>
    <w:rsid w:val="00FD6A28"/>
    <w:rsid w:val="00FD6E20"/>
    <w:rsid w:val="00FD6F04"/>
    <w:rsid w:val="00FD70C6"/>
    <w:rsid w:val="00FD76D3"/>
    <w:rsid w:val="00FE02A4"/>
    <w:rsid w:val="00FE0A8B"/>
    <w:rsid w:val="00FE1214"/>
    <w:rsid w:val="00FE13CC"/>
    <w:rsid w:val="00FE147C"/>
    <w:rsid w:val="00FE176A"/>
    <w:rsid w:val="00FE1F25"/>
    <w:rsid w:val="00FE2FB3"/>
    <w:rsid w:val="00FE32DB"/>
    <w:rsid w:val="00FE3383"/>
    <w:rsid w:val="00FE3521"/>
    <w:rsid w:val="00FE3D2F"/>
    <w:rsid w:val="00FE4491"/>
    <w:rsid w:val="00FE490B"/>
    <w:rsid w:val="00FE4BD5"/>
    <w:rsid w:val="00FE4C64"/>
    <w:rsid w:val="00FE4D1F"/>
    <w:rsid w:val="00FE53F4"/>
    <w:rsid w:val="00FE5B44"/>
    <w:rsid w:val="00FE60DE"/>
    <w:rsid w:val="00FE6473"/>
    <w:rsid w:val="00FE66C2"/>
    <w:rsid w:val="00FE66DF"/>
    <w:rsid w:val="00FE693A"/>
    <w:rsid w:val="00FE7A03"/>
    <w:rsid w:val="00FF001C"/>
    <w:rsid w:val="00FF0134"/>
    <w:rsid w:val="00FF03AB"/>
    <w:rsid w:val="00FF0610"/>
    <w:rsid w:val="00FF0651"/>
    <w:rsid w:val="00FF0A17"/>
    <w:rsid w:val="00FF0D47"/>
    <w:rsid w:val="00FF0FD6"/>
    <w:rsid w:val="00FF16C7"/>
    <w:rsid w:val="00FF1C45"/>
    <w:rsid w:val="00FF1D43"/>
    <w:rsid w:val="00FF1F0D"/>
    <w:rsid w:val="00FF2044"/>
    <w:rsid w:val="00FF210E"/>
    <w:rsid w:val="00FF21C6"/>
    <w:rsid w:val="00FF23FB"/>
    <w:rsid w:val="00FF2574"/>
    <w:rsid w:val="00FF25D6"/>
    <w:rsid w:val="00FF2796"/>
    <w:rsid w:val="00FF2B3C"/>
    <w:rsid w:val="00FF2FA6"/>
    <w:rsid w:val="00FF383B"/>
    <w:rsid w:val="00FF437A"/>
    <w:rsid w:val="00FF4565"/>
    <w:rsid w:val="00FF4E89"/>
    <w:rsid w:val="00FF5032"/>
    <w:rsid w:val="00FF527D"/>
    <w:rsid w:val="00FF53F8"/>
    <w:rsid w:val="00FF59C9"/>
    <w:rsid w:val="00FF5A3F"/>
    <w:rsid w:val="00FF5B4A"/>
    <w:rsid w:val="00FF61EC"/>
    <w:rsid w:val="00FF6A55"/>
    <w:rsid w:val="00FF6D51"/>
    <w:rsid w:val="00FF6F3B"/>
    <w:rsid w:val="00FF7020"/>
    <w:rsid w:val="00FF77D4"/>
    <w:rsid w:val="0109BEE2"/>
    <w:rsid w:val="01F85905"/>
    <w:rsid w:val="0290B085"/>
    <w:rsid w:val="0294159A"/>
    <w:rsid w:val="02BA1A18"/>
    <w:rsid w:val="032CB5E0"/>
    <w:rsid w:val="0330C98E"/>
    <w:rsid w:val="03696896"/>
    <w:rsid w:val="03748802"/>
    <w:rsid w:val="0386EE77"/>
    <w:rsid w:val="03B77BA3"/>
    <w:rsid w:val="03C4ECE5"/>
    <w:rsid w:val="03C75FAB"/>
    <w:rsid w:val="03E30C7A"/>
    <w:rsid w:val="03F8E6AC"/>
    <w:rsid w:val="0400D4F3"/>
    <w:rsid w:val="046FE34E"/>
    <w:rsid w:val="04716C1D"/>
    <w:rsid w:val="047A8058"/>
    <w:rsid w:val="05077D69"/>
    <w:rsid w:val="056275FF"/>
    <w:rsid w:val="05A2AAB1"/>
    <w:rsid w:val="0619E9BF"/>
    <w:rsid w:val="06340426"/>
    <w:rsid w:val="063EEA49"/>
    <w:rsid w:val="06C73239"/>
    <w:rsid w:val="06FB6496"/>
    <w:rsid w:val="0742BC56"/>
    <w:rsid w:val="079ABDF7"/>
    <w:rsid w:val="07AC1ECE"/>
    <w:rsid w:val="07CF8DA0"/>
    <w:rsid w:val="07EF16C6"/>
    <w:rsid w:val="0815195B"/>
    <w:rsid w:val="0846A058"/>
    <w:rsid w:val="087DA8DE"/>
    <w:rsid w:val="08E35661"/>
    <w:rsid w:val="0905456A"/>
    <w:rsid w:val="09435D48"/>
    <w:rsid w:val="0955D04D"/>
    <w:rsid w:val="098D7A7C"/>
    <w:rsid w:val="09C9E637"/>
    <w:rsid w:val="0A04E7CA"/>
    <w:rsid w:val="0A07FAE5"/>
    <w:rsid w:val="0A1197DF"/>
    <w:rsid w:val="0A2E766C"/>
    <w:rsid w:val="0AB2E45D"/>
    <w:rsid w:val="0ABD5022"/>
    <w:rsid w:val="0ADDE7D1"/>
    <w:rsid w:val="0AF4BC62"/>
    <w:rsid w:val="0BD1EE74"/>
    <w:rsid w:val="0C809006"/>
    <w:rsid w:val="0C964876"/>
    <w:rsid w:val="0C9D941A"/>
    <w:rsid w:val="0CF0FC2B"/>
    <w:rsid w:val="0D354D98"/>
    <w:rsid w:val="0DDE2C2E"/>
    <w:rsid w:val="0E041234"/>
    <w:rsid w:val="0E194314"/>
    <w:rsid w:val="0E687660"/>
    <w:rsid w:val="0E7C8A0C"/>
    <w:rsid w:val="0EC58D60"/>
    <w:rsid w:val="0F12BAF3"/>
    <w:rsid w:val="0FE6C392"/>
    <w:rsid w:val="102550BE"/>
    <w:rsid w:val="10327637"/>
    <w:rsid w:val="10552F67"/>
    <w:rsid w:val="10681509"/>
    <w:rsid w:val="10817E27"/>
    <w:rsid w:val="10D12D62"/>
    <w:rsid w:val="10D5765B"/>
    <w:rsid w:val="10F22624"/>
    <w:rsid w:val="1123D2E3"/>
    <w:rsid w:val="11ACE6C9"/>
    <w:rsid w:val="11B05097"/>
    <w:rsid w:val="11E3C956"/>
    <w:rsid w:val="11ED53D3"/>
    <w:rsid w:val="122BAEE3"/>
    <w:rsid w:val="12367E7A"/>
    <w:rsid w:val="1267C3CE"/>
    <w:rsid w:val="12A9405F"/>
    <w:rsid w:val="1337100E"/>
    <w:rsid w:val="1366F761"/>
    <w:rsid w:val="13DC9AC3"/>
    <w:rsid w:val="13FE15AB"/>
    <w:rsid w:val="140067A7"/>
    <w:rsid w:val="1444DE9F"/>
    <w:rsid w:val="14B9E5B1"/>
    <w:rsid w:val="15575FA0"/>
    <w:rsid w:val="155E9B7A"/>
    <w:rsid w:val="156FC0B2"/>
    <w:rsid w:val="16640C5A"/>
    <w:rsid w:val="16836487"/>
    <w:rsid w:val="1686E749"/>
    <w:rsid w:val="17256D95"/>
    <w:rsid w:val="17AAB207"/>
    <w:rsid w:val="17C7953E"/>
    <w:rsid w:val="17C8A366"/>
    <w:rsid w:val="17D30334"/>
    <w:rsid w:val="188D4B6F"/>
    <w:rsid w:val="189A8D1B"/>
    <w:rsid w:val="18B10C7A"/>
    <w:rsid w:val="19139B35"/>
    <w:rsid w:val="19141701"/>
    <w:rsid w:val="1978F225"/>
    <w:rsid w:val="19CB8C01"/>
    <w:rsid w:val="19D37120"/>
    <w:rsid w:val="19F7FD4E"/>
    <w:rsid w:val="1A26E586"/>
    <w:rsid w:val="1AC4FBC1"/>
    <w:rsid w:val="1B71CD4A"/>
    <w:rsid w:val="1BF6480C"/>
    <w:rsid w:val="1CCCB8C6"/>
    <w:rsid w:val="1D050166"/>
    <w:rsid w:val="1D09CCA4"/>
    <w:rsid w:val="1D55FEEF"/>
    <w:rsid w:val="1D740DDA"/>
    <w:rsid w:val="1DC74FE2"/>
    <w:rsid w:val="1E0036F6"/>
    <w:rsid w:val="1E2F3E80"/>
    <w:rsid w:val="1E4244EF"/>
    <w:rsid w:val="1E429429"/>
    <w:rsid w:val="1E4FDB23"/>
    <w:rsid w:val="1E606F2D"/>
    <w:rsid w:val="1E79E29A"/>
    <w:rsid w:val="1EB462EE"/>
    <w:rsid w:val="1EC9ECB9"/>
    <w:rsid w:val="20275CC4"/>
    <w:rsid w:val="20791912"/>
    <w:rsid w:val="2096617E"/>
    <w:rsid w:val="20C1E021"/>
    <w:rsid w:val="20DC8BD2"/>
    <w:rsid w:val="21014A80"/>
    <w:rsid w:val="211622C6"/>
    <w:rsid w:val="212DCAD8"/>
    <w:rsid w:val="2143E5DA"/>
    <w:rsid w:val="21475719"/>
    <w:rsid w:val="21683980"/>
    <w:rsid w:val="21827E8A"/>
    <w:rsid w:val="21AA788E"/>
    <w:rsid w:val="21DA671F"/>
    <w:rsid w:val="236017D0"/>
    <w:rsid w:val="236067D1"/>
    <w:rsid w:val="2398D0E8"/>
    <w:rsid w:val="23E0058D"/>
    <w:rsid w:val="23E3B1F6"/>
    <w:rsid w:val="2418FF6F"/>
    <w:rsid w:val="24623328"/>
    <w:rsid w:val="249B5290"/>
    <w:rsid w:val="258295D4"/>
    <w:rsid w:val="263DD0D3"/>
    <w:rsid w:val="2675CE37"/>
    <w:rsid w:val="26780549"/>
    <w:rsid w:val="26A5A47B"/>
    <w:rsid w:val="26B2235C"/>
    <w:rsid w:val="26C0F9F6"/>
    <w:rsid w:val="26FFA4F0"/>
    <w:rsid w:val="27066FF1"/>
    <w:rsid w:val="27258ECE"/>
    <w:rsid w:val="27293984"/>
    <w:rsid w:val="276D75D3"/>
    <w:rsid w:val="2784A006"/>
    <w:rsid w:val="27F503CB"/>
    <w:rsid w:val="28243C9E"/>
    <w:rsid w:val="28AFEC34"/>
    <w:rsid w:val="28CB0CFB"/>
    <w:rsid w:val="28CEF85C"/>
    <w:rsid w:val="28F26A1C"/>
    <w:rsid w:val="2974D605"/>
    <w:rsid w:val="299AB83B"/>
    <w:rsid w:val="29A8960D"/>
    <w:rsid w:val="29BDAA23"/>
    <w:rsid w:val="29BF0E75"/>
    <w:rsid w:val="29CC060D"/>
    <w:rsid w:val="2A08C0D8"/>
    <w:rsid w:val="2A093D62"/>
    <w:rsid w:val="2A19FACD"/>
    <w:rsid w:val="2A1B6E24"/>
    <w:rsid w:val="2A56C073"/>
    <w:rsid w:val="2A56D639"/>
    <w:rsid w:val="2B2CDBAE"/>
    <w:rsid w:val="2C20C629"/>
    <w:rsid w:val="2C40957C"/>
    <w:rsid w:val="2C791AD8"/>
    <w:rsid w:val="2C84C26F"/>
    <w:rsid w:val="2CCF19E1"/>
    <w:rsid w:val="2DDD920D"/>
    <w:rsid w:val="2DDF7057"/>
    <w:rsid w:val="2E8AA1C0"/>
    <w:rsid w:val="2EF01A80"/>
    <w:rsid w:val="2FA9AC92"/>
    <w:rsid w:val="2FC8679C"/>
    <w:rsid w:val="2FCB39D8"/>
    <w:rsid w:val="2FD82224"/>
    <w:rsid w:val="2FF595B8"/>
    <w:rsid w:val="30148A7D"/>
    <w:rsid w:val="3045A3AE"/>
    <w:rsid w:val="30715CD5"/>
    <w:rsid w:val="30BC0139"/>
    <w:rsid w:val="30E992B3"/>
    <w:rsid w:val="311482F4"/>
    <w:rsid w:val="315E925C"/>
    <w:rsid w:val="31999952"/>
    <w:rsid w:val="31A412B7"/>
    <w:rsid w:val="31EFC55A"/>
    <w:rsid w:val="320D0F05"/>
    <w:rsid w:val="321DDF6B"/>
    <w:rsid w:val="32466DAE"/>
    <w:rsid w:val="3262E2D6"/>
    <w:rsid w:val="32CD8472"/>
    <w:rsid w:val="32E8177B"/>
    <w:rsid w:val="3351B9EC"/>
    <w:rsid w:val="3394A34C"/>
    <w:rsid w:val="33D5B511"/>
    <w:rsid w:val="3403928F"/>
    <w:rsid w:val="34427D03"/>
    <w:rsid w:val="34713BA7"/>
    <w:rsid w:val="3521DC8D"/>
    <w:rsid w:val="3585BECB"/>
    <w:rsid w:val="358835E8"/>
    <w:rsid w:val="359A6393"/>
    <w:rsid w:val="35CC072D"/>
    <w:rsid w:val="35F71A3E"/>
    <w:rsid w:val="362575A4"/>
    <w:rsid w:val="362DFE1A"/>
    <w:rsid w:val="365A7216"/>
    <w:rsid w:val="36FCFD8C"/>
    <w:rsid w:val="3733975A"/>
    <w:rsid w:val="373C6F1C"/>
    <w:rsid w:val="375E3124"/>
    <w:rsid w:val="37C90E69"/>
    <w:rsid w:val="38552DE0"/>
    <w:rsid w:val="3895D06C"/>
    <w:rsid w:val="38A3F585"/>
    <w:rsid w:val="38EC62FD"/>
    <w:rsid w:val="39530AAE"/>
    <w:rsid w:val="39C50B1E"/>
    <w:rsid w:val="39E9DD6B"/>
    <w:rsid w:val="3A109150"/>
    <w:rsid w:val="3A416E82"/>
    <w:rsid w:val="3AB77F93"/>
    <w:rsid w:val="3AE6BF69"/>
    <w:rsid w:val="3B22AB99"/>
    <w:rsid w:val="3B29FD23"/>
    <w:rsid w:val="3B5B06F7"/>
    <w:rsid w:val="3BB00AFB"/>
    <w:rsid w:val="3BD06861"/>
    <w:rsid w:val="3BDFDE2F"/>
    <w:rsid w:val="3C2E19CA"/>
    <w:rsid w:val="3C803B63"/>
    <w:rsid w:val="3C86717A"/>
    <w:rsid w:val="3CC37DCB"/>
    <w:rsid w:val="3CC7E0FD"/>
    <w:rsid w:val="3D0E94C6"/>
    <w:rsid w:val="3D4ECACD"/>
    <w:rsid w:val="3D70FD46"/>
    <w:rsid w:val="3DD488AC"/>
    <w:rsid w:val="3E7C3ECF"/>
    <w:rsid w:val="3EBA9A5A"/>
    <w:rsid w:val="3ECC38ED"/>
    <w:rsid w:val="3F1060D8"/>
    <w:rsid w:val="3F4AA9FA"/>
    <w:rsid w:val="3FA80027"/>
    <w:rsid w:val="3FB2B77A"/>
    <w:rsid w:val="3FE3DCDB"/>
    <w:rsid w:val="40093F60"/>
    <w:rsid w:val="40297D24"/>
    <w:rsid w:val="405E9802"/>
    <w:rsid w:val="410D3B28"/>
    <w:rsid w:val="412E5445"/>
    <w:rsid w:val="4175315D"/>
    <w:rsid w:val="41841DFC"/>
    <w:rsid w:val="418E279C"/>
    <w:rsid w:val="41C71817"/>
    <w:rsid w:val="41E95169"/>
    <w:rsid w:val="42003043"/>
    <w:rsid w:val="4272AE84"/>
    <w:rsid w:val="4296FB76"/>
    <w:rsid w:val="42A1D2DA"/>
    <w:rsid w:val="42B8C24C"/>
    <w:rsid w:val="42CA04FA"/>
    <w:rsid w:val="432CF8B1"/>
    <w:rsid w:val="43651BF2"/>
    <w:rsid w:val="4395D749"/>
    <w:rsid w:val="43A7FD7E"/>
    <w:rsid w:val="444B9F29"/>
    <w:rsid w:val="44BD0281"/>
    <w:rsid w:val="44F35AF6"/>
    <w:rsid w:val="45400E1D"/>
    <w:rsid w:val="45545BD3"/>
    <w:rsid w:val="455C307A"/>
    <w:rsid w:val="456909D0"/>
    <w:rsid w:val="459980E6"/>
    <w:rsid w:val="45DF3154"/>
    <w:rsid w:val="45E8278F"/>
    <w:rsid w:val="4601F600"/>
    <w:rsid w:val="460DA876"/>
    <w:rsid w:val="46188EEC"/>
    <w:rsid w:val="4618E76A"/>
    <w:rsid w:val="466C4C74"/>
    <w:rsid w:val="4715F08B"/>
    <w:rsid w:val="471D6242"/>
    <w:rsid w:val="4734EC00"/>
    <w:rsid w:val="477A3D75"/>
    <w:rsid w:val="47D6E6F5"/>
    <w:rsid w:val="483A96AC"/>
    <w:rsid w:val="483AB028"/>
    <w:rsid w:val="48AF5C3C"/>
    <w:rsid w:val="48DFCFDE"/>
    <w:rsid w:val="4921EF99"/>
    <w:rsid w:val="4935B286"/>
    <w:rsid w:val="498230A6"/>
    <w:rsid w:val="49A8272F"/>
    <w:rsid w:val="49DD1280"/>
    <w:rsid w:val="4A1F6A9C"/>
    <w:rsid w:val="4A2FD40C"/>
    <w:rsid w:val="4A39C88B"/>
    <w:rsid w:val="4AA198F5"/>
    <w:rsid w:val="4AD0A288"/>
    <w:rsid w:val="4ADEBC9D"/>
    <w:rsid w:val="4AE2E7F3"/>
    <w:rsid w:val="4AE5104E"/>
    <w:rsid w:val="4B822728"/>
    <w:rsid w:val="4B899909"/>
    <w:rsid w:val="4C4069DE"/>
    <w:rsid w:val="4C4B0146"/>
    <w:rsid w:val="4C82E324"/>
    <w:rsid w:val="4C88F78F"/>
    <w:rsid w:val="4C9DD911"/>
    <w:rsid w:val="4D357E20"/>
    <w:rsid w:val="4D6B7BED"/>
    <w:rsid w:val="4E18250C"/>
    <w:rsid w:val="4EB00EFA"/>
    <w:rsid w:val="4EDB2CD3"/>
    <w:rsid w:val="4F4B09B1"/>
    <w:rsid w:val="4F5EAC65"/>
    <w:rsid w:val="4F71A84E"/>
    <w:rsid w:val="4F729A27"/>
    <w:rsid w:val="4F8FDDFD"/>
    <w:rsid w:val="4FDD931B"/>
    <w:rsid w:val="5034DB60"/>
    <w:rsid w:val="5037679D"/>
    <w:rsid w:val="5082463E"/>
    <w:rsid w:val="5090E225"/>
    <w:rsid w:val="50A61113"/>
    <w:rsid w:val="5137C3C5"/>
    <w:rsid w:val="51E8B62E"/>
    <w:rsid w:val="51EA8F3B"/>
    <w:rsid w:val="520340C3"/>
    <w:rsid w:val="5261DC83"/>
    <w:rsid w:val="526CB23E"/>
    <w:rsid w:val="52AB20FE"/>
    <w:rsid w:val="52DA8C09"/>
    <w:rsid w:val="5302D9B6"/>
    <w:rsid w:val="5312F405"/>
    <w:rsid w:val="5325FA07"/>
    <w:rsid w:val="532FA21F"/>
    <w:rsid w:val="53ACE514"/>
    <w:rsid w:val="53DDD662"/>
    <w:rsid w:val="544C7D9F"/>
    <w:rsid w:val="54638103"/>
    <w:rsid w:val="549AFF5B"/>
    <w:rsid w:val="5508A116"/>
    <w:rsid w:val="5572B035"/>
    <w:rsid w:val="5585DE83"/>
    <w:rsid w:val="5598992E"/>
    <w:rsid w:val="55D134A0"/>
    <w:rsid w:val="561C1418"/>
    <w:rsid w:val="5696BA13"/>
    <w:rsid w:val="56AC91FE"/>
    <w:rsid w:val="56FBDCC2"/>
    <w:rsid w:val="5798746A"/>
    <w:rsid w:val="57A5731D"/>
    <w:rsid w:val="57AA818C"/>
    <w:rsid w:val="57EFCB63"/>
    <w:rsid w:val="583C0B1D"/>
    <w:rsid w:val="5850641D"/>
    <w:rsid w:val="5879C49F"/>
    <w:rsid w:val="58DFB4B8"/>
    <w:rsid w:val="58E3F078"/>
    <w:rsid w:val="591782C0"/>
    <w:rsid w:val="5927822E"/>
    <w:rsid w:val="59483CFD"/>
    <w:rsid w:val="5958A3BA"/>
    <w:rsid w:val="5995B8E6"/>
    <w:rsid w:val="59B31173"/>
    <w:rsid w:val="59F87146"/>
    <w:rsid w:val="5A047684"/>
    <w:rsid w:val="5A132B27"/>
    <w:rsid w:val="5A3CD158"/>
    <w:rsid w:val="5A41CA97"/>
    <w:rsid w:val="5A59E0C9"/>
    <w:rsid w:val="5ACE3F07"/>
    <w:rsid w:val="5AD576BF"/>
    <w:rsid w:val="5AF14FA1"/>
    <w:rsid w:val="5B45B816"/>
    <w:rsid w:val="5C5E84A7"/>
    <w:rsid w:val="5C9B722C"/>
    <w:rsid w:val="5CF2AFA4"/>
    <w:rsid w:val="5D3710AD"/>
    <w:rsid w:val="5D37A82D"/>
    <w:rsid w:val="5D619E11"/>
    <w:rsid w:val="5DE01C74"/>
    <w:rsid w:val="5E10F882"/>
    <w:rsid w:val="5E25B024"/>
    <w:rsid w:val="5EA21A45"/>
    <w:rsid w:val="5ED92743"/>
    <w:rsid w:val="5EF1F78F"/>
    <w:rsid w:val="5F089689"/>
    <w:rsid w:val="5F1D9225"/>
    <w:rsid w:val="5F293C20"/>
    <w:rsid w:val="5F31E982"/>
    <w:rsid w:val="5F5D69F4"/>
    <w:rsid w:val="5F6400D0"/>
    <w:rsid w:val="5F7AFFE2"/>
    <w:rsid w:val="5FC4EC4B"/>
    <w:rsid w:val="607D6EA7"/>
    <w:rsid w:val="6098DD27"/>
    <w:rsid w:val="60EAD28A"/>
    <w:rsid w:val="60F69105"/>
    <w:rsid w:val="6163F705"/>
    <w:rsid w:val="6294B723"/>
    <w:rsid w:val="62BFA4CF"/>
    <w:rsid w:val="630F2212"/>
    <w:rsid w:val="632E043A"/>
    <w:rsid w:val="633E539E"/>
    <w:rsid w:val="63820021"/>
    <w:rsid w:val="6397F551"/>
    <w:rsid w:val="63A5F9E1"/>
    <w:rsid w:val="63ED6281"/>
    <w:rsid w:val="63FD0CC0"/>
    <w:rsid w:val="64989C94"/>
    <w:rsid w:val="657180DB"/>
    <w:rsid w:val="65B48A09"/>
    <w:rsid w:val="65B59890"/>
    <w:rsid w:val="65FD9FF7"/>
    <w:rsid w:val="66081905"/>
    <w:rsid w:val="664A87A0"/>
    <w:rsid w:val="66711897"/>
    <w:rsid w:val="66F58B1E"/>
    <w:rsid w:val="671E35F1"/>
    <w:rsid w:val="67386D25"/>
    <w:rsid w:val="675FB95D"/>
    <w:rsid w:val="67688F2A"/>
    <w:rsid w:val="67BD032C"/>
    <w:rsid w:val="680F4A8A"/>
    <w:rsid w:val="68A5EA8B"/>
    <w:rsid w:val="68B409A6"/>
    <w:rsid w:val="698F44EB"/>
    <w:rsid w:val="699997D9"/>
    <w:rsid w:val="69D052BB"/>
    <w:rsid w:val="6A445A61"/>
    <w:rsid w:val="6A5B855B"/>
    <w:rsid w:val="6ACCCD36"/>
    <w:rsid w:val="6AE1C3E2"/>
    <w:rsid w:val="6AE4B99E"/>
    <w:rsid w:val="6B33FBE9"/>
    <w:rsid w:val="6BE3041A"/>
    <w:rsid w:val="6C8BC5DC"/>
    <w:rsid w:val="6CA43E38"/>
    <w:rsid w:val="6CDBE9A3"/>
    <w:rsid w:val="6D4A8B72"/>
    <w:rsid w:val="6D515714"/>
    <w:rsid w:val="6D673A21"/>
    <w:rsid w:val="6D9EAA45"/>
    <w:rsid w:val="6DD0AD72"/>
    <w:rsid w:val="6E58F288"/>
    <w:rsid w:val="6FE91CF2"/>
    <w:rsid w:val="6FF53C8A"/>
    <w:rsid w:val="703DD096"/>
    <w:rsid w:val="703FA035"/>
    <w:rsid w:val="706BEB76"/>
    <w:rsid w:val="70778F42"/>
    <w:rsid w:val="70A7C096"/>
    <w:rsid w:val="70E2FBD1"/>
    <w:rsid w:val="712155B7"/>
    <w:rsid w:val="712B1194"/>
    <w:rsid w:val="716FE455"/>
    <w:rsid w:val="71790C1B"/>
    <w:rsid w:val="718E659C"/>
    <w:rsid w:val="7194F12C"/>
    <w:rsid w:val="719CBEBB"/>
    <w:rsid w:val="71A7656F"/>
    <w:rsid w:val="72490DD8"/>
    <w:rsid w:val="7264C988"/>
    <w:rsid w:val="727DB7A5"/>
    <w:rsid w:val="728AE1A1"/>
    <w:rsid w:val="72D40692"/>
    <w:rsid w:val="72DADF42"/>
    <w:rsid w:val="7318FF23"/>
    <w:rsid w:val="73783AD9"/>
    <w:rsid w:val="738F8509"/>
    <w:rsid w:val="73B46507"/>
    <w:rsid w:val="73DF22E9"/>
    <w:rsid w:val="73F87787"/>
    <w:rsid w:val="74196286"/>
    <w:rsid w:val="74CE04FD"/>
    <w:rsid w:val="74EB8C66"/>
    <w:rsid w:val="753305C0"/>
    <w:rsid w:val="755BA637"/>
    <w:rsid w:val="756150E4"/>
    <w:rsid w:val="75B8D024"/>
    <w:rsid w:val="76251C32"/>
    <w:rsid w:val="766904CE"/>
    <w:rsid w:val="76CF1643"/>
    <w:rsid w:val="7757677B"/>
    <w:rsid w:val="77BB0430"/>
    <w:rsid w:val="77C18F40"/>
    <w:rsid w:val="78496C18"/>
    <w:rsid w:val="78B6E4F6"/>
    <w:rsid w:val="78F02C09"/>
    <w:rsid w:val="78FDB68C"/>
    <w:rsid w:val="792BF0E1"/>
    <w:rsid w:val="799BF1CD"/>
    <w:rsid w:val="7A181013"/>
    <w:rsid w:val="7A22152D"/>
    <w:rsid w:val="7A343D7F"/>
    <w:rsid w:val="7A639D17"/>
    <w:rsid w:val="7B9B4D23"/>
    <w:rsid w:val="7BD17113"/>
    <w:rsid w:val="7C099FF1"/>
    <w:rsid w:val="7C5B3E52"/>
    <w:rsid w:val="7CA28ED6"/>
    <w:rsid w:val="7CAAE767"/>
    <w:rsid w:val="7CE0272F"/>
    <w:rsid w:val="7CE109FB"/>
    <w:rsid w:val="7CF61237"/>
    <w:rsid w:val="7D50C174"/>
    <w:rsid w:val="7DCDF561"/>
    <w:rsid w:val="7E2FEDFD"/>
    <w:rsid w:val="7E607C92"/>
    <w:rsid w:val="7E690D2E"/>
    <w:rsid w:val="7E94DCAF"/>
    <w:rsid w:val="7E9A1DE1"/>
    <w:rsid w:val="7EBF2EED"/>
    <w:rsid w:val="7EF41A18"/>
    <w:rsid w:val="7F50A617"/>
    <w:rsid w:val="7F79C623"/>
    <w:rsid w:val="7FFB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B375AF"/>
  <w15:chartTrackingRefBased/>
  <w15:docId w15:val="{C6B913B0-A014-40AA-9726-B148F1AE2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 w:qFormat="1"/>
    <w:lsdException w:name="heading 7" w:uiPriority="9"/>
    <w:lsdException w:name="heading 8" w:uiPriority="9"/>
    <w:lsdException w:name="heading 9" w:uiPriority="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35" w:qFormat="1"/>
    <w:lsdException w:name="table of figures" w:uiPriority="99"/>
    <w:lsdException w:name="footnote reference" w:uiPriority="99" w:qFormat="1"/>
    <w:lsdException w:name="annotation reference" w:uiPriority="99"/>
    <w:lsdException w:name="page number" w:uiPriority="99"/>
    <w:lsdException w:name="Title" w:uiPriority="10" w:qFormat="1"/>
    <w:lsdException w:name="Hyperlink" w:uiPriority="99"/>
    <w:lsdException w:name="Strong" w:uiPriority="22" w:qFormat="1"/>
    <w:lsdException w:name="Document Map" w:uiPriority="99"/>
    <w:lsdException w:name="Normal (Web)" w:uiPriority="99"/>
    <w:lsdException w:name="HTML Keyboard" w:semiHidden="1" w:unhideWhenUsed="1"/>
    <w:lsdException w:name="HTML Preformatted" w:semiHidden="1" w:uiPriority="99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CA3E21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Texto"/>
    <w:link w:val="Ttulo1Char"/>
    <w:uiPriority w:val="9"/>
    <w:qFormat/>
    <w:rsid w:val="00237D1E"/>
    <w:pPr>
      <w:keepNext/>
      <w:keepLines/>
      <w:numPr>
        <w:numId w:val="1"/>
      </w:numPr>
      <w:spacing w:before="240" w:after="240"/>
      <w:ind w:left="0" w:firstLine="0"/>
      <w:contextualSpacing/>
      <w:outlineLvl w:val="0"/>
    </w:pPr>
    <w:rPr>
      <w:b/>
      <w:bCs/>
      <w:caps/>
      <w:sz w:val="28"/>
      <w:szCs w:val="28"/>
      <w:lang w:val="x-none"/>
    </w:rPr>
  </w:style>
  <w:style w:type="paragraph" w:styleId="Ttulo2">
    <w:name w:val="heading 2"/>
    <w:basedOn w:val="Normal"/>
    <w:next w:val="Texto"/>
    <w:link w:val="Ttulo2Char"/>
    <w:uiPriority w:val="9"/>
    <w:qFormat/>
    <w:rsid w:val="00237D1E"/>
    <w:pPr>
      <w:keepNext/>
      <w:keepLines/>
      <w:numPr>
        <w:ilvl w:val="1"/>
        <w:numId w:val="1"/>
      </w:numPr>
      <w:spacing w:before="240" w:after="240" w:line="360" w:lineRule="auto"/>
      <w:ind w:left="0" w:firstLine="0"/>
      <w:jc w:val="both"/>
      <w:outlineLvl w:val="1"/>
    </w:pPr>
    <w:rPr>
      <w:bCs/>
      <w:szCs w:val="26"/>
    </w:rPr>
  </w:style>
  <w:style w:type="paragraph" w:styleId="Ttulo3">
    <w:name w:val="heading 3"/>
    <w:basedOn w:val="Normal"/>
    <w:next w:val="Texto"/>
    <w:link w:val="Ttulo3Char"/>
    <w:autoRedefine/>
    <w:uiPriority w:val="9"/>
    <w:qFormat/>
    <w:rsid w:val="00FD57B1"/>
    <w:pPr>
      <w:keepNext/>
      <w:keepLines/>
      <w:numPr>
        <w:ilvl w:val="2"/>
        <w:numId w:val="1"/>
      </w:numPr>
      <w:spacing w:before="240" w:after="240" w:line="360" w:lineRule="auto"/>
      <w:ind w:left="567" w:firstLine="0"/>
      <w:jc w:val="both"/>
      <w:outlineLvl w:val="2"/>
    </w:pPr>
    <w:rPr>
      <w:rFonts w:eastAsiaTheme="minorHAnsi"/>
      <w:bCs/>
      <w:szCs w:val="22"/>
      <w:shd w:val="clear" w:color="auto" w:fill="FFFFFF"/>
    </w:rPr>
  </w:style>
  <w:style w:type="paragraph" w:styleId="Ttulo4">
    <w:name w:val="heading 4"/>
    <w:basedOn w:val="Normal"/>
    <w:next w:val="Texto"/>
    <w:link w:val="Ttulo4Char"/>
    <w:uiPriority w:val="9"/>
    <w:qFormat/>
    <w:rsid w:val="005C7274"/>
    <w:pPr>
      <w:keepNext/>
      <w:keepLines/>
      <w:numPr>
        <w:ilvl w:val="3"/>
        <w:numId w:val="1"/>
      </w:numPr>
      <w:spacing w:before="240" w:after="240"/>
      <w:ind w:left="0" w:firstLine="0"/>
      <w:outlineLvl w:val="3"/>
    </w:pPr>
    <w:rPr>
      <w:bCs/>
      <w:i/>
      <w:iCs/>
      <w:u w:val="single"/>
    </w:rPr>
  </w:style>
  <w:style w:type="paragraph" w:styleId="Ttulo5">
    <w:name w:val="heading 5"/>
    <w:aliases w:val="ANEXOS"/>
    <w:basedOn w:val="Normal"/>
    <w:next w:val="Normal"/>
    <w:link w:val="Ttulo5Char"/>
    <w:uiPriority w:val="9"/>
    <w:rsid w:val="00CE01ED"/>
    <w:pPr>
      <w:keepNext/>
      <w:keepLines/>
      <w:spacing w:before="200"/>
      <w:outlineLvl w:val="4"/>
    </w:pPr>
    <w:rPr>
      <w:b/>
      <w:caps/>
      <w:color w:val="243F60"/>
    </w:rPr>
  </w:style>
  <w:style w:type="paragraph" w:styleId="Ttulo6">
    <w:name w:val="heading 6"/>
    <w:basedOn w:val="Normal"/>
    <w:next w:val="Normal"/>
    <w:link w:val="Ttulo6Char"/>
    <w:uiPriority w:val="9"/>
    <w:qFormat/>
    <w:rsid w:val="00A474EC"/>
    <w:pPr>
      <w:keepNext/>
      <w:keepLines/>
      <w:numPr>
        <w:ilvl w:val="5"/>
        <w:numId w:val="1"/>
      </w:numPr>
      <w:spacing w:before="200"/>
      <w:outlineLvl w:val="5"/>
    </w:pPr>
    <w:rPr>
      <w:rFonts w:ascii="Cambria" w:hAnsi="Cambria"/>
      <w:i/>
      <w:iCs/>
      <w:color w:val="243F6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rsid w:val="00A474EC"/>
    <w:pPr>
      <w:keepNext/>
      <w:keepLines/>
      <w:numPr>
        <w:ilvl w:val="6"/>
        <w:numId w:val="1"/>
      </w:numPr>
      <w:spacing w:before="200"/>
      <w:outlineLvl w:val="6"/>
    </w:pPr>
    <w:rPr>
      <w:rFonts w:ascii="Cambria" w:hAnsi="Cambria"/>
      <w:i/>
      <w:iCs/>
      <w:color w:val="404040"/>
      <w:szCs w:val="20"/>
      <w:lang w:val="x-none" w:eastAsia="x-none"/>
    </w:rPr>
  </w:style>
  <w:style w:type="paragraph" w:styleId="Ttulo8">
    <w:name w:val="heading 8"/>
    <w:basedOn w:val="Normal"/>
    <w:next w:val="Normal"/>
    <w:link w:val="Ttulo8Char"/>
    <w:uiPriority w:val="9"/>
    <w:rsid w:val="00A474EC"/>
    <w:pPr>
      <w:keepNext/>
      <w:keepLines/>
      <w:numPr>
        <w:ilvl w:val="7"/>
        <w:numId w:val="1"/>
      </w:numPr>
      <w:spacing w:before="200"/>
      <w:outlineLvl w:val="7"/>
    </w:pPr>
    <w:rPr>
      <w:rFonts w:ascii="Cambria" w:hAnsi="Cambria"/>
      <w:color w:val="404040"/>
      <w:sz w:val="20"/>
      <w:szCs w:val="20"/>
      <w:lang w:val="x-none" w:eastAsia="x-none"/>
    </w:rPr>
  </w:style>
  <w:style w:type="paragraph" w:styleId="Ttulo9">
    <w:name w:val="heading 9"/>
    <w:basedOn w:val="Normal"/>
    <w:next w:val="Normal"/>
    <w:link w:val="Ttulo9Char"/>
    <w:uiPriority w:val="9"/>
    <w:rsid w:val="00A474EC"/>
    <w:pPr>
      <w:keepNext/>
      <w:keepLines/>
      <w:numPr>
        <w:ilvl w:val="8"/>
        <w:numId w:val="1"/>
      </w:numPr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apa-Folhaderosto">
    <w:name w:val="Capa-Folha de rosto"/>
    <w:basedOn w:val="Normal"/>
    <w:rsid w:val="00D75A42"/>
  </w:style>
  <w:style w:type="paragraph" w:customStyle="1" w:styleId="Naturezadotrabalho">
    <w:name w:val="Natureza do trabalho"/>
    <w:basedOn w:val="Normal"/>
    <w:rsid w:val="0098082C"/>
    <w:pPr>
      <w:ind w:left="4536"/>
      <w:jc w:val="both"/>
    </w:pPr>
    <w:rPr>
      <w:sz w:val="20"/>
    </w:rPr>
  </w:style>
  <w:style w:type="paragraph" w:customStyle="1" w:styleId="FolhaAprov-NaturezaTrabalho">
    <w:name w:val="Folha Aprov-Natureza Trabalho"/>
    <w:basedOn w:val="Normal"/>
    <w:rsid w:val="00FD58E2"/>
    <w:pPr>
      <w:jc w:val="both"/>
    </w:pPr>
  </w:style>
  <w:style w:type="paragraph" w:customStyle="1" w:styleId="FolhaAprov-BancaExaminadora">
    <w:name w:val="Folha Aprov-Banca Examinadora"/>
    <w:basedOn w:val="Normal"/>
    <w:rsid w:val="00D22D5C"/>
  </w:style>
  <w:style w:type="paragraph" w:customStyle="1" w:styleId="Dedicatria-Epigrafe">
    <w:name w:val="Dedicatória-Epigrafe"/>
    <w:basedOn w:val="Normal"/>
    <w:rsid w:val="00560122"/>
    <w:pPr>
      <w:ind w:left="4536"/>
      <w:jc w:val="right"/>
    </w:pPr>
  </w:style>
  <w:style w:type="paragraph" w:customStyle="1" w:styleId="Ttulopr-textual">
    <w:name w:val="Título pré-textual"/>
    <w:basedOn w:val="Texto"/>
    <w:next w:val="Texto"/>
    <w:qFormat/>
    <w:rsid w:val="008B7C48"/>
    <w:pPr>
      <w:ind w:firstLine="0"/>
      <w:jc w:val="left"/>
    </w:pPr>
    <w:rPr>
      <w:b/>
      <w:caps/>
    </w:rPr>
  </w:style>
  <w:style w:type="paragraph" w:customStyle="1" w:styleId="Texto">
    <w:name w:val="Texto"/>
    <w:basedOn w:val="Normal"/>
    <w:rsid w:val="005109B6"/>
    <w:pPr>
      <w:ind w:firstLine="851"/>
      <w:jc w:val="both"/>
    </w:pPr>
  </w:style>
  <w:style w:type="paragraph" w:customStyle="1" w:styleId="Resumo">
    <w:name w:val="Resumo"/>
    <w:basedOn w:val="Normal"/>
    <w:rsid w:val="00C52232"/>
    <w:pPr>
      <w:ind w:firstLine="851"/>
      <w:jc w:val="both"/>
    </w:pPr>
  </w:style>
  <w:style w:type="table" w:styleId="Tabelacomgrade">
    <w:name w:val="Table Grid"/>
    <w:basedOn w:val="Tabelanormal"/>
    <w:uiPriority w:val="39"/>
    <w:rsid w:val="002564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CC2015"/>
    <w:rPr>
      <w:rFonts w:ascii="Tahoma" w:hAnsi="Tahoma"/>
      <w:sz w:val="16"/>
      <w:szCs w:val="16"/>
      <w:lang w:val="x-none" w:eastAsia="x-none"/>
    </w:rPr>
  </w:style>
  <w:style w:type="character" w:customStyle="1" w:styleId="MapadoDocumentoChar">
    <w:name w:val="Mapa do Documento Char"/>
    <w:link w:val="MapadoDocumento"/>
    <w:uiPriority w:val="99"/>
    <w:semiHidden/>
    <w:rsid w:val="00CC201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F9687E"/>
    <w:pPr>
      <w:tabs>
        <w:tab w:val="center" w:pos="4252"/>
        <w:tab w:val="right" w:pos="8504"/>
      </w:tabs>
    </w:pPr>
    <w:rPr>
      <w:szCs w:val="20"/>
      <w:lang w:val="x-none" w:eastAsia="x-none"/>
    </w:rPr>
  </w:style>
  <w:style w:type="character" w:customStyle="1" w:styleId="CabealhoChar">
    <w:name w:val="Cabeçalho Char"/>
    <w:link w:val="Cabealho"/>
    <w:uiPriority w:val="99"/>
    <w:rsid w:val="00F9687E"/>
    <w:rPr>
      <w:rFonts w:ascii="Arial" w:hAnsi="Arial"/>
      <w:sz w:val="24"/>
    </w:rPr>
  </w:style>
  <w:style w:type="paragraph" w:styleId="Rodap">
    <w:name w:val="footer"/>
    <w:basedOn w:val="Normal"/>
    <w:link w:val="RodapChar"/>
    <w:uiPriority w:val="99"/>
    <w:unhideWhenUsed/>
    <w:rsid w:val="00F9687E"/>
    <w:pPr>
      <w:tabs>
        <w:tab w:val="center" w:pos="4252"/>
        <w:tab w:val="right" w:pos="8504"/>
      </w:tabs>
    </w:pPr>
    <w:rPr>
      <w:szCs w:val="20"/>
      <w:lang w:val="x-none" w:eastAsia="x-none"/>
    </w:rPr>
  </w:style>
  <w:style w:type="character" w:customStyle="1" w:styleId="RodapChar">
    <w:name w:val="Rodapé Char"/>
    <w:link w:val="Rodap"/>
    <w:uiPriority w:val="99"/>
    <w:rsid w:val="00F9687E"/>
    <w:rPr>
      <w:rFonts w:ascii="Arial" w:hAnsi="Arial"/>
      <w:sz w:val="24"/>
    </w:rPr>
  </w:style>
  <w:style w:type="character" w:customStyle="1" w:styleId="Ttulo1Char">
    <w:name w:val="Título 1 Char"/>
    <w:link w:val="Ttulo1"/>
    <w:uiPriority w:val="9"/>
    <w:rsid w:val="00237D1E"/>
    <w:rPr>
      <w:rFonts w:ascii="Times New Roman" w:eastAsia="Times New Roman" w:hAnsi="Times New Roman"/>
      <w:b/>
      <w:bCs/>
      <w:caps/>
      <w:sz w:val="28"/>
      <w:szCs w:val="28"/>
      <w:lang w:val="x-none"/>
    </w:rPr>
  </w:style>
  <w:style w:type="character" w:customStyle="1" w:styleId="Ttulo2Char">
    <w:name w:val="Título 2 Char"/>
    <w:link w:val="Ttulo2"/>
    <w:uiPriority w:val="9"/>
    <w:rsid w:val="00237D1E"/>
    <w:rPr>
      <w:rFonts w:ascii="Times New Roman" w:eastAsia="Times New Roman" w:hAnsi="Times New Roman"/>
      <w:bCs/>
      <w:sz w:val="24"/>
      <w:szCs w:val="26"/>
    </w:rPr>
  </w:style>
  <w:style w:type="character" w:customStyle="1" w:styleId="Ttulo3Char">
    <w:name w:val="Título 3 Char"/>
    <w:link w:val="Ttulo3"/>
    <w:uiPriority w:val="9"/>
    <w:rsid w:val="00FD57B1"/>
    <w:rPr>
      <w:rFonts w:ascii="Times New Roman" w:eastAsiaTheme="minorHAnsi" w:hAnsi="Times New Roman"/>
      <w:bCs/>
      <w:sz w:val="24"/>
      <w:szCs w:val="22"/>
    </w:rPr>
  </w:style>
  <w:style w:type="character" w:customStyle="1" w:styleId="Ttulo4Char">
    <w:name w:val="Título 4 Char"/>
    <w:link w:val="Ttulo4"/>
    <w:uiPriority w:val="9"/>
    <w:rsid w:val="005C7274"/>
    <w:rPr>
      <w:rFonts w:ascii="Times New Roman" w:eastAsia="Times New Roman" w:hAnsi="Times New Roman"/>
      <w:bCs/>
      <w:i/>
      <w:iCs/>
      <w:sz w:val="24"/>
      <w:szCs w:val="24"/>
      <w:u w:val="single"/>
    </w:rPr>
  </w:style>
  <w:style w:type="character" w:customStyle="1" w:styleId="Ttulo5Char">
    <w:name w:val="Título 5 Char"/>
    <w:aliases w:val="ANEXOS Char"/>
    <w:link w:val="Ttulo5"/>
    <w:uiPriority w:val="9"/>
    <w:rsid w:val="00CE01ED"/>
    <w:rPr>
      <w:rFonts w:ascii="Arial" w:hAnsi="Arial"/>
      <w:b/>
      <w:caps/>
      <w:color w:val="243F60"/>
      <w:sz w:val="24"/>
      <w:szCs w:val="24"/>
      <w:lang w:val="pt-BR" w:eastAsia="en-US" w:bidi="ar-SA"/>
    </w:rPr>
  </w:style>
  <w:style w:type="character" w:customStyle="1" w:styleId="Ttulo6Char">
    <w:name w:val="Título 6 Char"/>
    <w:link w:val="Ttulo6"/>
    <w:uiPriority w:val="9"/>
    <w:rsid w:val="00A474EC"/>
    <w:rPr>
      <w:rFonts w:ascii="Cambria" w:eastAsia="Times New Roman" w:hAnsi="Cambria"/>
      <w:i/>
      <w:iCs/>
      <w:color w:val="243F60"/>
      <w:sz w:val="24"/>
      <w:lang w:val="x-none" w:eastAsia="x-none"/>
    </w:rPr>
  </w:style>
  <w:style w:type="character" w:customStyle="1" w:styleId="Ttulo7Char">
    <w:name w:val="Título 7 Char"/>
    <w:link w:val="Ttulo7"/>
    <w:uiPriority w:val="9"/>
    <w:rsid w:val="00A474EC"/>
    <w:rPr>
      <w:rFonts w:ascii="Cambria" w:eastAsia="Times New Roman" w:hAnsi="Cambria"/>
      <w:i/>
      <w:iCs/>
      <w:color w:val="404040"/>
      <w:sz w:val="24"/>
      <w:lang w:val="x-none" w:eastAsia="x-none"/>
    </w:rPr>
  </w:style>
  <w:style w:type="character" w:customStyle="1" w:styleId="Ttulo8Char">
    <w:name w:val="Título 8 Char"/>
    <w:link w:val="Ttulo8"/>
    <w:uiPriority w:val="9"/>
    <w:rsid w:val="00A474EC"/>
    <w:rPr>
      <w:rFonts w:ascii="Cambria" w:eastAsia="Times New Roman" w:hAnsi="Cambria"/>
      <w:color w:val="404040"/>
      <w:lang w:val="x-none" w:eastAsia="x-none"/>
    </w:rPr>
  </w:style>
  <w:style w:type="character" w:customStyle="1" w:styleId="Ttulo9Char">
    <w:name w:val="Título 9 Char"/>
    <w:link w:val="Ttulo9"/>
    <w:uiPriority w:val="9"/>
    <w:rsid w:val="00A474EC"/>
    <w:rPr>
      <w:rFonts w:ascii="Cambria" w:eastAsia="Times New Roman" w:hAnsi="Cambria"/>
      <w:i/>
      <w:iCs/>
      <w:color w:val="404040"/>
      <w:lang w:val="x-none" w:eastAsia="x-none"/>
    </w:rPr>
  </w:style>
  <w:style w:type="paragraph" w:customStyle="1" w:styleId="Ttulops-textual">
    <w:name w:val="Título pós-textual"/>
    <w:basedOn w:val="Ttulo1"/>
    <w:next w:val="Texto"/>
    <w:qFormat/>
    <w:rsid w:val="00F93547"/>
    <w:pPr>
      <w:numPr>
        <w:numId w:val="5"/>
      </w:numPr>
      <w:tabs>
        <w:tab w:val="clear" w:pos="432"/>
      </w:tabs>
      <w:spacing w:after="200"/>
      <w:ind w:left="0" w:firstLine="0"/>
      <w:jc w:val="center"/>
    </w:pPr>
  </w:style>
  <w:style w:type="paragraph" w:customStyle="1" w:styleId="Apndice">
    <w:name w:val="Apêndice"/>
    <w:basedOn w:val="Normal"/>
    <w:next w:val="Texto"/>
    <w:rsid w:val="0091374D"/>
    <w:pPr>
      <w:numPr>
        <w:numId w:val="2"/>
      </w:numPr>
      <w:spacing w:after="600"/>
    </w:pPr>
    <w:rPr>
      <w:b/>
      <w:caps/>
    </w:rPr>
  </w:style>
  <w:style w:type="paragraph" w:customStyle="1" w:styleId="Anexo">
    <w:name w:val="Anexo"/>
    <w:basedOn w:val="Normal"/>
    <w:next w:val="Texto"/>
    <w:rsid w:val="001E3DDF"/>
    <w:pPr>
      <w:numPr>
        <w:numId w:val="3"/>
      </w:numPr>
      <w:spacing w:after="600"/>
    </w:pPr>
    <w:rPr>
      <w:b/>
      <w:caps/>
    </w:rPr>
  </w:style>
  <w:style w:type="paragraph" w:styleId="Sumrio1">
    <w:name w:val="toc 1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b/>
      <w:caps/>
      <w:sz w:val="22"/>
    </w:rPr>
  </w:style>
  <w:style w:type="paragraph" w:styleId="Sumrio2">
    <w:name w:val="toc 2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sz w:val="22"/>
    </w:rPr>
  </w:style>
  <w:style w:type="paragraph" w:styleId="Sumrio3">
    <w:name w:val="toc 3"/>
    <w:basedOn w:val="Normal"/>
    <w:next w:val="Normal"/>
    <w:uiPriority w:val="39"/>
    <w:unhideWhenUsed/>
    <w:qFormat/>
    <w:rsid w:val="008B7C48"/>
    <w:pPr>
      <w:tabs>
        <w:tab w:val="left" w:pos="851"/>
        <w:tab w:val="right" w:leader="dot" w:pos="9061"/>
      </w:tabs>
    </w:pPr>
    <w:rPr>
      <w:sz w:val="22"/>
    </w:rPr>
  </w:style>
  <w:style w:type="paragraph" w:styleId="Sumrio4">
    <w:name w:val="toc 4"/>
    <w:basedOn w:val="Normal"/>
    <w:next w:val="Normal"/>
    <w:link w:val="Sumrio4Char"/>
    <w:uiPriority w:val="39"/>
    <w:unhideWhenUsed/>
    <w:rsid w:val="00852343"/>
    <w:pPr>
      <w:tabs>
        <w:tab w:val="left" w:pos="851"/>
        <w:tab w:val="right" w:leader="dot" w:pos="9061"/>
      </w:tabs>
    </w:pPr>
  </w:style>
  <w:style w:type="character" w:styleId="Hyperlink">
    <w:name w:val="Hyperlink"/>
    <w:uiPriority w:val="99"/>
    <w:unhideWhenUsed/>
    <w:rsid w:val="00807ABE"/>
    <w:rPr>
      <w:color w:val="0000FF"/>
      <w:u w:val="single"/>
    </w:rPr>
  </w:style>
  <w:style w:type="paragraph" w:styleId="CabealhodoSumrio">
    <w:name w:val="TOC Heading"/>
    <w:basedOn w:val="Ttulo1"/>
    <w:next w:val="Normal"/>
    <w:uiPriority w:val="39"/>
    <w:qFormat/>
    <w:rsid w:val="00F93547"/>
    <w:pPr>
      <w:numPr>
        <w:numId w:val="0"/>
      </w:numPr>
      <w:spacing w:after="0"/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E5EF7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E5EF7"/>
    <w:rPr>
      <w:rFonts w:ascii="Tahoma" w:hAnsi="Tahoma" w:cs="Tahoma"/>
      <w:sz w:val="16"/>
      <w:szCs w:val="16"/>
    </w:rPr>
  </w:style>
  <w:style w:type="paragraph" w:customStyle="1" w:styleId="Citaolonga">
    <w:name w:val="Citação longa"/>
    <w:basedOn w:val="Normal"/>
    <w:next w:val="Texto"/>
    <w:rsid w:val="00D75A42"/>
    <w:pPr>
      <w:keepLines/>
      <w:spacing w:before="360" w:after="480"/>
      <w:ind w:left="2268"/>
      <w:jc w:val="both"/>
    </w:pPr>
    <w:rPr>
      <w:sz w:val="20"/>
    </w:rPr>
  </w:style>
  <w:style w:type="paragraph" w:styleId="Sumrio5">
    <w:name w:val="toc 5"/>
    <w:basedOn w:val="Normal"/>
    <w:next w:val="Normal"/>
    <w:autoRedefine/>
    <w:uiPriority w:val="39"/>
    <w:unhideWhenUsed/>
    <w:rsid w:val="00B53166"/>
    <w:pPr>
      <w:tabs>
        <w:tab w:val="left" w:pos="1701"/>
        <w:tab w:val="right" w:leader="dot" w:pos="9061"/>
      </w:tabs>
    </w:pPr>
    <w:rPr>
      <w:b/>
      <w:caps/>
    </w:rPr>
  </w:style>
  <w:style w:type="paragraph" w:styleId="Sumrio6">
    <w:name w:val="toc 6"/>
    <w:basedOn w:val="Normal"/>
    <w:next w:val="Normal"/>
    <w:autoRedefine/>
    <w:uiPriority w:val="39"/>
    <w:unhideWhenUsed/>
    <w:rsid w:val="00B53166"/>
    <w:pPr>
      <w:tabs>
        <w:tab w:val="left" w:pos="1276"/>
        <w:tab w:val="right" w:leader="dot" w:pos="9061"/>
      </w:tabs>
    </w:pPr>
    <w:rPr>
      <w:b/>
      <w:caps/>
    </w:rPr>
  </w:style>
  <w:style w:type="paragraph" w:customStyle="1" w:styleId="CitaoExtra-Longa-Inicio">
    <w:name w:val="Citação Extra-Longa-Inicio"/>
    <w:basedOn w:val="Normal"/>
    <w:next w:val="CitaoExtra-Longa-Meio"/>
    <w:rsid w:val="00A131C6"/>
    <w:pPr>
      <w:spacing w:before="600"/>
      <w:ind w:left="2268"/>
      <w:jc w:val="both"/>
    </w:pPr>
    <w:rPr>
      <w:sz w:val="20"/>
    </w:rPr>
  </w:style>
  <w:style w:type="paragraph" w:customStyle="1" w:styleId="CitaoExtra-Longa-Meio">
    <w:name w:val="Citação Extra-Longa-Meio"/>
    <w:basedOn w:val="Normal"/>
    <w:rsid w:val="0040653F"/>
    <w:pPr>
      <w:ind w:left="2268"/>
      <w:jc w:val="both"/>
    </w:pPr>
    <w:rPr>
      <w:sz w:val="20"/>
    </w:rPr>
  </w:style>
  <w:style w:type="paragraph" w:customStyle="1" w:styleId="CitaoExtra-Longa-Fim">
    <w:name w:val="Citação Extra-Longa-Fim"/>
    <w:basedOn w:val="Normal"/>
    <w:next w:val="Texto"/>
    <w:rsid w:val="0040653F"/>
    <w:pPr>
      <w:spacing w:after="600"/>
      <w:ind w:left="2268"/>
      <w:jc w:val="both"/>
    </w:pPr>
    <w:rPr>
      <w:sz w:val="20"/>
    </w:rPr>
  </w:style>
  <w:style w:type="paragraph" w:customStyle="1" w:styleId="RefernciaJLAA">
    <w:name w:val="Referência (JLAA)"/>
    <w:basedOn w:val="Normal"/>
    <w:rsid w:val="000A3F0D"/>
    <w:rPr>
      <w:rFonts w:asciiTheme="minorHAnsi" w:hAnsiTheme="minorHAnsi"/>
      <w:sz w:val="22"/>
    </w:rPr>
  </w:style>
  <w:style w:type="paragraph" w:customStyle="1" w:styleId="Listadereferncias">
    <w:name w:val="Lista de referências"/>
    <w:basedOn w:val="Normal"/>
    <w:rsid w:val="00E5431B"/>
    <w:pPr>
      <w:spacing w:after="600"/>
    </w:pPr>
  </w:style>
  <w:style w:type="paragraph" w:customStyle="1" w:styleId="ParagrafoparaIlustraes">
    <w:name w:val="Paragrafo para Ilustrações"/>
    <w:basedOn w:val="Normal"/>
    <w:rsid w:val="00740F10"/>
    <w:rPr>
      <w:noProof/>
    </w:rPr>
  </w:style>
  <w:style w:type="paragraph" w:styleId="Legenda">
    <w:name w:val="caption"/>
    <w:aliases w:val="Título e fonte da figura e tabela"/>
    <w:basedOn w:val="Normal"/>
    <w:next w:val="Texto"/>
    <w:uiPriority w:val="35"/>
    <w:qFormat/>
    <w:rsid w:val="000A3F0D"/>
    <w:pPr>
      <w:spacing w:before="120" w:after="240"/>
    </w:pPr>
    <w:rPr>
      <w:bCs/>
      <w:sz w:val="20"/>
      <w:szCs w:val="18"/>
    </w:rPr>
  </w:style>
  <w:style w:type="paragraph" w:customStyle="1" w:styleId="Fonte">
    <w:name w:val="Fonte"/>
    <w:basedOn w:val="Normal"/>
    <w:qFormat/>
    <w:rsid w:val="000A6C32"/>
    <w:pPr>
      <w:spacing w:after="200"/>
      <w:jc w:val="center"/>
    </w:pPr>
    <w:rPr>
      <w:color w:val="3B3838" w:themeColor="background2" w:themeShade="40"/>
      <w:sz w:val="22"/>
    </w:rPr>
  </w:style>
  <w:style w:type="paragraph" w:customStyle="1" w:styleId="Legenda-Tabela">
    <w:name w:val="Legenda-Tabela"/>
    <w:basedOn w:val="Normal"/>
    <w:rsid w:val="00ED5CA8"/>
    <w:rPr>
      <w:sz w:val="20"/>
    </w:rPr>
  </w:style>
  <w:style w:type="paragraph" w:customStyle="1" w:styleId="Fonte-Tabela">
    <w:name w:val="Fonte-Tabela"/>
    <w:basedOn w:val="Normal"/>
    <w:rsid w:val="00CB5DD3"/>
    <w:rPr>
      <w:sz w:val="20"/>
    </w:rPr>
  </w:style>
  <w:style w:type="paragraph" w:customStyle="1" w:styleId="Texto-Tabela">
    <w:name w:val="Texto-Tabela"/>
    <w:basedOn w:val="Normal"/>
    <w:rsid w:val="007F0686"/>
    <w:rPr>
      <w:sz w:val="20"/>
    </w:rPr>
  </w:style>
  <w:style w:type="paragraph" w:styleId="Textodenotaderodap">
    <w:name w:val="footnote text"/>
    <w:aliases w:val="Char,Stinking Styles12"/>
    <w:basedOn w:val="Normal"/>
    <w:link w:val="TextodenotaderodapChar"/>
    <w:uiPriority w:val="99"/>
    <w:unhideWhenUsed/>
    <w:rsid w:val="00DC1561"/>
    <w:pPr>
      <w:ind w:left="170" w:hanging="170"/>
      <w:jc w:val="both"/>
    </w:pPr>
    <w:rPr>
      <w:sz w:val="20"/>
      <w:szCs w:val="20"/>
      <w:lang w:val="x-none" w:eastAsia="x-none"/>
    </w:rPr>
  </w:style>
  <w:style w:type="paragraph" w:styleId="ndicedeilustraes">
    <w:name w:val="table of figures"/>
    <w:basedOn w:val="Normal"/>
    <w:next w:val="Normal"/>
    <w:uiPriority w:val="99"/>
    <w:unhideWhenUsed/>
    <w:rsid w:val="00B74CFC"/>
    <w:pPr>
      <w:tabs>
        <w:tab w:val="right" w:leader="dot" w:pos="9061"/>
      </w:tabs>
      <w:ind w:left="1560" w:hanging="1560"/>
    </w:pPr>
  </w:style>
  <w:style w:type="character" w:customStyle="1" w:styleId="TextodenotaderodapChar">
    <w:name w:val="Texto de nota de rodapé Char"/>
    <w:aliases w:val="Char Char,Stinking Styles12 Char"/>
    <w:link w:val="Textodenotaderodap"/>
    <w:uiPriority w:val="99"/>
    <w:rsid w:val="00DC1561"/>
    <w:rPr>
      <w:rFonts w:ascii="Arial" w:hAnsi="Arial"/>
      <w:sz w:val="20"/>
      <w:szCs w:val="20"/>
    </w:rPr>
  </w:style>
  <w:style w:type="character" w:styleId="Refdenotaderodap">
    <w:name w:val="footnote reference"/>
    <w:aliases w:val="Stinking Styles13,Ref,de nota al pie,Nota de rodapé LRB,fr,Style 16,sobrescrito,DISSERTAÇÃO NOTA DE RODAPÉ,FC,_Footnote Reference,_Footnote text,_Footnote,_Footnote Text,_Footnote base Reference,fr Char1,fr Char1 Char"/>
    <w:uiPriority w:val="99"/>
    <w:unhideWhenUsed/>
    <w:qFormat/>
    <w:rsid w:val="00751BCD"/>
    <w:rPr>
      <w:vertAlign w:val="superscript"/>
    </w:rPr>
  </w:style>
  <w:style w:type="paragraph" w:customStyle="1" w:styleId="Alnealetras">
    <w:name w:val="Alínea (letras)"/>
    <w:basedOn w:val="Normal"/>
    <w:link w:val="AlnealetrasChar"/>
    <w:qFormat/>
    <w:rsid w:val="00FD57B1"/>
    <w:pPr>
      <w:numPr>
        <w:numId w:val="4"/>
      </w:numPr>
      <w:spacing w:after="100" w:line="360" w:lineRule="exact"/>
      <w:jc w:val="both"/>
    </w:pPr>
  </w:style>
  <w:style w:type="paragraph" w:customStyle="1" w:styleId="pargrafodeartigo">
    <w:name w:val="parágrafo de artigo"/>
    <w:basedOn w:val="Normal"/>
    <w:rsid w:val="00907267"/>
    <w:pPr>
      <w:widowControl w:val="0"/>
      <w:tabs>
        <w:tab w:val="left" w:pos="2126"/>
      </w:tabs>
      <w:spacing w:before="240" w:line="240" w:lineRule="exact"/>
      <w:ind w:firstLine="1134"/>
      <w:jc w:val="both"/>
    </w:pPr>
    <w:rPr>
      <w:sz w:val="26"/>
      <w:szCs w:val="20"/>
    </w:rPr>
  </w:style>
  <w:style w:type="paragraph" w:styleId="Corpodetexto">
    <w:name w:val="Body Text"/>
    <w:basedOn w:val="Normal"/>
    <w:link w:val="CorpodetextoChar"/>
    <w:rsid w:val="00AF428C"/>
    <w:rPr>
      <w:szCs w:val="20"/>
      <w:lang w:val="x-none" w:eastAsia="x-none"/>
    </w:rPr>
  </w:style>
  <w:style w:type="paragraph" w:styleId="Corpodetexto2">
    <w:name w:val="Body Text 2"/>
    <w:basedOn w:val="Normal"/>
    <w:link w:val="Corpodetexto2Char"/>
    <w:rsid w:val="007E2C84"/>
    <w:pPr>
      <w:jc w:val="both"/>
    </w:pPr>
    <w:rPr>
      <w:szCs w:val="20"/>
    </w:rPr>
  </w:style>
  <w:style w:type="character" w:styleId="Forte">
    <w:name w:val="Strong"/>
    <w:uiPriority w:val="22"/>
    <w:qFormat/>
    <w:rsid w:val="00BE5511"/>
    <w:rPr>
      <w:b/>
      <w:bCs/>
    </w:rPr>
  </w:style>
  <w:style w:type="character" w:customStyle="1" w:styleId="Sumrio4Char">
    <w:name w:val="Sumário 4 Char"/>
    <w:link w:val="Sumrio4"/>
    <w:rsid w:val="00852343"/>
    <w:rPr>
      <w:rFonts w:ascii="Arial" w:hAnsi="Arial"/>
      <w:sz w:val="24"/>
      <w:szCs w:val="22"/>
      <w:lang w:eastAsia="en-US"/>
    </w:rPr>
  </w:style>
  <w:style w:type="paragraph" w:styleId="Lista">
    <w:name w:val="List"/>
    <w:basedOn w:val="Normal"/>
    <w:rsid w:val="00D519FF"/>
    <w:pPr>
      <w:ind w:left="283" w:hanging="283"/>
    </w:pPr>
  </w:style>
  <w:style w:type="paragraph" w:customStyle="1" w:styleId="Modelodereferncias">
    <w:name w:val="Modelo de referências"/>
    <w:basedOn w:val="Normal"/>
    <w:autoRedefine/>
    <w:rsid w:val="005D1193"/>
    <w:pPr>
      <w:pBdr>
        <w:top w:val="single" w:sz="8" w:space="3" w:color="auto"/>
        <w:left w:val="single" w:sz="8" w:space="0" w:color="auto"/>
        <w:bottom w:val="single" w:sz="8" w:space="3" w:color="auto"/>
        <w:right w:val="single" w:sz="8" w:space="0" w:color="auto"/>
      </w:pBdr>
      <w:shd w:val="clear" w:color="auto" w:fill="F3F3F3"/>
      <w:ind w:left="540" w:right="612"/>
    </w:pPr>
  </w:style>
  <w:style w:type="character" w:styleId="Nmerodepgina">
    <w:name w:val="page number"/>
    <w:basedOn w:val="Fontepargpadro"/>
    <w:uiPriority w:val="99"/>
    <w:rsid w:val="00AB650C"/>
  </w:style>
  <w:style w:type="character" w:styleId="Refdecomentrio">
    <w:name w:val="annotation reference"/>
    <w:uiPriority w:val="99"/>
    <w:rsid w:val="00301836"/>
    <w:rPr>
      <w:sz w:val="16"/>
      <w:szCs w:val="16"/>
    </w:rPr>
  </w:style>
  <w:style w:type="character" w:customStyle="1" w:styleId="CorpodetextoChar">
    <w:name w:val="Corpo de texto Char"/>
    <w:link w:val="Corpodetexto"/>
    <w:rsid w:val="003E4FA0"/>
    <w:rPr>
      <w:rFonts w:ascii="Arial" w:eastAsia="Times New Roman" w:hAnsi="Arial"/>
      <w:sz w:val="24"/>
    </w:rPr>
  </w:style>
  <w:style w:type="paragraph" w:styleId="Textodecomentrio">
    <w:name w:val="annotation text"/>
    <w:basedOn w:val="Normal"/>
    <w:link w:val="TextodecomentrioChar"/>
    <w:uiPriority w:val="99"/>
    <w:rsid w:val="00301836"/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rsid w:val="00301836"/>
    <w:rPr>
      <w:rFonts w:ascii="Arial" w:hAnsi="Arial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301836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rsid w:val="00301836"/>
    <w:rPr>
      <w:rFonts w:ascii="Arial" w:hAnsi="Arial"/>
      <w:b/>
      <w:bCs/>
      <w:lang w:eastAsia="en-US"/>
    </w:rPr>
  </w:style>
  <w:style w:type="character" w:styleId="CitaoHTML">
    <w:name w:val="HTML Cite"/>
    <w:rsid w:val="00301836"/>
    <w:rPr>
      <w:i/>
      <w:iCs/>
    </w:rPr>
  </w:style>
  <w:style w:type="character" w:styleId="HiperlinkVisitado">
    <w:name w:val="FollowedHyperlink"/>
    <w:rsid w:val="00CB6557"/>
    <w:rPr>
      <w:color w:val="954F72"/>
      <w:u w:val="single"/>
    </w:rPr>
  </w:style>
  <w:style w:type="paragraph" w:customStyle="1" w:styleId="Textogeral">
    <w:name w:val="Texto geral"/>
    <w:basedOn w:val="Normal"/>
    <w:rsid w:val="00FC3915"/>
    <w:pPr>
      <w:spacing w:after="120"/>
      <w:jc w:val="both"/>
    </w:pPr>
    <w:rPr>
      <w:rFonts w:ascii="Crimson Text" w:eastAsiaTheme="minorEastAsia" w:hAnsi="Crimson Text" w:cstheme="minorBidi"/>
      <w:color w:val="171717" w:themeColor="background2" w:themeShade="1A"/>
      <w:sz w:val="22"/>
    </w:rPr>
  </w:style>
  <w:style w:type="paragraph" w:styleId="PargrafodaLista">
    <w:name w:val="List Paragraph"/>
    <w:aliases w:val="Marcadores,TS Parágrafo da Lista"/>
    <w:basedOn w:val="Normal"/>
    <w:link w:val="PargrafodaListaChar"/>
    <w:uiPriority w:val="34"/>
    <w:qFormat/>
    <w:rsid w:val="008B7C48"/>
    <w:pPr>
      <w:spacing w:after="360"/>
      <w:ind w:left="720" w:firstLine="851"/>
      <w:contextualSpacing/>
      <w:jc w:val="both"/>
    </w:pPr>
    <w:rPr>
      <w:rFonts w:eastAsiaTheme="minorHAnsi" w:cstheme="minorBidi"/>
    </w:rPr>
  </w:style>
  <w:style w:type="paragraph" w:styleId="SemEspaamento">
    <w:name w:val="No Spacing"/>
    <w:aliases w:val="Sem espaço longa,CITAÇÃO"/>
    <w:link w:val="SemEspaamentoChar"/>
    <w:uiPriority w:val="1"/>
    <w:qFormat/>
    <w:rsid w:val="008B7C48"/>
    <w:pPr>
      <w:ind w:left="2268"/>
    </w:pPr>
    <w:rPr>
      <w:rFonts w:ascii="Times New Roman" w:eastAsiaTheme="minorHAnsi" w:hAnsi="Times New Roman" w:cstheme="minorBidi"/>
      <w:szCs w:val="22"/>
      <w:lang w:eastAsia="en-US"/>
    </w:rPr>
  </w:style>
  <w:style w:type="paragraph" w:customStyle="1" w:styleId="CitaaoLonga-ENANPUR2017">
    <w:name w:val="CitaçaoLonga-ENANPUR2017"/>
    <w:basedOn w:val="Normal"/>
    <w:rsid w:val="00332DDA"/>
    <w:pPr>
      <w:spacing w:after="210" w:line="210" w:lineRule="exact"/>
      <w:ind w:left="2268"/>
      <w:jc w:val="both"/>
    </w:pPr>
    <w:rPr>
      <w:rFonts w:ascii="Calibri" w:eastAsiaTheme="minorEastAsia" w:hAnsi="Calibri" w:cs="Arial"/>
      <w:color w:val="000000"/>
      <w:sz w:val="18"/>
      <w:szCs w:val="20"/>
    </w:rPr>
  </w:style>
  <w:style w:type="table" w:styleId="TabeladeGradeClara">
    <w:name w:val="Grid Table Light"/>
    <w:basedOn w:val="Tabelanormal"/>
    <w:uiPriority w:val="40"/>
    <w:rsid w:val="0005488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XVIIIENANPURcitacaoChar">
    <w:name w:val="XVIII_ENANPUR_citacao Char"/>
    <w:basedOn w:val="Fontepargpadro"/>
    <w:link w:val="XVIIIENANPURcitacao"/>
    <w:locked/>
    <w:rsid w:val="00D6396E"/>
    <w:rPr>
      <w:sz w:val="24"/>
      <w:szCs w:val="24"/>
    </w:rPr>
  </w:style>
  <w:style w:type="paragraph" w:customStyle="1" w:styleId="XVIIIENANPURcitacao">
    <w:name w:val="XVIII_ENANPUR_citacao"/>
    <w:basedOn w:val="Normal"/>
    <w:link w:val="XVIIIENANPURcitacaoChar"/>
    <w:rsid w:val="00D6396E"/>
    <w:pPr>
      <w:spacing w:before="400" w:after="400"/>
      <w:ind w:left="2268" w:right="567"/>
      <w:jc w:val="both"/>
    </w:pPr>
    <w:rPr>
      <w:rFonts w:ascii="Calibri" w:hAnsi="Calibri"/>
    </w:rPr>
  </w:style>
  <w:style w:type="paragraph" w:styleId="NormalWeb">
    <w:name w:val="Normal (Web)"/>
    <w:basedOn w:val="Normal"/>
    <w:uiPriority w:val="99"/>
    <w:unhideWhenUsed/>
    <w:rsid w:val="009C775A"/>
    <w:pPr>
      <w:spacing w:before="100" w:beforeAutospacing="1" w:after="100" w:afterAutospacing="1"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D740D4"/>
    <w:rPr>
      <w:color w:val="605E5C"/>
      <w:shd w:val="clear" w:color="auto" w:fill="E1DFDD"/>
    </w:rPr>
  </w:style>
  <w:style w:type="character" w:customStyle="1" w:styleId="Corpodetexto2Char">
    <w:name w:val="Corpo de texto 2 Char"/>
    <w:basedOn w:val="Fontepargpadro"/>
    <w:link w:val="Corpodetexto2"/>
    <w:rsid w:val="00204C4C"/>
    <w:rPr>
      <w:rFonts w:ascii="Arial" w:eastAsia="Times New Roman" w:hAnsi="Arial"/>
      <w:sz w:val="24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204C4C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204C4C"/>
    <w:rPr>
      <w:color w:val="605E5C"/>
      <w:shd w:val="clear" w:color="auto" w:fill="E1DFDD"/>
    </w:rPr>
  </w:style>
  <w:style w:type="character" w:customStyle="1" w:styleId="PargrafodaListaChar">
    <w:name w:val="Parágrafo da Lista Char"/>
    <w:aliases w:val="Marcadores Char,TS Parágrafo da Lista Char"/>
    <w:link w:val="PargrafodaLista"/>
    <w:uiPriority w:val="1"/>
    <w:rsid w:val="008B7C48"/>
    <w:rPr>
      <w:rFonts w:ascii="Times New Roman" w:eastAsiaTheme="minorHAnsi" w:hAnsi="Times New Roman" w:cstheme="minorBidi"/>
      <w:sz w:val="24"/>
      <w:szCs w:val="24"/>
    </w:rPr>
  </w:style>
  <w:style w:type="paragraph" w:customStyle="1" w:styleId="wordsection1">
    <w:name w:val="wordsection1"/>
    <w:basedOn w:val="Normal"/>
    <w:uiPriority w:val="99"/>
    <w:rsid w:val="00A051FE"/>
    <w:pPr>
      <w:spacing w:after="200" w:line="252" w:lineRule="auto"/>
    </w:pPr>
    <w:rPr>
      <w:rFonts w:eastAsiaTheme="minorHAnsi" w:cs="Arial"/>
      <w:sz w:val="20"/>
      <w:szCs w:val="20"/>
    </w:rPr>
  </w:style>
  <w:style w:type="paragraph" w:customStyle="1" w:styleId="JLLBodyText">
    <w:name w:val="JLL_Body Text"/>
    <w:basedOn w:val="Normal"/>
    <w:link w:val="JLLBodyTextChar"/>
    <w:rsid w:val="000642CF"/>
    <w:pPr>
      <w:spacing w:after="280" w:line="280" w:lineRule="exact"/>
      <w:ind w:left="680"/>
    </w:pPr>
    <w:rPr>
      <w:rFonts w:ascii="Arial Narrow" w:hAnsi="Arial Narrow"/>
      <w:sz w:val="22"/>
      <w:lang w:val="en-GB" w:eastAsia="en-GB"/>
    </w:rPr>
  </w:style>
  <w:style w:type="character" w:customStyle="1" w:styleId="JLLBodyTextChar">
    <w:name w:val="JLL_Body Text Char"/>
    <w:link w:val="JLLBodyText"/>
    <w:rsid w:val="000642CF"/>
    <w:rPr>
      <w:rFonts w:ascii="Arial Narrow" w:eastAsia="Times New Roman" w:hAnsi="Arial Narrow"/>
      <w:sz w:val="22"/>
      <w:szCs w:val="24"/>
      <w:lang w:val="en-GB" w:eastAsia="en-GB"/>
    </w:rPr>
  </w:style>
  <w:style w:type="paragraph" w:styleId="Sumrio7">
    <w:name w:val="toc 7"/>
    <w:basedOn w:val="Normal"/>
    <w:next w:val="Normal"/>
    <w:autoRedefine/>
    <w:uiPriority w:val="39"/>
    <w:unhideWhenUsed/>
    <w:rsid w:val="00784AA6"/>
    <w:pPr>
      <w:spacing w:after="100" w:line="259" w:lineRule="auto"/>
      <w:ind w:left="132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paragraph" w:styleId="Sumrio8">
    <w:name w:val="toc 8"/>
    <w:basedOn w:val="Normal"/>
    <w:next w:val="Normal"/>
    <w:autoRedefine/>
    <w:uiPriority w:val="39"/>
    <w:unhideWhenUsed/>
    <w:rsid w:val="00784AA6"/>
    <w:pPr>
      <w:spacing w:after="100" w:line="259" w:lineRule="auto"/>
      <w:ind w:left="154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paragraph" w:styleId="Sumrio9">
    <w:name w:val="toc 9"/>
    <w:basedOn w:val="Normal"/>
    <w:next w:val="Normal"/>
    <w:autoRedefine/>
    <w:uiPriority w:val="39"/>
    <w:unhideWhenUsed/>
    <w:rsid w:val="00784AA6"/>
    <w:pPr>
      <w:spacing w:after="100" w:line="259" w:lineRule="auto"/>
      <w:ind w:left="1760"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MenoPendente">
    <w:name w:val="Unresolved Mention"/>
    <w:basedOn w:val="Fontepargpadro"/>
    <w:uiPriority w:val="99"/>
    <w:semiHidden/>
    <w:unhideWhenUsed/>
    <w:rsid w:val="00784AA6"/>
    <w:rPr>
      <w:color w:val="605E5C"/>
      <w:shd w:val="clear" w:color="auto" w:fill="E1DFDD"/>
    </w:rPr>
  </w:style>
  <w:style w:type="paragraph" w:customStyle="1" w:styleId="Default">
    <w:name w:val="Default"/>
    <w:rsid w:val="006F3AC2"/>
    <w:pPr>
      <w:autoSpaceDE w:val="0"/>
      <w:autoSpaceDN w:val="0"/>
      <w:adjustRightInd w:val="0"/>
    </w:pPr>
    <w:rPr>
      <w:rFonts w:ascii="Barlow" w:hAnsi="Barlow" w:cs="Barlow"/>
      <w:color w:val="000000"/>
      <w:sz w:val="24"/>
      <w:szCs w:val="24"/>
    </w:rPr>
  </w:style>
  <w:style w:type="paragraph" w:customStyle="1" w:styleId="font0">
    <w:name w:val="font_0"/>
    <w:basedOn w:val="Normal"/>
    <w:rsid w:val="0051643D"/>
    <w:pPr>
      <w:spacing w:before="100" w:beforeAutospacing="1" w:after="100" w:afterAutospacing="1"/>
    </w:pPr>
  </w:style>
  <w:style w:type="character" w:customStyle="1" w:styleId="wixui-rich-texttext">
    <w:name w:val="wixui-rich-text__text"/>
    <w:basedOn w:val="Fontepargpadro"/>
    <w:rsid w:val="0051643D"/>
  </w:style>
  <w:style w:type="paragraph" w:customStyle="1" w:styleId="TEXTO0">
    <w:name w:val="TEXTO"/>
    <w:basedOn w:val="Normal"/>
    <w:rsid w:val="009463DD"/>
    <w:pPr>
      <w:spacing w:before="120" w:after="120"/>
      <w:jc w:val="both"/>
    </w:pPr>
    <w:rPr>
      <w:rFonts w:eastAsiaTheme="minorEastAsia" w:cstheme="minorBidi"/>
      <w:sz w:val="22"/>
    </w:rPr>
  </w:style>
  <w:style w:type="paragraph" w:customStyle="1" w:styleId="Alneanumerao">
    <w:name w:val="Alínea (numeração)"/>
    <w:basedOn w:val="Alnealetras"/>
    <w:link w:val="AlneanumeraoChar"/>
    <w:qFormat/>
    <w:rsid w:val="00FE3521"/>
    <w:pPr>
      <w:numPr>
        <w:numId w:val="0"/>
      </w:numPr>
    </w:pPr>
    <w:rPr>
      <w:b/>
    </w:rPr>
  </w:style>
  <w:style w:type="character" w:customStyle="1" w:styleId="AlnealetrasChar">
    <w:name w:val="Alínea (letras) Char"/>
    <w:basedOn w:val="Fontepargpadro"/>
    <w:link w:val="Alnealetras"/>
    <w:rsid w:val="008B7C48"/>
    <w:rPr>
      <w:rFonts w:ascii="Times New Roman" w:eastAsia="Times New Roman" w:hAnsi="Times New Roman"/>
      <w:sz w:val="24"/>
      <w:szCs w:val="24"/>
    </w:rPr>
  </w:style>
  <w:style w:type="character" w:customStyle="1" w:styleId="AlneanumeraoChar">
    <w:name w:val="Alínea (numeração) Char"/>
    <w:basedOn w:val="AlnealetrasChar"/>
    <w:link w:val="Alneanumerao"/>
    <w:rsid w:val="00FE3521"/>
    <w:rPr>
      <w:rFonts w:ascii="Crimson Text" w:eastAsia="Times New Roman" w:hAnsi="Crimson Text"/>
      <w:b/>
      <w:sz w:val="22"/>
      <w:szCs w:val="22"/>
      <w:lang w:eastAsia="en-US"/>
    </w:rPr>
  </w:style>
  <w:style w:type="paragraph" w:customStyle="1" w:styleId="Alnea">
    <w:name w:val="Alínea"/>
    <w:basedOn w:val="Normal"/>
    <w:rsid w:val="002B2624"/>
    <w:pPr>
      <w:spacing w:after="100" w:line="360" w:lineRule="exact"/>
      <w:ind w:left="924" w:hanging="357"/>
      <w:jc w:val="both"/>
    </w:pPr>
    <w:rPr>
      <w:rFonts w:ascii="Crimson Text" w:hAnsi="Crimson Text"/>
      <w:sz w:val="22"/>
    </w:rPr>
  </w:style>
  <w:style w:type="paragraph" w:customStyle="1" w:styleId="1TextogeralJLAA">
    <w:name w:val="1 Texto geral (JLAA)"/>
    <w:basedOn w:val="Normal"/>
    <w:uiPriority w:val="99"/>
    <w:qFormat/>
    <w:rsid w:val="00997E4C"/>
    <w:pPr>
      <w:spacing w:after="120" w:line="360" w:lineRule="auto"/>
      <w:jc w:val="both"/>
    </w:pPr>
    <w:rPr>
      <w:rFonts w:eastAsiaTheme="minorEastAsia" w:cstheme="minorBidi"/>
      <w:color w:val="171717" w:themeColor="background2" w:themeShade="1A"/>
    </w:rPr>
  </w:style>
  <w:style w:type="paragraph" w:customStyle="1" w:styleId="1Textogeral">
    <w:name w:val="1_Texto geral"/>
    <w:basedOn w:val="Normal"/>
    <w:rsid w:val="008D0035"/>
    <w:pPr>
      <w:spacing w:after="120"/>
      <w:jc w:val="both"/>
    </w:pPr>
    <w:rPr>
      <w:rFonts w:ascii="Crimson Text" w:eastAsiaTheme="minorEastAsia" w:hAnsi="Crimson Text" w:cstheme="minorBidi"/>
      <w:color w:val="171717" w:themeColor="background2" w:themeShade="1A"/>
      <w:sz w:val="22"/>
    </w:rPr>
  </w:style>
  <w:style w:type="paragraph" w:styleId="Pr-formataoHTML">
    <w:name w:val="HTML Preformatted"/>
    <w:basedOn w:val="Normal"/>
    <w:link w:val="Pr-formataoHTMLChar"/>
    <w:uiPriority w:val="99"/>
    <w:unhideWhenUsed/>
    <w:rsid w:val="00CD31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sz w:val="20"/>
      <w:szCs w:val="20"/>
      <w:lang w:val="en-US" w:eastAsia="en-US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CD3188"/>
    <w:rPr>
      <w:rFonts w:ascii="Courier New" w:eastAsiaTheme="minorHAnsi" w:hAnsi="Courier New" w:cs="Courier New"/>
      <w:lang w:val="en-US" w:eastAsia="en-US"/>
    </w:rPr>
  </w:style>
  <w:style w:type="character" w:customStyle="1" w:styleId="SemEspaamentoChar">
    <w:name w:val="Sem Espaçamento Char"/>
    <w:aliases w:val="Sem espaço longa Char,CITAÇÃO Char"/>
    <w:basedOn w:val="Fontepargpadro"/>
    <w:link w:val="SemEspaamento"/>
    <w:uiPriority w:val="1"/>
    <w:rsid w:val="00CD3188"/>
    <w:rPr>
      <w:rFonts w:ascii="Times New Roman" w:eastAsiaTheme="minorHAnsi" w:hAnsi="Times New Roman" w:cstheme="minorBidi"/>
      <w:szCs w:val="22"/>
      <w:lang w:eastAsia="en-US"/>
    </w:rPr>
  </w:style>
  <w:style w:type="numbering" w:customStyle="1" w:styleId="Style1">
    <w:name w:val="Style1"/>
    <w:uiPriority w:val="99"/>
    <w:rsid w:val="00CD3188"/>
    <w:pPr>
      <w:numPr>
        <w:numId w:val="6"/>
      </w:numPr>
    </w:pPr>
  </w:style>
  <w:style w:type="numbering" w:customStyle="1" w:styleId="Style2">
    <w:name w:val="Style2"/>
    <w:uiPriority w:val="99"/>
    <w:rsid w:val="00CD3188"/>
    <w:pPr>
      <w:numPr>
        <w:numId w:val="7"/>
      </w:numPr>
    </w:pPr>
  </w:style>
  <w:style w:type="character" w:customStyle="1" w:styleId="apple-converted-space">
    <w:name w:val="apple-converted-space"/>
    <w:basedOn w:val="Fontepargpadro"/>
    <w:rsid w:val="00CD3188"/>
  </w:style>
  <w:style w:type="paragraph" w:styleId="Ttulo">
    <w:name w:val="Title"/>
    <w:basedOn w:val="Normal"/>
    <w:next w:val="Normal"/>
    <w:link w:val="TtuloChar"/>
    <w:uiPriority w:val="10"/>
    <w:qFormat/>
    <w:rsid w:val="00CD3188"/>
    <w:pPr>
      <w:keepNext/>
      <w:keepLines/>
      <w:spacing w:after="200" w:line="360" w:lineRule="auto"/>
      <w:jc w:val="both"/>
    </w:pPr>
    <w:rPr>
      <w:rFonts w:ascii="Inter" w:eastAsia="Inter" w:hAnsi="Inter" w:cs="Inter"/>
      <w:b/>
      <w:sz w:val="20"/>
      <w:szCs w:val="20"/>
      <w:lang w:val="en"/>
    </w:rPr>
  </w:style>
  <w:style w:type="character" w:customStyle="1" w:styleId="TtuloChar">
    <w:name w:val="Título Char"/>
    <w:basedOn w:val="Fontepargpadro"/>
    <w:link w:val="Ttulo"/>
    <w:uiPriority w:val="10"/>
    <w:rsid w:val="00CD3188"/>
    <w:rPr>
      <w:rFonts w:ascii="Inter" w:eastAsia="Inter" w:hAnsi="Inter" w:cs="Inter"/>
      <w:b/>
      <w:lang w:val="en"/>
    </w:rPr>
  </w:style>
  <w:style w:type="paragraph" w:styleId="Reviso">
    <w:name w:val="Revision"/>
    <w:hidden/>
    <w:uiPriority w:val="99"/>
    <w:semiHidden/>
    <w:rsid w:val="00CD3188"/>
    <w:rPr>
      <w:rFonts w:ascii="Times New Roman" w:eastAsia="Times New Roman" w:hAnsi="Times New Roman"/>
      <w:sz w:val="24"/>
      <w:szCs w:val="24"/>
    </w:rPr>
  </w:style>
  <w:style w:type="character" w:styleId="RefernciaSutil">
    <w:name w:val="Subtle Reference"/>
    <w:uiPriority w:val="31"/>
    <w:qFormat/>
    <w:rsid w:val="00500A48"/>
    <w:rPr>
      <w:szCs w:val="22"/>
    </w:rPr>
  </w:style>
  <w:style w:type="paragraph" w:customStyle="1" w:styleId="Citaolonga1">
    <w:name w:val="Citação longa 1"/>
    <w:basedOn w:val="Corpodetexto"/>
    <w:qFormat/>
    <w:rsid w:val="00BC2A34"/>
    <w:pPr>
      <w:spacing w:before="240" w:after="240"/>
      <w:ind w:left="2268"/>
      <w:jc w:val="both"/>
    </w:pPr>
    <w:rPr>
      <w:rFonts w:eastAsiaTheme="minorHAnsi" w:cstheme="minorBidi"/>
      <w:sz w:val="20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3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1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52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99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99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43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34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2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19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0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9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4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8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7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4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6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8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43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19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89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037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27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36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4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4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6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3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238848">
          <w:marLeft w:val="-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4679">
          <w:marLeft w:val="0"/>
          <w:marRight w:val="-45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3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285913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43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69772">
          <w:marLeft w:val="-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4808">
          <w:marLeft w:val="0"/>
          <w:marRight w:val="-45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7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439016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7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359288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94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8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5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9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2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308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08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7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193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1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5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3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4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62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1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07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78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010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267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6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9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0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65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30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79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47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827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511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60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7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2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8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7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44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88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596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338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00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8373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0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35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7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1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83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340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6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6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eresinha.teterycz\Desktop\bibliotecacsjp%201\Arquivos%20organizados\Normas%20para%20apresenta&#231;&#227;o%20de%20trabalhos%20PUCPR\Normas%20PUC%202010\ModeloTrabalhoCientifico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9D5030CBDF5DB49A84CF6E785AB8493" ma:contentTypeVersion="11" ma:contentTypeDescription="Crie um novo documento." ma:contentTypeScope="" ma:versionID="3145ceb6e95e52f1ebaac9eab2a6c219">
  <xsd:schema xmlns:xsd="http://www.w3.org/2001/XMLSchema" xmlns:xs="http://www.w3.org/2001/XMLSchema" xmlns:p="http://schemas.microsoft.com/office/2006/metadata/properties" xmlns:ns2="62053060-f507-4fae-9e23-564b7c2146b2" xmlns:ns3="a1d6cf21-9f99-4978-af84-c0c0d31e67cc" targetNamespace="http://schemas.microsoft.com/office/2006/metadata/properties" ma:root="true" ma:fieldsID="2edca74beba9ede1e5f3314b8bbda402" ns2:_="" ns3:_="">
    <xsd:import namespace="62053060-f507-4fae-9e23-564b7c2146b2"/>
    <xsd:import namespace="a1d6cf21-9f99-4978-af84-c0c0d31e67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053060-f507-4fae-9e23-564b7c2146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7591546f-6254-4417-a874-390119d065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d6cf21-9f99-4978-af84-c0c0d31e67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39c3732-bdc3-4db4-ad10-11c7222b0f97}" ma:internalName="TaxCatchAll" ma:showField="CatchAllData" ma:web="a1d6cf21-9f99-4978-af84-c0c0d31e67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d6cf21-9f99-4978-af84-c0c0d31e67cc" xsi:nil="true"/>
    <lcf76f155ced4ddcb4097134ff3c332f xmlns="62053060-f507-4fae-9e23-564b7c2146b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C8B3C20-1E79-4E48-AA8A-F37F0B26836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4F8A7D4-3978-48DD-8256-00F571C58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053060-f507-4fae-9e23-564b7c2146b2"/>
    <ds:schemaRef ds:uri="a1d6cf21-9f99-4978-af84-c0c0d31e67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6C7850-2C56-4F9A-85BA-7CAE64400D6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922ACA-DF84-460A-9016-93A9C6C0C719}">
  <ds:schemaRefs>
    <ds:schemaRef ds:uri="http://schemas.microsoft.com/office/2006/metadata/properties"/>
    <ds:schemaRef ds:uri="http://schemas.microsoft.com/office/infopath/2007/PartnerControls"/>
    <ds:schemaRef ds:uri="a1d6cf21-9f99-4978-af84-c0c0d31e67cc"/>
    <ds:schemaRef ds:uri="62053060-f507-4fae-9e23-564b7c2146b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ModeloTrabalhoCientifico-1</Template>
  <TotalTime>2</TotalTime>
  <Pages>2</Pages>
  <Words>340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TÍTULO DO TRABALHO: SUBTÍTULO</vt:lpstr>
    </vt:vector>
  </TitlesOfParts>
  <Company>Microsoft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TÍTULO DO TRABALHO: SUBTÍTULO</dc:title>
  <dc:subject/>
  <dc:creator>NOME DO(A) ALUNO(A)</dc:creator>
  <cp:keywords/>
  <dc:description/>
  <cp:lastModifiedBy>Carolina</cp:lastModifiedBy>
  <cp:revision>4</cp:revision>
  <cp:lastPrinted>2024-12-21T15:53:00Z</cp:lastPrinted>
  <dcterms:created xsi:type="dcterms:W3CDTF">2025-03-18T18:08:00Z</dcterms:created>
  <dcterms:modified xsi:type="dcterms:W3CDTF">2025-03-18T20:17:00Z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0x01010079D5030CBDF5DB49A84CF6E785AB8493</vt:lpwstr>
  </property>
  <property fmtid="{D5CDD505-2E9C-101B-9397-08002B2CF9AE}" pid="3" name="MediaServiceImageTags">
    <vt:lpwstr/>
  </property>
</Properties>
</file>