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B8F05C" w14:textId="32C4D652" w:rsidR="00CD3188" w:rsidRPr="000C6DF1" w:rsidRDefault="00CD3188" w:rsidP="00CD3188">
      <w:pPr>
        <w:pStyle w:val="Ttulo1"/>
        <w:numPr>
          <w:ilvl w:val="0"/>
          <w:numId w:val="0"/>
        </w:numPr>
        <w:jc w:val="center"/>
      </w:pPr>
      <w:bookmarkStart w:id="0" w:name="_Toc191502341"/>
      <w:r w:rsidRPr="000C6DF1">
        <w:t>ANEXO II - TERMO DE AUTODECLARAÇÃO DE PERTENCIMENTO ÉTNICO-RACIAL</w:t>
      </w:r>
      <w:bookmarkEnd w:id="0"/>
    </w:p>
    <w:p w14:paraId="06E9C780" w14:textId="77777777" w:rsidR="00CD3188" w:rsidRPr="000C6DF1" w:rsidRDefault="00CD3188" w:rsidP="00CD3188">
      <w:pPr>
        <w:spacing w:line="276" w:lineRule="auto"/>
        <w:jc w:val="center"/>
      </w:pPr>
    </w:p>
    <w:p w14:paraId="64368413" w14:textId="77777777" w:rsidR="00CD3188" w:rsidRPr="000C6DF1" w:rsidRDefault="00CD3188" w:rsidP="00E34F95">
      <w:pPr>
        <w:pStyle w:val="1TextogeralJLAA"/>
        <w:rPr>
          <w:color w:val="auto"/>
        </w:rPr>
      </w:pPr>
      <w:r w:rsidRPr="000C6DF1">
        <w:rPr>
          <w:b/>
          <w:bCs/>
          <w:color w:val="auto"/>
        </w:rPr>
        <w:t>Eu, [NOME COMPLETO],</w:t>
      </w:r>
      <w:r w:rsidRPr="000C6DF1">
        <w:rPr>
          <w:color w:val="auto"/>
        </w:rPr>
        <w:t> inscrito(a) no CPF sob o nº [CPF], portador(a) do RG nº [RG], emitido por [ÓRGÃO EMISSOR] – {</w:t>
      </w:r>
      <w:r w:rsidRPr="000C6DF1">
        <w:rPr>
          <w:color w:val="auto"/>
          <w:u w:val="single"/>
        </w:rPr>
        <w:t>ou documento de identificação do país de origem} em ___/___/____</w:t>
      </w:r>
      <w:r w:rsidRPr="000C6DF1">
        <w:rPr>
          <w:color w:val="auto"/>
        </w:rPr>
        <w:t>, me autodeclaro, sob as penas da lei, para  fins de participação no CONCURSO BNDES PEQUENA ÁFRICA,  como pessoa negra, conforme os critérios definidos pelo Instituto Brasileiro de Geografia e Estatística (IBGE) e nos termos da Lei Federal nº 12.288/2010 (Estatuto da Igualdade Racial).</w:t>
      </w:r>
    </w:p>
    <w:p w14:paraId="1A75A878" w14:textId="77777777" w:rsidR="00CD3188" w:rsidRPr="000C6DF1" w:rsidRDefault="00CD3188" w:rsidP="00E34F95">
      <w:pPr>
        <w:pStyle w:val="1TextogeralJLAA"/>
        <w:rPr>
          <w:color w:val="auto"/>
        </w:rPr>
      </w:pPr>
    </w:p>
    <w:p w14:paraId="2ECCB5B9" w14:textId="77777777" w:rsidR="00CD3188" w:rsidRPr="000C6DF1" w:rsidRDefault="00CD3188" w:rsidP="00E34F95">
      <w:pPr>
        <w:pStyle w:val="1TextogeralJLAA"/>
        <w:rPr>
          <w:color w:val="auto"/>
        </w:rPr>
      </w:pPr>
      <w:r w:rsidRPr="000C6DF1">
        <w:rPr>
          <w:color w:val="auto"/>
        </w:rPr>
        <w:t>Declaro estar ciente de que poderei ser submetido(a) a procedimento de heteroidentificação, nos termos estabelecidos pelo edital do Concurso.</w:t>
      </w:r>
    </w:p>
    <w:p w14:paraId="7E644189" w14:textId="77777777" w:rsidR="00CD3188" w:rsidRPr="000C6DF1" w:rsidRDefault="00CD3188" w:rsidP="00E34F95">
      <w:pPr>
        <w:pStyle w:val="1TextogeralJLAA"/>
        <w:rPr>
          <w:color w:val="auto"/>
        </w:rPr>
      </w:pPr>
    </w:p>
    <w:p w14:paraId="673321F9" w14:textId="77777777" w:rsidR="00CD3188" w:rsidRPr="000C6DF1" w:rsidRDefault="00CD3188" w:rsidP="00E34F95">
      <w:pPr>
        <w:pStyle w:val="1TextogeralJLAA"/>
        <w:rPr>
          <w:color w:val="auto"/>
        </w:rPr>
      </w:pPr>
      <w:r w:rsidRPr="000C6DF1">
        <w:rPr>
          <w:color w:val="auto"/>
        </w:rPr>
        <w:t>Declaro, ainda, que esta autodeclaração é feita de forma livre e consciente, assumindo total responsabilidade pelas informações prestadas.</w:t>
      </w:r>
    </w:p>
    <w:p w14:paraId="2FAB3B61" w14:textId="77777777" w:rsidR="00CD3188" w:rsidRPr="000C6DF1" w:rsidRDefault="00CD3188" w:rsidP="00E34F95">
      <w:pPr>
        <w:pStyle w:val="1TextogeralJLAA"/>
        <w:rPr>
          <w:color w:val="auto"/>
        </w:rPr>
      </w:pPr>
    </w:p>
    <w:p w14:paraId="5711BD9F" w14:textId="77777777" w:rsidR="00CD3188" w:rsidRPr="000C6DF1" w:rsidRDefault="00CD3188" w:rsidP="00E34F95">
      <w:pPr>
        <w:pStyle w:val="1TextogeralJLAA"/>
        <w:rPr>
          <w:color w:val="auto"/>
        </w:rPr>
      </w:pPr>
      <w:r w:rsidRPr="000C6DF1">
        <w:rPr>
          <w:color w:val="auto"/>
        </w:rPr>
        <w:t>[Local], [Data]</w:t>
      </w:r>
    </w:p>
    <w:p w14:paraId="5EA45E3E" w14:textId="77777777" w:rsidR="00CD3188" w:rsidRPr="000C6DF1" w:rsidRDefault="00CD3188" w:rsidP="00E34F95">
      <w:pPr>
        <w:pStyle w:val="1TextogeralJLAA"/>
        <w:rPr>
          <w:color w:val="auto"/>
        </w:rPr>
      </w:pPr>
      <w:r w:rsidRPr="000C6DF1">
        <w:rPr>
          <w:color w:val="auto"/>
        </w:rPr>
        <w:t>[Assinatura]</w:t>
      </w:r>
      <w:r w:rsidRPr="000C6DF1">
        <w:rPr>
          <w:color w:val="auto"/>
        </w:rPr>
        <w:br/>
        <w:t>[Nome Completo]</w:t>
      </w:r>
    </w:p>
    <w:p w14:paraId="7C613149" w14:textId="4BB26CC6" w:rsidR="00CD3188" w:rsidRPr="000C6DF1" w:rsidRDefault="00CD3188" w:rsidP="004B5CA1">
      <w:pPr>
        <w:pStyle w:val="1TextogeralJLAA"/>
      </w:pPr>
      <w:r w:rsidRPr="000C6DF1">
        <w:rPr>
          <w:color w:val="auto"/>
        </w:rPr>
        <w:t>[Documento de Identidade]</w:t>
      </w:r>
    </w:p>
    <w:sectPr w:rsidR="00CD3188" w:rsidRPr="000C6DF1" w:rsidSect="009614A2">
      <w:headerReference w:type="even" r:id="rId11"/>
      <w:headerReference w:type="default" r:id="rId12"/>
      <w:footerReference w:type="default" r:id="rId13"/>
      <w:headerReference w:type="first" r:id="rId14"/>
      <w:pgSz w:w="11906" w:h="16838" w:code="9"/>
      <w:pgMar w:top="1418" w:right="851" w:bottom="1701" w:left="1134" w:header="283" w:footer="284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B83E18" w14:textId="77777777" w:rsidR="007247B6" w:rsidRPr="005B27FC" w:rsidRDefault="007247B6" w:rsidP="00F9687E">
      <w:pPr>
        <w:pStyle w:val="Texto"/>
      </w:pPr>
      <w:r w:rsidRPr="005B27FC">
        <w:separator/>
      </w:r>
    </w:p>
  </w:endnote>
  <w:endnote w:type="continuationSeparator" w:id="0">
    <w:p w14:paraId="0E79BA06" w14:textId="77777777" w:rsidR="007247B6" w:rsidRPr="005B27FC" w:rsidRDefault="007247B6" w:rsidP="00F9687E">
      <w:pPr>
        <w:pStyle w:val="Texto"/>
      </w:pPr>
      <w:r w:rsidRPr="005B27FC">
        <w:continuationSeparator/>
      </w:r>
    </w:p>
  </w:endnote>
  <w:endnote w:type="continuationNotice" w:id="1">
    <w:p w14:paraId="78ED7874" w14:textId="77777777" w:rsidR="007247B6" w:rsidRPr="005B27FC" w:rsidRDefault="007247B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rimson Text">
    <w:charset w:val="00"/>
    <w:family w:val="auto"/>
    <w:pitch w:val="variable"/>
    <w:sig w:usb0="A00002FF" w:usb1="5000C06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arlow">
    <w:altName w:val="Barlow"/>
    <w:charset w:val="00"/>
    <w:family w:val="auto"/>
    <w:pitch w:val="variable"/>
    <w:sig w:usb0="20000007" w:usb1="00000000" w:usb2="00000000" w:usb3="00000000" w:csb0="00000193" w:csb1="00000000"/>
  </w:font>
  <w:font w:name="Inter">
    <w:altName w:val="Calibri"/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459788" w14:textId="314A6BD7" w:rsidR="000B6171" w:rsidRDefault="009614A2" w:rsidP="009175D4">
    <w:pPr>
      <w:pStyle w:val="Rodap"/>
      <w:jc w:val="center"/>
      <w:rPr>
        <w:lang w:val="pt-BR"/>
      </w:rPr>
    </w:pPr>
    <w:r>
      <w:rPr>
        <w:noProof/>
        <w:sz w:val="16"/>
        <w:szCs w:val="16"/>
        <w:lang w:val="pt-BR"/>
      </w:rPr>
      <w:drawing>
        <wp:inline distT="0" distB="0" distL="0" distR="0" wp14:anchorId="0F17DFB7" wp14:editId="2B03EA8B">
          <wp:extent cx="3265714" cy="598814"/>
          <wp:effectExtent l="0" t="0" r="0" b="0"/>
          <wp:docPr id="415202058" name="Imagem 1" descr="Uma imagem contendo Tex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5202058" name="Imagem 1" descr="Uma imagem contendo Text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7164" b="17164"/>
                  <a:stretch>
                    <a:fillRect/>
                  </a:stretch>
                </pic:blipFill>
                <pic:spPr bwMode="auto">
                  <a:xfrm>
                    <a:off x="0" y="0"/>
                    <a:ext cx="3265714" cy="59881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69FF340D" w14:textId="77777777" w:rsidR="009614A2" w:rsidRPr="005B27FC" w:rsidRDefault="009614A2" w:rsidP="009175D4">
    <w:pPr>
      <w:pStyle w:val="Rodap"/>
      <w:jc w:val="center"/>
      <w:rPr>
        <w:lang w:val="pt-B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906604" w14:textId="77777777" w:rsidR="007247B6" w:rsidRPr="005B27FC" w:rsidRDefault="007247B6" w:rsidP="004E36B6">
      <w:pPr>
        <w:pStyle w:val="Texto"/>
        <w:ind w:firstLine="0"/>
      </w:pPr>
      <w:r w:rsidRPr="005B27FC">
        <w:t xml:space="preserve">_______________ </w:t>
      </w:r>
    </w:p>
    <w:p w14:paraId="42A68856" w14:textId="77777777" w:rsidR="007247B6" w:rsidRPr="005B27FC" w:rsidRDefault="007247B6" w:rsidP="004E36B6">
      <w:pPr>
        <w:pStyle w:val="Texto"/>
        <w:ind w:firstLine="0"/>
      </w:pPr>
    </w:p>
  </w:footnote>
  <w:footnote w:type="continuationSeparator" w:id="0">
    <w:p w14:paraId="03D4517D" w14:textId="77777777" w:rsidR="007247B6" w:rsidRPr="005B27FC" w:rsidRDefault="007247B6" w:rsidP="00F9687E">
      <w:pPr>
        <w:pStyle w:val="Texto"/>
      </w:pPr>
      <w:r w:rsidRPr="005B27FC">
        <w:continuationSeparator/>
      </w:r>
    </w:p>
  </w:footnote>
  <w:footnote w:type="continuationNotice" w:id="1">
    <w:p w14:paraId="4E381E9D" w14:textId="77777777" w:rsidR="007247B6" w:rsidRPr="005B27FC" w:rsidRDefault="007247B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15B885" w14:textId="2B3FCC25" w:rsidR="00E74E83" w:rsidRPr="005B27FC" w:rsidRDefault="00000000">
    <w:pPr>
      <w:pStyle w:val="Cabealho"/>
      <w:rPr>
        <w:lang w:val="pt-BR"/>
      </w:rPr>
    </w:pPr>
    <w:r>
      <w:rPr>
        <w:noProof/>
        <w:lang w:val="pt-BR"/>
      </w:rPr>
      <w:pict w14:anchorId="62831B7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2642922" o:spid="_x0000_s1027" type="#_x0000_t75" alt="" style="position:absolute;margin-left:0;margin-top:0;width:595.2pt;height:841.9pt;z-index:-25165721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2025_base fundo word padrã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D01EE7" w14:textId="264BD184" w:rsidR="00751154" w:rsidRDefault="009614A2" w:rsidP="009614A2">
    <w:pPr>
      <w:pStyle w:val="Cabealho"/>
    </w:pPr>
    <w:r>
      <w:rPr>
        <w:noProof/>
      </w:rPr>
      <w:drawing>
        <wp:inline distT="0" distB="0" distL="0" distR="0" wp14:anchorId="45B16EFC" wp14:editId="05C99CAF">
          <wp:extent cx="6299835" cy="1246997"/>
          <wp:effectExtent l="0" t="0" r="5715" b="0"/>
          <wp:docPr id="568365499" name="Imagem 1" descr="Texto sobre foto de flor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8365499" name="Imagem 1" descr="Texto sobre foto de flor&#10;&#10;O conteúdo gerado por IA pode estar incorreto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5" r="69"/>
                  <a:stretch/>
                </pic:blipFill>
                <pic:spPr bwMode="auto">
                  <a:xfrm>
                    <a:off x="0" y="0"/>
                    <a:ext cx="6299835" cy="124699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4E3F7772" w14:textId="77777777" w:rsidR="009614A2" w:rsidRPr="009614A2" w:rsidRDefault="009614A2" w:rsidP="009614A2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B3BE55" w14:textId="77C101F7" w:rsidR="00E74E83" w:rsidRPr="005B27FC" w:rsidRDefault="00000000">
    <w:pPr>
      <w:pStyle w:val="Cabealho"/>
      <w:rPr>
        <w:lang w:val="pt-BR"/>
      </w:rPr>
    </w:pPr>
    <w:r>
      <w:rPr>
        <w:noProof/>
        <w:lang w:val="pt-BR"/>
      </w:rPr>
      <w:pict w14:anchorId="2C763D7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2642921" o:spid="_x0000_s1025" type="#_x0000_t75" alt="" style="position:absolute;margin-left:0;margin-top:0;width:595.2pt;height:841.9pt;z-index:-25165824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2025_base fundo word padrã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1"/>
    <w:lvl w:ilvl="0">
      <w:start w:val="1"/>
      <w:numFmt w:val="bullet"/>
      <w:lvlText w:val=""/>
      <w:lvlJc w:val="left"/>
      <w:pPr>
        <w:tabs>
          <w:tab w:val="num" w:pos="-3545"/>
        </w:tabs>
        <w:ind w:left="-2116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2BD3371"/>
    <w:multiLevelType w:val="hybridMultilevel"/>
    <w:tmpl w:val="BA3E6C30"/>
    <w:lvl w:ilvl="0" w:tplc="2BE0BA6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322BBA"/>
    <w:multiLevelType w:val="hybridMultilevel"/>
    <w:tmpl w:val="E904041C"/>
    <w:lvl w:ilvl="0" w:tplc="6B5C0C0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AD17C3"/>
    <w:multiLevelType w:val="hybridMultilevel"/>
    <w:tmpl w:val="30C0A158"/>
    <w:lvl w:ilvl="0" w:tplc="0C74233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885E22"/>
    <w:multiLevelType w:val="hybridMultilevel"/>
    <w:tmpl w:val="8614284A"/>
    <w:lvl w:ilvl="0" w:tplc="05F273BA">
      <w:start w:val="1"/>
      <w:numFmt w:val="lowerRoman"/>
      <w:pStyle w:val="Alnealetras"/>
      <w:lvlText w:val="%1."/>
      <w:lvlJc w:val="right"/>
      <w:pPr>
        <w:ind w:left="1429" w:hanging="360"/>
      </w:pPr>
      <w:rPr>
        <w:rFonts w:hint="default"/>
        <w:b w:val="0"/>
        <w:bCs/>
        <w:color w:val="auto"/>
      </w:rPr>
    </w:lvl>
    <w:lvl w:ilvl="1" w:tplc="EB1AFCE8">
      <w:start w:val="1"/>
      <w:numFmt w:val="bullet"/>
      <w:lvlText w:val="-"/>
      <w:lvlJc w:val="left"/>
      <w:pPr>
        <w:ind w:left="1778" w:hanging="360"/>
      </w:pPr>
      <w:rPr>
        <w:rFonts w:ascii="Arial" w:hAnsi="Arial" w:hint="default"/>
      </w:rPr>
    </w:lvl>
    <w:lvl w:ilvl="2" w:tplc="0416001B">
      <w:start w:val="1"/>
      <w:numFmt w:val="lowerRoman"/>
      <w:lvlText w:val="%3."/>
      <w:lvlJc w:val="right"/>
      <w:pPr>
        <w:ind w:left="2869" w:hanging="180"/>
      </w:pPr>
    </w:lvl>
    <w:lvl w:ilvl="3" w:tplc="0416000F" w:tentative="1">
      <w:start w:val="1"/>
      <w:numFmt w:val="decimal"/>
      <w:lvlText w:val="%4."/>
      <w:lvlJc w:val="left"/>
      <w:pPr>
        <w:ind w:left="3589" w:hanging="360"/>
      </w:pPr>
    </w:lvl>
    <w:lvl w:ilvl="4" w:tplc="04160019" w:tentative="1">
      <w:start w:val="1"/>
      <w:numFmt w:val="lowerLetter"/>
      <w:lvlText w:val="%5."/>
      <w:lvlJc w:val="left"/>
      <w:pPr>
        <w:ind w:left="4309" w:hanging="360"/>
      </w:pPr>
    </w:lvl>
    <w:lvl w:ilvl="5" w:tplc="0416001B" w:tentative="1">
      <w:start w:val="1"/>
      <w:numFmt w:val="lowerRoman"/>
      <w:lvlText w:val="%6."/>
      <w:lvlJc w:val="right"/>
      <w:pPr>
        <w:ind w:left="5029" w:hanging="180"/>
      </w:pPr>
    </w:lvl>
    <w:lvl w:ilvl="6" w:tplc="0416000F" w:tentative="1">
      <w:start w:val="1"/>
      <w:numFmt w:val="decimal"/>
      <w:lvlText w:val="%7."/>
      <w:lvlJc w:val="left"/>
      <w:pPr>
        <w:ind w:left="5749" w:hanging="360"/>
      </w:pPr>
    </w:lvl>
    <w:lvl w:ilvl="7" w:tplc="04160019" w:tentative="1">
      <w:start w:val="1"/>
      <w:numFmt w:val="lowerLetter"/>
      <w:lvlText w:val="%8."/>
      <w:lvlJc w:val="left"/>
      <w:pPr>
        <w:ind w:left="6469" w:hanging="360"/>
      </w:pPr>
    </w:lvl>
    <w:lvl w:ilvl="8" w:tplc="0416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24702345"/>
    <w:multiLevelType w:val="hybridMultilevel"/>
    <w:tmpl w:val="DE0AE7BA"/>
    <w:lvl w:ilvl="0" w:tplc="40CC325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AD373C"/>
    <w:multiLevelType w:val="multilevel"/>
    <w:tmpl w:val="E542DA9E"/>
    <w:lvl w:ilvl="0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A4B0363"/>
    <w:multiLevelType w:val="multilevel"/>
    <w:tmpl w:val="C338B7DA"/>
    <w:styleLink w:val="Style2"/>
    <w:lvl w:ilvl="0">
      <w:start w:val="1"/>
      <w:numFmt w:val="lowerRoman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</w:rPr>
    </w:lvl>
    <w:lvl w:ilvl="1">
      <w:start w:val="1"/>
      <w:numFmt w:val="lowerRoman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DE12344"/>
    <w:multiLevelType w:val="hybridMultilevel"/>
    <w:tmpl w:val="48CE9D02"/>
    <w:lvl w:ilvl="0" w:tplc="1E8E8B3E">
      <w:start w:val="1"/>
      <w:numFmt w:val="upperLetter"/>
      <w:pStyle w:val="Apndice"/>
      <w:lvlText w:val="APÊNDICE %1"/>
      <w:lvlJc w:val="left"/>
      <w:pPr>
        <w:ind w:left="786" w:hanging="360"/>
      </w:pPr>
      <w:rPr>
        <w:rFonts w:ascii="Arial" w:hAnsi="Arial" w:hint="default"/>
        <w:b/>
        <w:i w:val="0"/>
        <w:caps/>
        <w:strike w:val="0"/>
        <w:dstrike w:val="0"/>
        <w:vanish w:val="0"/>
        <w:color w:val="auto"/>
        <w:sz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49339D"/>
    <w:multiLevelType w:val="multilevel"/>
    <w:tmpl w:val="7CDA157E"/>
    <w:lvl w:ilvl="0">
      <w:start w:val="1"/>
      <w:numFmt w:val="decimal"/>
      <w:pStyle w:val="Ttulo1"/>
      <w:suff w:val="space"/>
      <w:lvlText w:val="%1"/>
      <w:lvlJc w:val="left"/>
      <w:pPr>
        <w:ind w:left="432" w:hanging="432"/>
      </w:pPr>
      <w:rPr>
        <w:rFonts w:hint="default"/>
        <w:sz w:val="28"/>
        <w:szCs w:val="28"/>
      </w:rPr>
    </w:lvl>
    <w:lvl w:ilvl="1">
      <w:start w:val="1"/>
      <w:numFmt w:val="decimal"/>
      <w:pStyle w:val="Ttulo2"/>
      <w:suff w:val="space"/>
      <w:lvlText w:val="%1.%2"/>
      <w:lvlJc w:val="left"/>
      <w:pPr>
        <w:ind w:left="6814" w:hanging="576"/>
      </w:pPr>
      <w:rPr>
        <w:rFonts w:hint="default"/>
        <w:b/>
        <w:bCs w:val="0"/>
        <w:color w:val="auto"/>
      </w:rPr>
    </w:lvl>
    <w:lvl w:ilvl="2">
      <w:start w:val="1"/>
      <w:numFmt w:val="decimal"/>
      <w:pStyle w:val="Ttulo3"/>
      <w:suff w:val="space"/>
      <w:lvlText w:val="%1.%2.%3"/>
      <w:lvlJc w:val="left"/>
      <w:pPr>
        <w:ind w:left="151" w:hanging="720"/>
      </w:pPr>
      <w:rPr>
        <w:rFonts w:hint="default"/>
        <w:b w:val="0"/>
        <w:bCs w:val="0"/>
        <w:i w:val="0"/>
        <w:iCs w:val="0"/>
        <w:color w:val="auto"/>
        <w:u w:val="none"/>
      </w:rPr>
    </w:lvl>
    <w:lvl w:ilvl="3">
      <w:start w:val="1"/>
      <w:numFmt w:val="decimal"/>
      <w:pStyle w:val="Ttulo4"/>
      <w:lvlText w:val="%1.%2.%3.%4"/>
      <w:lvlJc w:val="left"/>
      <w:pPr>
        <w:ind w:left="-2681" w:hanging="864"/>
      </w:pPr>
      <w:rPr>
        <w:u w:val="single"/>
      </w:rPr>
    </w:lvl>
    <w:lvl w:ilvl="4">
      <w:start w:val="1"/>
      <w:numFmt w:val="decimal"/>
      <w:lvlText w:val="%1.%2.%3.%4.%5"/>
      <w:lvlJc w:val="left"/>
      <w:pPr>
        <w:ind w:left="-2537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ind w:left="-2393" w:hanging="1152"/>
      </w:pPr>
      <w:rPr>
        <w:rFonts w:hint="default"/>
      </w:rPr>
    </w:lvl>
    <w:lvl w:ilvl="6">
      <w:start w:val="1"/>
      <w:numFmt w:val="decimal"/>
      <w:pStyle w:val="Ttulo7"/>
      <w:lvlText w:val="%1.%2.%3.%4.%5.%6.%7"/>
      <w:lvlJc w:val="left"/>
      <w:pPr>
        <w:ind w:left="-2249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ind w:left="-2105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ind w:left="-1961" w:hanging="1584"/>
      </w:pPr>
      <w:rPr>
        <w:rFonts w:hint="default"/>
      </w:rPr>
    </w:lvl>
  </w:abstractNum>
  <w:abstractNum w:abstractNumId="10" w15:restartNumberingAfterBreak="0">
    <w:nsid w:val="46D359C0"/>
    <w:multiLevelType w:val="multilevel"/>
    <w:tmpl w:val="C338B7DA"/>
    <w:styleLink w:val="Style1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</w:rPr>
    </w:lvl>
    <w:lvl w:ilvl="1">
      <w:start w:val="1"/>
      <w:numFmt w:val="lowerRoman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74E3B7F"/>
    <w:multiLevelType w:val="multilevel"/>
    <w:tmpl w:val="ECCCD024"/>
    <w:lvl w:ilvl="0">
      <w:numFmt w:val="none"/>
      <w:pStyle w:val="Ttulops-textual"/>
      <w:lvlText w:val="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2" w15:restartNumberingAfterBreak="0">
    <w:nsid w:val="4A682F39"/>
    <w:multiLevelType w:val="hybridMultilevel"/>
    <w:tmpl w:val="DEF4EBFE"/>
    <w:lvl w:ilvl="0" w:tplc="68F4D5A0">
      <w:start w:val="1"/>
      <w:numFmt w:val="lowerRoman"/>
      <w:lvlText w:val="(%1)"/>
      <w:lvlJc w:val="left"/>
      <w:pPr>
        <w:ind w:left="28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240" w:hanging="360"/>
      </w:pPr>
    </w:lvl>
    <w:lvl w:ilvl="2" w:tplc="0416001B" w:tentative="1">
      <w:start w:val="1"/>
      <w:numFmt w:val="lowerRoman"/>
      <w:lvlText w:val="%3."/>
      <w:lvlJc w:val="right"/>
      <w:pPr>
        <w:ind w:left="3960" w:hanging="180"/>
      </w:pPr>
    </w:lvl>
    <w:lvl w:ilvl="3" w:tplc="0416000F" w:tentative="1">
      <w:start w:val="1"/>
      <w:numFmt w:val="decimal"/>
      <w:lvlText w:val="%4."/>
      <w:lvlJc w:val="left"/>
      <w:pPr>
        <w:ind w:left="4680" w:hanging="360"/>
      </w:pPr>
    </w:lvl>
    <w:lvl w:ilvl="4" w:tplc="04160019" w:tentative="1">
      <w:start w:val="1"/>
      <w:numFmt w:val="lowerLetter"/>
      <w:lvlText w:val="%5."/>
      <w:lvlJc w:val="left"/>
      <w:pPr>
        <w:ind w:left="5400" w:hanging="360"/>
      </w:pPr>
    </w:lvl>
    <w:lvl w:ilvl="5" w:tplc="0416001B" w:tentative="1">
      <w:start w:val="1"/>
      <w:numFmt w:val="lowerRoman"/>
      <w:lvlText w:val="%6."/>
      <w:lvlJc w:val="right"/>
      <w:pPr>
        <w:ind w:left="6120" w:hanging="180"/>
      </w:pPr>
    </w:lvl>
    <w:lvl w:ilvl="6" w:tplc="0416000F" w:tentative="1">
      <w:start w:val="1"/>
      <w:numFmt w:val="decimal"/>
      <w:lvlText w:val="%7."/>
      <w:lvlJc w:val="left"/>
      <w:pPr>
        <w:ind w:left="6840" w:hanging="360"/>
      </w:pPr>
    </w:lvl>
    <w:lvl w:ilvl="7" w:tplc="04160019" w:tentative="1">
      <w:start w:val="1"/>
      <w:numFmt w:val="lowerLetter"/>
      <w:lvlText w:val="%8."/>
      <w:lvlJc w:val="left"/>
      <w:pPr>
        <w:ind w:left="7560" w:hanging="360"/>
      </w:pPr>
    </w:lvl>
    <w:lvl w:ilvl="8" w:tplc="0416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3" w15:restartNumberingAfterBreak="0">
    <w:nsid w:val="4F744F32"/>
    <w:multiLevelType w:val="hybridMultilevel"/>
    <w:tmpl w:val="6A6C1B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4C979D0"/>
    <w:multiLevelType w:val="hybridMultilevel"/>
    <w:tmpl w:val="FC803CB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EAB12D2"/>
    <w:multiLevelType w:val="hybridMultilevel"/>
    <w:tmpl w:val="AE6A9E22"/>
    <w:lvl w:ilvl="0" w:tplc="66EE1ED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000312E"/>
    <w:multiLevelType w:val="hybridMultilevel"/>
    <w:tmpl w:val="0FC437C6"/>
    <w:lvl w:ilvl="0" w:tplc="988EE948">
      <w:start w:val="1"/>
      <w:numFmt w:val="upperLetter"/>
      <w:pStyle w:val="Anexo"/>
      <w:lvlText w:val="ANEXO %1"/>
      <w:lvlJc w:val="left"/>
      <w:pPr>
        <w:ind w:left="502" w:hanging="360"/>
      </w:pPr>
      <w:rPr>
        <w:rFonts w:ascii="Arial" w:hAnsi="Arial" w:hint="default"/>
        <w:b/>
        <w:i w:val="0"/>
        <w:caps/>
        <w:strike w:val="0"/>
        <w:dstrike w:val="0"/>
        <w:vanish w:val="0"/>
        <w:color w:val="auto"/>
        <w:sz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E7501F"/>
    <w:multiLevelType w:val="hybridMultilevel"/>
    <w:tmpl w:val="E3FE054C"/>
    <w:lvl w:ilvl="0" w:tplc="7F88FDE6">
      <w:start w:val="1"/>
      <w:numFmt w:val="decimalZero"/>
      <w:lvlText w:val="%1.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8" w15:restartNumberingAfterBreak="0">
    <w:nsid w:val="65A24293"/>
    <w:multiLevelType w:val="multilevel"/>
    <w:tmpl w:val="72E8A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64004179">
    <w:abstractNumId w:val="9"/>
  </w:num>
  <w:num w:numId="2" w16cid:durableId="1786773921">
    <w:abstractNumId w:val="8"/>
  </w:num>
  <w:num w:numId="3" w16cid:durableId="757486880">
    <w:abstractNumId w:val="16"/>
  </w:num>
  <w:num w:numId="4" w16cid:durableId="507333845">
    <w:abstractNumId w:val="4"/>
  </w:num>
  <w:num w:numId="5" w16cid:durableId="1911043036">
    <w:abstractNumId w:val="11"/>
  </w:num>
  <w:num w:numId="6" w16cid:durableId="1818297583">
    <w:abstractNumId w:val="10"/>
  </w:num>
  <w:num w:numId="7" w16cid:durableId="546600164">
    <w:abstractNumId w:val="7"/>
  </w:num>
  <w:num w:numId="8" w16cid:durableId="1336375895">
    <w:abstractNumId w:val="5"/>
  </w:num>
  <w:num w:numId="9" w16cid:durableId="1526094347">
    <w:abstractNumId w:val="15"/>
  </w:num>
  <w:num w:numId="10" w16cid:durableId="1178808003">
    <w:abstractNumId w:val="2"/>
  </w:num>
  <w:num w:numId="11" w16cid:durableId="270363688">
    <w:abstractNumId w:val="3"/>
  </w:num>
  <w:num w:numId="12" w16cid:durableId="278101432">
    <w:abstractNumId w:val="17"/>
  </w:num>
  <w:num w:numId="13" w16cid:durableId="1328170619">
    <w:abstractNumId w:val="1"/>
  </w:num>
  <w:num w:numId="14" w16cid:durableId="976181782">
    <w:abstractNumId w:val="6"/>
  </w:num>
  <w:num w:numId="15" w16cid:durableId="522741360">
    <w:abstractNumId w:val="12"/>
  </w:num>
  <w:num w:numId="16" w16cid:durableId="117844802">
    <w:abstractNumId w:val="13"/>
  </w:num>
  <w:num w:numId="17" w16cid:durableId="1378705356">
    <w:abstractNumId w:val="18"/>
  </w:num>
  <w:num w:numId="18" w16cid:durableId="187568936">
    <w:abstractNumId w:val="4"/>
    <w:lvlOverride w:ilvl="0">
      <w:startOverride w:val="1"/>
    </w:lvlOverride>
  </w:num>
  <w:num w:numId="19" w16cid:durableId="899562910">
    <w:abstractNumId w:val="4"/>
    <w:lvlOverride w:ilvl="0">
      <w:startOverride w:val="1"/>
    </w:lvlOverride>
  </w:num>
  <w:num w:numId="20" w16cid:durableId="1559239814">
    <w:abstractNumId w:val="4"/>
    <w:lvlOverride w:ilvl="0">
      <w:startOverride w:val="1"/>
    </w:lvlOverride>
  </w:num>
  <w:num w:numId="21" w16cid:durableId="523597399">
    <w:abstractNumId w:val="4"/>
    <w:lvlOverride w:ilvl="0">
      <w:startOverride w:val="1"/>
    </w:lvlOverride>
  </w:num>
  <w:num w:numId="22" w16cid:durableId="305085338">
    <w:abstractNumId w:val="4"/>
    <w:lvlOverride w:ilvl="0">
      <w:startOverride w:val="1"/>
    </w:lvlOverride>
  </w:num>
  <w:num w:numId="23" w16cid:durableId="745227644">
    <w:abstractNumId w:val="4"/>
    <w:lvlOverride w:ilvl="0">
      <w:startOverride w:val="1"/>
    </w:lvlOverride>
  </w:num>
  <w:num w:numId="24" w16cid:durableId="1751392669">
    <w:abstractNumId w:val="4"/>
    <w:lvlOverride w:ilvl="0">
      <w:startOverride w:val="1"/>
    </w:lvlOverride>
  </w:num>
  <w:num w:numId="25" w16cid:durableId="1018585695">
    <w:abstractNumId w:val="4"/>
    <w:lvlOverride w:ilvl="0">
      <w:startOverride w:val="1"/>
    </w:lvlOverride>
  </w:num>
  <w:num w:numId="26" w16cid:durableId="664435449">
    <w:abstractNumId w:val="4"/>
    <w:lvlOverride w:ilvl="0">
      <w:startOverride w:val="1"/>
    </w:lvlOverride>
  </w:num>
  <w:num w:numId="27" w16cid:durableId="1041049356">
    <w:abstractNumId w:val="4"/>
    <w:lvlOverride w:ilvl="0">
      <w:startOverride w:val="1"/>
    </w:lvlOverride>
  </w:num>
  <w:num w:numId="28" w16cid:durableId="788670411">
    <w:abstractNumId w:val="4"/>
    <w:lvlOverride w:ilvl="0">
      <w:startOverride w:val="1"/>
    </w:lvlOverride>
  </w:num>
  <w:num w:numId="29" w16cid:durableId="1404644399">
    <w:abstractNumId w:val="4"/>
    <w:lvlOverride w:ilvl="0">
      <w:startOverride w:val="1"/>
    </w:lvlOverride>
  </w:num>
  <w:num w:numId="30" w16cid:durableId="936257647">
    <w:abstractNumId w:val="4"/>
    <w:lvlOverride w:ilvl="0">
      <w:startOverride w:val="1"/>
    </w:lvlOverride>
  </w:num>
  <w:num w:numId="31" w16cid:durableId="323313562">
    <w:abstractNumId w:val="4"/>
    <w:lvlOverride w:ilvl="0">
      <w:startOverride w:val="1"/>
    </w:lvlOverride>
  </w:num>
  <w:num w:numId="32" w16cid:durableId="1902935840">
    <w:abstractNumId w:val="14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displayBackgroundShape/>
  <w:activeWritingStyle w:appName="MSWord" w:lang="pt-BR" w:vendorID="64" w:dllVersion="0" w:nlCheck="1" w:checkStyle="0"/>
  <w:activeWritingStyle w:appName="MSWord" w:lang="en-US" w:vendorID="64" w:dllVersion="0" w:nlCheck="1" w:checkStyle="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5BA6"/>
    <w:rsid w:val="000005AB"/>
    <w:rsid w:val="00000721"/>
    <w:rsid w:val="00000936"/>
    <w:rsid w:val="00000FED"/>
    <w:rsid w:val="000013E7"/>
    <w:rsid w:val="0000184C"/>
    <w:rsid w:val="00001964"/>
    <w:rsid w:val="00001C4A"/>
    <w:rsid w:val="00001E2D"/>
    <w:rsid w:val="00001F58"/>
    <w:rsid w:val="00002A6D"/>
    <w:rsid w:val="00002AA0"/>
    <w:rsid w:val="00003085"/>
    <w:rsid w:val="000032C6"/>
    <w:rsid w:val="000032F5"/>
    <w:rsid w:val="00003471"/>
    <w:rsid w:val="0000351C"/>
    <w:rsid w:val="0000364A"/>
    <w:rsid w:val="00003CE8"/>
    <w:rsid w:val="00003E0F"/>
    <w:rsid w:val="00003F4D"/>
    <w:rsid w:val="00004054"/>
    <w:rsid w:val="0000415E"/>
    <w:rsid w:val="000041FA"/>
    <w:rsid w:val="00004274"/>
    <w:rsid w:val="00004430"/>
    <w:rsid w:val="00004597"/>
    <w:rsid w:val="00004A65"/>
    <w:rsid w:val="00004AD3"/>
    <w:rsid w:val="00004CDD"/>
    <w:rsid w:val="00004DEF"/>
    <w:rsid w:val="00004F8F"/>
    <w:rsid w:val="00005110"/>
    <w:rsid w:val="00005204"/>
    <w:rsid w:val="00005A11"/>
    <w:rsid w:val="00005CBD"/>
    <w:rsid w:val="00006034"/>
    <w:rsid w:val="000061A5"/>
    <w:rsid w:val="00006254"/>
    <w:rsid w:val="00006A3E"/>
    <w:rsid w:val="00007032"/>
    <w:rsid w:val="00007D68"/>
    <w:rsid w:val="00007E98"/>
    <w:rsid w:val="00010166"/>
    <w:rsid w:val="000107E3"/>
    <w:rsid w:val="0001091C"/>
    <w:rsid w:val="00010976"/>
    <w:rsid w:val="00010CE4"/>
    <w:rsid w:val="00010D07"/>
    <w:rsid w:val="00011034"/>
    <w:rsid w:val="00011070"/>
    <w:rsid w:val="000111A7"/>
    <w:rsid w:val="00011237"/>
    <w:rsid w:val="00011511"/>
    <w:rsid w:val="00011619"/>
    <w:rsid w:val="00011C40"/>
    <w:rsid w:val="00011D28"/>
    <w:rsid w:val="00011D6C"/>
    <w:rsid w:val="00011DCF"/>
    <w:rsid w:val="00011E32"/>
    <w:rsid w:val="00011EE7"/>
    <w:rsid w:val="00012302"/>
    <w:rsid w:val="000123ED"/>
    <w:rsid w:val="000129AF"/>
    <w:rsid w:val="00012A2F"/>
    <w:rsid w:val="00012D3C"/>
    <w:rsid w:val="00012EFD"/>
    <w:rsid w:val="00012F20"/>
    <w:rsid w:val="0001318A"/>
    <w:rsid w:val="00013453"/>
    <w:rsid w:val="0001352F"/>
    <w:rsid w:val="00013C8A"/>
    <w:rsid w:val="00013FA9"/>
    <w:rsid w:val="000140BD"/>
    <w:rsid w:val="000140CB"/>
    <w:rsid w:val="00014A7D"/>
    <w:rsid w:val="000150AE"/>
    <w:rsid w:val="00015320"/>
    <w:rsid w:val="00015373"/>
    <w:rsid w:val="00015996"/>
    <w:rsid w:val="00015D1B"/>
    <w:rsid w:val="00015E6F"/>
    <w:rsid w:val="0001644F"/>
    <w:rsid w:val="000165CF"/>
    <w:rsid w:val="000168EC"/>
    <w:rsid w:val="00016AD2"/>
    <w:rsid w:val="00017B3A"/>
    <w:rsid w:val="00017C29"/>
    <w:rsid w:val="00017C7D"/>
    <w:rsid w:val="00017EF4"/>
    <w:rsid w:val="0002000C"/>
    <w:rsid w:val="0002001A"/>
    <w:rsid w:val="00020405"/>
    <w:rsid w:val="00020609"/>
    <w:rsid w:val="0002065C"/>
    <w:rsid w:val="0002072E"/>
    <w:rsid w:val="00020EAC"/>
    <w:rsid w:val="000217B7"/>
    <w:rsid w:val="000218D7"/>
    <w:rsid w:val="00021AA1"/>
    <w:rsid w:val="00022151"/>
    <w:rsid w:val="0002220A"/>
    <w:rsid w:val="0002227C"/>
    <w:rsid w:val="00022674"/>
    <w:rsid w:val="000227F7"/>
    <w:rsid w:val="00022941"/>
    <w:rsid w:val="00022D7F"/>
    <w:rsid w:val="00022D8E"/>
    <w:rsid w:val="00023EF0"/>
    <w:rsid w:val="00023F4D"/>
    <w:rsid w:val="00024697"/>
    <w:rsid w:val="00024920"/>
    <w:rsid w:val="00024995"/>
    <w:rsid w:val="00024B93"/>
    <w:rsid w:val="00025156"/>
    <w:rsid w:val="0002522B"/>
    <w:rsid w:val="000253CA"/>
    <w:rsid w:val="00025754"/>
    <w:rsid w:val="000259DE"/>
    <w:rsid w:val="00025CD2"/>
    <w:rsid w:val="000260C5"/>
    <w:rsid w:val="00026262"/>
    <w:rsid w:val="00026F16"/>
    <w:rsid w:val="000270B3"/>
    <w:rsid w:val="00027ADC"/>
    <w:rsid w:val="000300FB"/>
    <w:rsid w:val="000301E8"/>
    <w:rsid w:val="000303FD"/>
    <w:rsid w:val="00030C7C"/>
    <w:rsid w:val="00030EEC"/>
    <w:rsid w:val="000310C0"/>
    <w:rsid w:val="00031735"/>
    <w:rsid w:val="00031877"/>
    <w:rsid w:val="000318EA"/>
    <w:rsid w:val="00031A5A"/>
    <w:rsid w:val="00031CB5"/>
    <w:rsid w:val="00031D36"/>
    <w:rsid w:val="00031E6F"/>
    <w:rsid w:val="000324E8"/>
    <w:rsid w:val="000325EF"/>
    <w:rsid w:val="00032D0B"/>
    <w:rsid w:val="00032F2E"/>
    <w:rsid w:val="000334EB"/>
    <w:rsid w:val="00033C23"/>
    <w:rsid w:val="00033CB3"/>
    <w:rsid w:val="00034887"/>
    <w:rsid w:val="000356B1"/>
    <w:rsid w:val="000358D0"/>
    <w:rsid w:val="00035C93"/>
    <w:rsid w:val="000362D9"/>
    <w:rsid w:val="00036770"/>
    <w:rsid w:val="00036A16"/>
    <w:rsid w:val="00036F93"/>
    <w:rsid w:val="00036FE8"/>
    <w:rsid w:val="000373CF"/>
    <w:rsid w:val="000404AA"/>
    <w:rsid w:val="00040531"/>
    <w:rsid w:val="00040A76"/>
    <w:rsid w:val="00040F6E"/>
    <w:rsid w:val="0004125F"/>
    <w:rsid w:val="000416B2"/>
    <w:rsid w:val="00041B84"/>
    <w:rsid w:val="00041D2B"/>
    <w:rsid w:val="00042303"/>
    <w:rsid w:val="00042431"/>
    <w:rsid w:val="00042647"/>
    <w:rsid w:val="0004312F"/>
    <w:rsid w:val="000433F9"/>
    <w:rsid w:val="0004353A"/>
    <w:rsid w:val="000435D6"/>
    <w:rsid w:val="0004368D"/>
    <w:rsid w:val="00043D67"/>
    <w:rsid w:val="000440FA"/>
    <w:rsid w:val="00044B10"/>
    <w:rsid w:val="00044EF2"/>
    <w:rsid w:val="00045152"/>
    <w:rsid w:val="00045571"/>
    <w:rsid w:val="00045771"/>
    <w:rsid w:val="00045AB5"/>
    <w:rsid w:val="00045BE2"/>
    <w:rsid w:val="00045BF4"/>
    <w:rsid w:val="00045C20"/>
    <w:rsid w:val="00045E14"/>
    <w:rsid w:val="00046372"/>
    <w:rsid w:val="0004650A"/>
    <w:rsid w:val="00047580"/>
    <w:rsid w:val="000475B0"/>
    <w:rsid w:val="000476AE"/>
    <w:rsid w:val="00047975"/>
    <w:rsid w:val="00047AF2"/>
    <w:rsid w:val="00047B01"/>
    <w:rsid w:val="00047F99"/>
    <w:rsid w:val="00050434"/>
    <w:rsid w:val="000505C3"/>
    <w:rsid w:val="000505F8"/>
    <w:rsid w:val="00050B08"/>
    <w:rsid w:val="00050FD7"/>
    <w:rsid w:val="00051D8A"/>
    <w:rsid w:val="00051E83"/>
    <w:rsid w:val="0005208E"/>
    <w:rsid w:val="00052400"/>
    <w:rsid w:val="00052575"/>
    <w:rsid w:val="00052C78"/>
    <w:rsid w:val="000532F9"/>
    <w:rsid w:val="00053A10"/>
    <w:rsid w:val="00053B32"/>
    <w:rsid w:val="00054887"/>
    <w:rsid w:val="00054CAA"/>
    <w:rsid w:val="00054FEB"/>
    <w:rsid w:val="00055211"/>
    <w:rsid w:val="000552AC"/>
    <w:rsid w:val="0005582A"/>
    <w:rsid w:val="00055BB8"/>
    <w:rsid w:val="00055CB0"/>
    <w:rsid w:val="00055E5B"/>
    <w:rsid w:val="00056818"/>
    <w:rsid w:val="0005772C"/>
    <w:rsid w:val="00057ACB"/>
    <w:rsid w:val="00057B6A"/>
    <w:rsid w:val="00057F1D"/>
    <w:rsid w:val="0006022D"/>
    <w:rsid w:val="00060294"/>
    <w:rsid w:val="00060CEE"/>
    <w:rsid w:val="000612FF"/>
    <w:rsid w:val="00061645"/>
    <w:rsid w:val="00061C57"/>
    <w:rsid w:val="00062093"/>
    <w:rsid w:val="00062193"/>
    <w:rsid w:val="00062422"/>
    <w:rsid w:val="00062619"/>
    <w:rsid w:val="000628C5"/>
    <w:rsid w:val="000634CE"/>
    <w:rsid w:val="0006383A"/>
    <w:rsid w:val="00063921"/>
    <w:rsid w:val="00063B14"/>
    <w:rsid w:val="000642CF"/>
    <w:rsid w:val="000642EB"/>
    <w:rsid w:val="0006433F"/>
    <w:rsid w:val="00064831"/>
    <w:rsid w:val="00064B3E"/>
    <w:rsid w:val="00065020"/>
    <w:rsid w:val="00065DDD"/>
    <w:rsid w:val="00065E45"/>
    <w:rsid w:val="00066555"/>
    <w:rsid w:val="000665A2"/>
    <w:rsid w:val="00066DF5"/>
    <w:rsid w:val="00066EBD"/>
    <w:rsid w:val="00066F45"/>
    <w:rsid w:val="000670B0"/>
    <w:rsid w:val="000674AA"/>
    <w:rsid w:val="00067A35"/>
    <w:rsid w:val="00067EC8"/>
    <w:rsid w:val="00070433"/>
    <w:rsid w:val="00070D37"/>
    <w:rsid w:val="00070E97"/>
    <w:rsid w:val="00071CAE"/>
    <w:rsid w:val="0007246A"/>
    <w:rsid w:val="0007288D"/>
    <w:rsid w:val="000731C7"/>
    <w:rsid w:val="00073952"/>
    <w:rsid w:val="000744A6"/>
    <w:rsid w:val="00074781"/>
    <w:rsid w:val="000749E6"/>
    <w:rsid w:val="00074BCC"/>
    <w:rsid w:val="0007535B"/>
    <w:rsid w:val="000755E5"/>
    <w:rsid w:val="00075796"/>
    <w:rsid w:val="00075B53"/>
    <w:rsid w:val="00075D9A"/>
    <w:rsid w:val="00076956"/>
    <w:rsid w:val="000769A5"/>
    <w:rsid w:val="00076B04"/>
    <w:rsid w:val="00076BB3"/>
    <w:rsid w:val="00076BCD"/>
    <w:rsid w:val="00076FAD"/>
    <w:rsid w:val="0008021F"/>
    <w:rsid w:val="000811AE"/>
    <w:rsid w:val="00081285"/>
    <w:rsid w:val="00082055"/>
    <w:rsid w:val="000821E0"/>
    <w:rsid w:val="00082F10"/>
    <w:rsid w:val="00082F63"/>
    <w:rsid w:val="00083029"/>
    <w:rsid w:val="0008385C"/>
    <w:rsid w:val="000839D6"/>
    <w:rsid w:val="00083AB7"/>
    <w:rsid w:val="00083D18"/>
    <w:rsid w:val="0008405D"/>
    <w:rsid w:val="00084334"/>
    <w:rsid w:val="00084565"/>
    <w:rsid w:val="0008482C"/>
    <w:rsid w:val="000853A8"/>
    <w:rsid w:val="00085656"/>
    <w:rsid w:val="000856A2"/>
    <w:rsid w:val="000859F2"/>
    <w:rsid w:val="000865FF"/>
    <w:rsid w:val="00086723"/>
    <w:rsid w:val="0008681C"/>
    <w:rsid w:val="00086908"/>
    <w:rsid w:val="00086D54"/>
    <w:rsid w:val="00086DD6"/>
    <w:rsid w:val="00087AB2"/>
    <w:rsid w:val="00087DA6"/>
    <w:rsid w:val="00087F5B"/>
    <w:rsid w:val="000902B6"/>
    <w:rsid w:val="00090AC3"/>
    <w:rsid w:val="00090C8A"/>
    <w:rsid w:val="00090EE1"/>
    <w:rsid w:val="00090F15"/>
    <w:rsid w:val="00091082"/>
    <w:rsid w:val="000912F0"/>
    <w:rsid w:val="000915C4"/>
    <w:rsid w:val="00091630"/>
    <w:rsid w:val="00091BF4"/>
    <w:rsid w:val="000920E3"/>
    <w:rsid w:val="000924F7"/>
    <w:rsid w:val="000926BE"/>
    <w:rsid w:val="00092A44"/>
    <w:rsid w:val="00092A4E"/>
    <w:rsid w:val="00092AC7"/>
    <w:rsid w:val="00092C82"/>
    <w:rsid w:val="0009316A"/>
    <w:rsid w:val="000932CE"/>
    <w:rsid w:val="00093A57"/>
    <w:rsid w:val="00093AD7"/>
    <w:rsid w:val="00094B9C"/>
    <w:rsid w:val="00094BBC"/>
    <w:rsid w:val="00094E52"/>
    <w:rsid w:val="00094FA6"/>
    <w:rsid w:val="0009500C"/>
    <w:rsid w:val="000955C5"/>
    <w:rsid w:val="0009570F"/>
    <w:rsid w:val="00095A7D"/>
    <w:rsid w:val="00095ADB"/>
    <w:rsid w:val="00095B1C"/>
    <w:rsid w:val="00095D47"/>
    <w:rsid w:val="0009615A"/>
    <w:rsid w:val="00096714"/>
    <w:rsid w:val="00096722"/>
    <w:rsid w:val="0009678E"/>
    <w:rsid w:val="00096C88"/>
    <w:rsid w:val="00096C99"/>
    <w:rsid w:val="00096E5A"/>
    <w:rsid w:val="000971BC"/>
    <w:rsid w:val="000974BB"/>
    <w:rsid w:val="00097B76"/>
    <w:rsid w:val="00097E4C"/>
    <w:rsid w:val="000A05DF"/>
    <w:rsid w:val="000A0CD5"/>
    <w:rsid w:val="000A103D"/>
    <w:rsid w:val="000A168F"/>
    <w:rsid w:val="000A1C65"/>
    <w:rsid w:val="000A1D65"/>
    <w:rsid w:val="000A1DC0"/>
    <w:rsid w:val="000A209E"/>
    <w:rsid w:val="000A21BA"/>
    <w:rsid w:val="000A2978"/>
    <w:rsid w:val="000A2F6C"/>
    <w:rsid w:val="000A2F92"/>
    <w:rsid w:val="000A3235"/>
    <w:rsid w:val="000A323A"/>
    <w:rsid w:val="000A3511"/>
    <w:rsid w:val="000A37A4"/>
    <w:rsid w:val="000A3E53"/>
    <w:rsid w:val="000A3F0D"/>
    <w:rsid w:val="000A4E57"/>
    <w:rsid w:val="000A5633"/>
    <w:rsid w:val="000A5D98"/>
    <w:rsid w:val="000A6330"/>
    <w:rsid w:val="000A6404"/>
    <w:rsid w:val="000A652C"/>
    <w:rsid w:val="000A6794"/>
    <w:rsid w:val="000A6C32"/>
    <w:rsid w:val="000A6D3B"/>
    <w:rsid w:val="000A724E"/>
    <w:rsid w:val="000A72E5"/>
    <w:rsid w:val="000A7603"/>
    <w:rsid w:val="000A7997"/>
    <w:rsid w:val="000A79AB"/>
    <w:rsid w:val="000A7C3D"/>
    <w:rsid w:val="000A7D0C"/>
    <w:rsid w:val="000B01BF"/>
    <w:rsid w:val="000B042E"/>
    <w:rsid w:val="000B06DE"/>
    <w:rsid w:val="000B080F"/>
    <w:rsid w:val="000B0A8E"/>
    <w:rsid w:val="000B0B7A"/>
    <w:rsid w:val="000B102E"/>
    <w:rsid w:val="000B1181"/>
    <w:rsid w:val="000B1229"/>
    <w:rsid w:val="000B15CD"/>
    <w:rsid w:val="000B1854"/>
    <w:rsid w:val="000B19C2"/>
    <w:rsid w:val="000B1B32"/>
    <w:rsid w:val="000B1E1B"/>
    <w:rsid w:val="000B1EE3"/>
    <w:rsid w:val="000B1FB8"/>
    <w:rsid w:val="000B2D1C"/>
    <w:rsid w:val="000B30B1"/>
    <w:rsid w:val="000B325F"/>
    <w:rsid w:val="000B38CA"/>
    <w:rsid w:val="000B398C"/>
    <w:rsid w:val="000B39D7"/>
    <w:rsid w:val="000B3B3D"/>
    <w:rsid w:val="000B3E38"/>
    <w:rsid w:val="000B413C"/>
    <w:rsid w:val="000B4DC1"/>
    <w:rsid w:val="000B4E44"/>
    <w:rsid w:val="000B545D"/>
    <w:rsid w:val="000B5F53"/>
    <w:rsid w:val="000B6171"/>
    <w:rsid w:val="000B62DA"/>
    <w:rsid w:val="000B691B"/>
    <w:rsid w:val="000B694B"/>
    <w:rsid w:val="000B6D1D"/>
    <w:rsid w:val="000B779F"/>
    <w:rsid w:val="000B7C89"/>
    <w:rsid w:val="000B7EA5"/>
    <w:rsid w:val="000B7F19"/>
    <w:rsid w:val="000C0730"/>
    <w:rsid w:val="000C0C6F"/>
    <w:rsid w:val="000C0D88"/>
    <w:rsid w:val="000C1505"/>
    <w:rsid w:val="000C2BC1"/>
    <w:rsid w:val="000C2F5C"/>
    <w:rsid w:val="000C306F"/>
    <w:rsid w:val="000C3309"/>
    <w:rsid w:val="000C384D"/>
    <w:rsid w:val="000C3CD2"/>
    <w:rsid w:val="000C3F05"/>
    <w:rsid w:val="000C3F2E"/>
    <w:rsid w:val="000C53A3"/>
    <w:rsid w:val="000C54BF"/>
    <w:rsid w:val="000C587B"/>
    <w:rsid w:val="000C5938"/>
    <w:rsid w:val="000C69EF"/>
    <w:rsid w:val="000C6A8C"/>
    <w:rsid w:val="000C6C68"/>
    <w:rsid w:val="000C6DF1"/>
    <w:rsid w:val="000C7304"/>
    <w:rsid w:val="000C7701"/>
    <w:rsid w:val="000C78BB"/>
    <w:rsid w:val="000C7916"/>
    <w:rsid w:val="000C7BBF"/>
    <w:rsid w:val="000C7D80"/>
    <w:rsid w:val="000C7E5B"/>
    <w:rsid w:val="000D03AF"/>
    <w:rsid w:val="000D04B2"/>
    <w:rsid w:val="000D0ECD"/>
    <w:rsid w:val="000D10E7"/>
    <w:rsid w:val="000D144B"/>
    <w:rsid w:val="000D1788"/>
    <w:rsid w:val="000D19E9"/>
    <w:rsid w:val="000D1EAB"/>
    <w:rsid w:val="000D1FC9"/>
    <w:rsid w:val="000D22E0"/>
    <w:rsid w:val="000D255B"/>
    <w:rsid w:val="000D2DAC"/>
    <w:rsid w:val="000D33AE"/>
    <w:rsid w:val="000D363D"/>
    <w:rsid w:val="000D3AEC"/>
    <w:rsid w:val="000D407F"/>
    <w:rsid w:val="000D4752"/>
    <w:rsid w:val="000D49D2"/>
    <w:rsid w:val="000D5683"/>
    <w:rsid w:val="000D576F"/>
    <w:rsid w:val="000D5E27"/>
    <w:rsid w:val="000D61BD"/>
    <w:rsid w:val="000D6AC0"/>
    <w:rsid w:val="000D6CBC"/>
    <w:rsid w:val="000D7292"/>
    <w:rsid w:val="000D7326"/>
    <w:rsid w:val="000D7481"/>
    <w:rsid w:val="000D7CEC"/>
    <w:rsid w:val="000E0A74"/>
    <w:rsid w:val="000E0C1F"/>
    <w:rsid w:val="000E1230"/>
    <w:rsid w:val="000E13D5"/>
    <w:rsid w:val="000E1799"/>
    <w:rsid w:val="000E1CF2"/>
    <w:rsid w:val="000E1D7F"/>
    <w:rsid w:val="000E1F43"/>
    <w:rsid w:val="000E2219"/>
    <w:rsid w:val="000E301D"/>
    <w:rsid w:val="000E34AF"/>
    <w:rsid w:val="000E3703"/>
    <w:rsid w:val="000E3814"/>
    <w:rsid w:val="000E3A8D"/>
    <w:rsid w:val="000E46DE"/>
    <w:rsid w:val="000E49A7"/>
    <w:rsid w:val="000E5015"/>
    <w:rsid w:val="000E52A9"/>
    <w:rsid w:val="000E5399"/>
    <w:rsid w:val="000E546C"/>
    <w:rsid w:val="000E5583"/>
    <w:rsid w:val="000E5871"/>
    <w:rsid w:val="000E5BAC"/>
    <w:rsid w:val="000E5D10"/>
    <w:rsid w:val="000E6040"/>
    <w:rsid w:val="000E6990"/>
    <w:rsid w:val="000E6AA8"/>
    <w:rsid w:val="000E73F5"/>
    <w:rsid w:val="000E7E5D"/>
    <w:rsid w:val="000F052D"/>
    <w:rsid w:val="000F0659"/>
    <w:rsid w:val="000F1176"/>
    <w:rsid w:val="000F1B08"/>
    <w:rsid w:val="000F1E78"/>
    <w:rsid w:val="000F2395"/>
    <w:rsid w:val="000F2A9C"/>
    <w:rsid w:val="000F2AED"/>
    <w:rsid w:val="000F2E2C"/>
    <w:rsid w:val="000F310E"/>
    <w:rsid w:val="000F370D"/>
    <w:rsid w:val="000F3780"/>
    <w:rsid w:val="000F4747"/>
    <w:rsid w:val="000F47AF"/>
    <w:rsid w:val="000F4AF8"/>
    <w:rsid w:val="000F4EF7"/>
    <w:rsid w:val="000F52F1"/>
    <w:rsid w:val="000F5735"/>
    <w:rsid w:val="000F5A7B"/>
    <w:rsid w:val="000F610D"/>
    <w:rsid w:val="000F63EA"/>
    <w:rsid w:val="000F69EE"/>
    <w:rsid w:val="000F74CC"/>
    <w:rsid w:val="000F7B10"/>
    <w:rsid w:val="00100620"/>
    <w:rsid w:val="001007AC"/>
    <w:rsid w:val="00100DA0"/>
    <w:rsid w:val="001015E2"/>
    <w:rsid w:val="00101746"/>
    <w:rsid w:val="001018F7"/>
    <w:rsid w:val="00102321"/>
    <w:rsid w:val="001025BA"/>
    <w:rsid w:val="0010263E"/>
    <w:rsid w:val="001027E5"/>
    <w:rsid w:val="00102ADF"/>
    <w:rsid w:val="00102C68"/>
    <w:rsid w:val="00103058"/>
    <w:rsid w:val="0010306C"/>
    <w:rsid w:val="00103161"/>
    <w:rsid w:val="001033BF"/>
    <w:rsid w:val="00103FA1"/>
    <w:rsid w:val="001040E7"/>
    <w:rsid w:val="00104A2E"/>
    <w:rsid w:val="00104E70"/>
    <w:rsid w:val="00104FC1"/>
    <w:rsid w:val="001051D9"/>
    <w:rsid w:val="00105268"/>
    <w:rsid w:val="001052BD"/>
    <w:rsid w:val="001055A7"/>
    <w:rsid w:val="0010574E"/>
    <w:rsid w:val="00105C0E"/>
    <w:rsid w:val="00105FF9"/>
    <w:rsid w:val="0010603B"/>
    <w:rsid w:val="001067A1"/>
    <w:rsid w:val="00106A0A"/>
    <w:rsid w:val="00106B44"/>
    <w:rsid w:val="0010715E"/>
    <w:rsid w:val="0010733A"/>
    <w:rsid w:val="001074D3"/>
    <w:rsid w:val="00107634"/>
    <w:rsid w:val="00107777"/>
    <w:rsid w:val="00107870"/>
    <w:rsid w:val="0011047D"/>
    <w:rsid w:val="001106F5"/>
    <w:rsid w:val="00110CA1"/>
    <w:rsid w:val="001119CB"/>
    <w:rsid w:val="00111A31"/>
    <w:rsid w:val="00112297"/>
    <w:rsid w:val="0011293C"/>
    <w:rsid w:val="00112BEC"/>
    <w:rsid w:val="0011319B"/>
    <w:rsid w:val="00113246"/>
    <w:rsid w:val="00113914"/>
    <w:rsid w:val="001139F4"/>
    <w:rsid w:val="001140BE"/>
    <w:rsid w:val="001141F1"/>
    <w:rsid w:val="00115421"/>
    <w:rsid w:val="00115494"/>
    <w:rsid w:val="0011666E"/>
    <w:rsid w:val="00116DAE"/>
    <w:rsid w:val="00117183"/>
    <w:rsid w:val="001173C1"/>
    <w:rsid w:val="00117493"/>
    <w:rsid w:val="001204FD"/>
    <w:rsid w:val="00120BE2"/>
    <w:rsid w:val="0012133D"/>
    <w:rsid w:val="00121530"/>
    <w:rsid w:val="001215FD"/>
    <w:rsid w:val="00121A8C"/>
    <w:rsid w:val="00121B8C"/>
    <w:rsid w:val="00121D72"/>
    <w:rsid w:val="00122444"/>
    <w:rsid w:val="00122849"/>
    <w:rsid w:val="00122958"/>
    <w:rsid w:val="00122EFC"/>
    <w:rsid w:val="001232C6"/>
    <w:rsid w:val="0012350B"/>
    <w:rsid w:val="0012368F"/>
    <w:rsid w:val="00123D50"/>
    <w:rsid w:val="00124066"/>
    <w:rsid w:val="00124A1E"/>
    <w:rsid w:val="00125165"/>
    <w:rsid w:val="00125226"/>
    <w:rsid w:val="00125726"/>
    <w:rsid w:val="0012589D"/>
    <w:rsid w:val="00125C6F"/>
    <w:rsid w:val="00125EF3"/>
    <w:rsid w:val="00125FF7"/>
    <w:rsid w:val="0012610F"/>
    <w:rsid w:val="0012625A"/>
    <w:rsid w:val="0012663C"/>
    <w:rsid w:val="0012664D"/>
    <w:rsid w:val="00126ED6"/>
    <w:rsid w:val="0012760C"/>
    <w:rsid w:val="00127D58"/>
    <w:rsid w:val="001301FE"/>
    <w:rsid w:val="001302FA"/>
    <w:rsid w:val="00130728"/>
    <w:rsid w:val="00130CE2"/>
    <w:rsid w:val="00131107"/>
    <w:rsid w:val="001311FE"/>
    <w:rsid w:val="00131201"/>
    <w:rsid w:val="001314CA"/>
    <w:rsid w:val="0013163D"/>
    <w:rsid w:val="0013183B"/>
    <w:rsid w:val="00131A6D"/>
    <w:rsid w:val="00131D6B"/>
    <w:rsid w:val="00131DCF"/>
    <w:rsid w:val="00131E00"/>
    <w:rsid w:val="00131E56"/>
    <w:rsid w:val="001320AA"/>
    <w:rsid w:val="001320B5"/>
    <w:rsid w:val="0013256D"/>
    <w:rsid w:val="001325B3"/>
    <w:rsid w:val="00132763"/>
    <w:rsid w:val="00132D2D"/>
    <w:rsid w:val="0013325C"/>
    <w:rsid w:val="001334AE"/>
    <w:rsid w:val="00133545"/>
    <w:rsid w:val="00133963"/>
    <w:rsid w:val="0013396A"/>
    <w:rsid w:val="00133DBC"/>
    <w:rsid w:val="001346BD"/>
    <w:rsid w:val="0013493D"/>
    <w:rsid w:val="00134BF7"/>
    <w:rsid w:val="00134D1E"/>
    <w:rsid w:val="00134F6B"/>
    <w:rsid w:val="001359A7"/>
    <w:rsid w:val="001359D2"/>
    <w:rsid w:val="00135DFE"/>
    <w:rsid w:val="00136A2E"/>
    <w:rsid w:val="00136D21"/>
    <w:rsid w:val="001371AD"/>
    <w:rsid w:val="00137296"/>
    <w:rsid w:val="0013735C"/>
    <w:rsid w:val="00137620"/>
    <w:rsid w:val="00137636"/>
    <w:rsid w:val="001376BD"/>
    <w:rsid w:val="00137E6D"/>
    <w:rsid w:val="001401B4"/>
    <w:rsid w:val="001401B9"/>
    <w:rsid w:val="001409D3"/>
    <w:rsid w:val="00140B45"/>
    <w:rsid w:val="00140DBB"/>
    <w:rsid w:val="00140E1E"/>
    <w:rsid w:val="001413C2"/>
    <w:rsid w:val="00141E2B"/>
    <w:rsid w:val="00142F5A"/>
    <w:rsid w:val="00143085"/>
    <w:rsid w:val="0014384A"/>
    <w:rsid w:val="00143DFC"/>
    <w:rsid w:val="001444DF"/>
    <w:rsid w:val="001452D3"/>
    <w:rsid w:val="00145494"/>
    <w:rsid w:val="00145880"/>
    <w:rsid w:val="00145A41"/>
    <w:rsid w:val="0014622A"/>
    <w:rsid w:val="00146614"/>
    <w:rsid w:val="00146A24"/>
    <w:rsid w:val="00146A4E"/>
    <w:rsid w:val="00146B9E"/>
    <w:rsid w:val="00146C34"/>
    <w:rsid w:val="00146E1B"/>
    <w:rsid w:val="001474AE"/>
    <w:rsid w:val="001474FF"/>
    <w:rsid w:val="001477E5"/>
    <w:rsid w:val="001479A1"/>
    <w:rsid w:val="00147D3B"/>
    <w:rsid w:val="00147F23"/>
    <w:rsid w:val="00150F01"/>
    <w:rsid w:val="0015124C"/>
    <w:rsid w:val="001517FE"/>
    <w:rsid w:val="001538DE"/>
    <w:rsid w:val="001538EB"/>
    <w:rsid w:val="001540CB"/>
    <w:rsid w:val="00154D19"/>
    <w:rsid w:val="0015508B"/>
    <w:rsid w:val="00155678"/>
    <w:rsid w:val="001558CE"/>
    <w:rsid w:val="00155E06"/>
    <w:rsid w:val="00155E29"/>
    <w:rsid w:val="00155E2B"/>
    <w:rsid w:val="00155F13"/>
    <w:rsid w:val="0015678A"/>
    <w:rsid w:val="00156EF4"/>
    <w:rsid w:val="00156F99"/>
    <w:rsid w:val="0015772C"/>
    <w:rsid w:val="0015782A"/>
    <w:rsid w:val="00157A33"/>
    <w:rsid w:val="001604DA"/>
    <w:rsid w:val="00160626"/>
    <w:rsid w:val="001607B7"/>
    <w:rsid w:val="001607EE"/>
    <w:rsid w:val="0016089D"/>
    <w:rsid w:val="00160F37"/>
    <w:rsid w:val="001613AA"/>
    <w:rsid w:val="00161613"/>
    <w:rsid w:val="00162460"/>
    <w:rsid w:val="00162DB7"/>
    <w:rsid w:val="00162F1D"/>
    <w:rsid w:val="001632B2"/>
    <w:rsid w:val="00163853"/>
    <w:rsid w:val="001639DC"/>
    <w:rsid w:val="00163D1B"/>
    <w:rsid w:val="001640A3"/>
    <w:rsid w:val="00164328"/>
    <w:rsid w:val="00164D48"/>
    <w:rsid w:val="00164E9D"/>
    <w:rsid w:val="001650AA"/>
    <w:rsid w:val="001650E2"/>
    <w:rsid w:val="001650F5"/>
    <w:rsid w:val="00165264"/>
    <w:rsid w:val="0016575A"/>
    <w:rsid w:val="00166D5A"/>
    <w:rsid w:val="00166D66"/>
    <w:rsid w:val="00166EF2"/>
    <w:rsid w:val="00167920"/>
    <w:rsid w:val="00167D04"/>
    <w:rsid w:val="00170191"/>
    <w:rsid w:val="0017047C"/>
    <w:rsid w:val="00170817"/>
    <w:rsid w:val="00170C78"/>
    <w:rsid w:val="00170D6C"/>
    <w:rsid w:val="00170E98"/>
    <w:rsid w:val="001713B7"/>
    <w:rsid w:val="001716DF"/>
    <w:rsid w:val="00171A05"/>
    <w:rsid w:val="00172244"/>
    <w:rsid w:val="00172C01"/>
    <w:rsid w:val="00172DDD"/>
    <w:rsid w:val="00173B64"/>
    <w:rsid w:val="00173CB3"/>
    <w:rsid w:val="00173D06"/>
    <w:rsid w:val="001744D3"/>
    <w:rsid w:val="00174518"/>
    <w:rsid w:val="00174D9A"/>
    <w:rsid w:val="001757E0"/>
    <w:rsid w:val="00175E82"/>
    <w:rsid w:val="00176124"/>
    <w:rsid w:val="00176385"/>
    <w:rsid w:val="00176540"/>
    <w:rsid w:val="0017673F"/>
    <w:rsid w:val="00176942"/>
    <w:rsid w:val="00176A13"/>
    <w:rsid w:val="00177B4B"/>
    <w:rsid w:val="00177C6F"/>
    <w:rsid w:val="001801F3"/>
    <w:rsid w:val="001813A0"/>
    <w:rsid w:val="001818B9"/>
    <w:rsid w:val="00181AD1"/>
    <w:rsid w:val="0018225B"/>
    <w:rsid w:val="00182279"/>
    <w:rsid w:val="00182638"/>
    <w:rsid w:val="001826E5"/>
    <w:rsid w:val="0018283E"/>
    <w:rsid w:val="001828D3"/>
    <w:rsid w:val="00183612"/>
    <w:rsid w:val="00183B7D"/>
    <w:rsid w:val="001842DD"/>
    <w:rsid w:val="001843AA"/>
    <w:rsid w:val="00184DD5"/>
    <w:rsid w:val="001855A0"/>
    <w:rsid w:val="00185870"/>
    <w:rsid w:val="00185F0F"/>
    <w:rsid w:val="00186277"/>
    <w:rsid w:val="0018656C"/>
    <w:rsid w:val="0018668B"/>
    <w:rsid w:val="0018680E"/>
    <w:rsid w:val="00186A56"/>
    <w:rsid w:val="00187BEF"/>
    <w:rsid w:val="00187D25"/>
    <w:rsid w:val="00190244"/>
    <w:rsid w:val="00190484"/>
    <w:rsid w:val="00190545"/>
    <w:rsid w:val="00190811"/>
    <w:rsid w:val="001909EE"/>
    <w:rsid w:val="00190E4C"/>
    <w:rsid w:val="001912C6"/>
    <w:rsid w:val="00191F10"/>
    <w:rsid w:val="00192C7C"/>
    <w:rsid w:val="00193464"/>
    <w:rsid w:val="00193628"/>
    <w:rsid w:val="00193AA7"/>
    <w:rsid w:val="00193AC0"/>
    <w:rsid w:val="00194467"/>
    <w:rsid w:val="00194617"/>
    <w:rsid w:val="00195360"/>
    <w:rsid w:val="00195396"/>
    <w:rsid w:val="001954CC"/>
    <w:rsid w:val="001956D8"/>
    <w:rsid w:val="001956E9"/>
    <w:rsid w:val="001958E0"/>
    <w:rsid w:val="00195E09"/>
    <w:rsid w:val="00196290"/>
    <w:rsid w:val="001968F0"/>
    <w:rsid w:val="00196D59"/>
    <w:rsid w:val="00196DFC"/>
    <w:rsid w:val="00196ED9"/>
    <w:rsid w:val="001971BD"/>
    <w:rsid w:val="00197F6F"/>
    <w:rsid w:val="00197F76"/>
    <w:rsid w:val="001A0082"/>
    <w:rsid w:val="001A0192"/>
    <w:rsid w:val="001A0256"/>
    <w:rsid w:val="001A0C6C"/>
    <w:rsid w:val="001A1650"/>
    <w:rsid w:val="001A179F"/>
    <w:rsid w:val="001A1B1A"/>
    <w:rsid w:val="001A1E2F"/>
    <w:rsid w:val="001A23E5"/>
    <w:rsid w:val="001A2423"/>
    <w:rsid w:val="001A24F3"/>
    <w:rsid w:val="001A260E"/>
    <w:rsid w:val="001A2927"/>
    <w:rsid w:val="001A2D83"/>
    <w:rsid w:val="001A3D15"/>
    <w:rsid w:val="001A419D"/>
    <w:rsid w:val="001A439F"/>
    <w:rsid w:val="001A46CE"/>
    <w:rsid w:val="001A4D03"/>
    <w:rsid w:val="001A4D8F"/>
    <w:rsid w:val="001A4F2A"/>
    <w:rsid w:val="001A530B"/>
    <w:rsid w:val="001A546D"/>
    <w:rsid w:val="001A56BB"/>
    <w:rsid w:val="001A571D"/>
    <w:rsid w:val="001A5927"/>
    <w:rsid w:val="001A5D7D"/>
    <w:rsid w:val="001A5E3E"/>
    <w:rsid w:val="001A5E55"/>
    <w:rsid w:val="001A5F66"/>
    <w:rsid w:val="001A6100"/>
    <w:rsid w:val="001A63C3"/>
    <w:rsid w:val="001A69FE"/>
    <w:rsid w:val="001A6D5D"/>
    <w:rsid w:val="001A6F16"/>
    <w:rsid w:val="001A73E0"/>
    <w:rsid w:val="001A7413"/>
    <w:rsid w:val="001A763F"/>
    <w:rsid w:val="001A7F18"/>
    <w:rsid w:val="001A7F58"/>
    <w:rsid w:val="001B00A2"/>
    <w:rsid w:val="001B01F4"/>
    <w:rsid w:val="001B021B"/>
    <w:rsid w:val="001B1116"/>
    <w:rsid w:val="001B11C5"/>
    <w:rsid w:val="001B18AD"/>
    <w:rsid w:val="001B19A1"/>
    <w:rsid w:val="001B19F7"/>
    <w:rsid w:val="001B1EF4"/>
    <w:rsid w:val="001B2268"/>
    <w:rsid w:val="001B2780"/>
    <w:rsid w:val="001B292F"/>
    <w:rsid w:val="001B2BA2"/>
    <w:rsid w:val="001B2D89"/>
    <w:rsid w:val="001B2E4D"/>
    <w:rsid w:val="001B2EB7"/>
    <w:rsid w:val="001B2F90"/>
    <w:rsid w:val="001B3A89"/>
    <w:rsid w:val="001B3CD8"/>
    <w:rsid w:val="001B3D82"/>
    <w:rsid w:val="001B401A"/>
    <w:rsid w:val="001B41D3"/>
    <w:rsid w:val="001B424B"/>
    <w:rsid w:val="001B4720"/>
    <w:rsid w:val="001B4C51"/>
    <w:rsid w:val="001B51AB"/>
    <w:rsid w:val="001B563D"/>
    <w:rsid w:val="001B56EE"/>
    <w:rsid w:val="001B5A2D"/>
    <w:rsid w:val="001B6DDA"/>
    <w:rsid w:val="001B71E3"/>
    <w:rsid w:val="001B73F4"/>
    <w:rsid w:val="001B7A31"/>
    <w:rsid w:val="001B7C99"/>
    <w:rsid w:val="001B7E79"/>
    <w:rsid w:val="001C0194"/>
    <w:rsid w:val="001C0273"/>
    <w:rsid w:val="001C04D4"/>
    <w:rsid w:val="001C1072"/>
    <w:rsid w:val="001C14C7"/>
    <w:rsid w:val="001C179A"/>
    <w:rsid w:val="001C18E2"/>
    <w:rsid w:val="001C1A72"/>
    <w:rsid w:val="001C1B7F"/>
    <w:rsid w:val="001C1E80"/>
    <w:rsid w:val="001C2208"/>
    <w:rsid w:val="001C28E5"/>
    <w:rsid w:val="001C3385"/>
    <w:rsid w:val="001C346F"/>
    <w:rsid w:val="001C3690"/>
    <w:rsid w:val="001C37ED"/>
    <w:rsid w:val="001C3953"/>
    <w:rsid w:val="001C3967"/>
    <w:rsid w:val="001C3B78"/>
    <w:rsid w:val="001C3D1E"/>
    <w:rsid w:val="001C474B"/>
    <w:rsid w:val="001C4851"/>
    <w:rsid w:val="001C4CC8"/>
    <w:rsid w:val="001C4E9E"/>
    <w:rsid w:val="001C4F70"/>
    <w:rsid w:val="001C5678"/>
    <w:rsid w:val="001C5781"/>
    <w:rsid w:val="001C5F17"/>
    <w:rsid w:val="001C63AA"/>
    <w:rsid w:val="001C65C4"/>
    <w:rsid w:val="001C6D7B"/>
    <w:rsid w:val="001C6DCB"/>
    <w:rsid w:val="001C6E60"/>
    <w:rsid w:val="001C7056"/>
    <w:rsid w:val="001C7174"/>
    <w:rsid w:val="001C72DB"/>
    <w:rsid w:val="001C72E4"/>
    <w:rsid w:val="001C7451"/>
    <w:rsid w:val="001C78B4"/>
    <w:rsid w:val="001C7B39"/>
    <w:rsid w:val="001D01DE"/>
    <w:rsid w:val="001D02D5"/>
    <w:rsid w:val="001D1085"/>
    <w:rsid w:val="001D278B"/>
    <w:rsid w:val="001D2FA5"/>
    <w:rsid w:val="001D301E"/>
    <w:rsid w:val="001D32BA"/>
    <w:rsid w:val="001D33F8"/>
    <w:rsid w:val="001D39FC"/>
    <w:rsid w:val="001D3CEC"/>
    <w:rsid w:val="001D4297"/>
    <w:rsid w:val="001D4F5C"/>
    <w:rsid w:val="001D50C9"/>
    <w:rsid w:val="001D568E"/>
    <w:rsid w:val="001D5C5E"/>
    <w:rsid w:val="001D63A2"/>
    <w:rsid w:val="001D66A0"/>
    <w:rsid w:val="001D6940"/>
    <w:rsid w:val="001D73F2"/>
    <w:rsid w:val="001D78B4"/>
    <w:rsid w:val="001E0DC2"/>
    <w:rsid w:val="001E1429"/>
    <w:rsid w:val="001E15DA"/>
    <w:rsid w:val="001E1799"/>
    <w:rsid w:val="001E1827"/>
    <w:rsid w:val="001E1A6C"/>
    <w:rsid w:val="001E1AFA"/>
    <w:rsid w:val="001E1DBB"/>
    <w:rsid w:val="001E1E9C"/>
    <w:rsid w:val="001E206C"/>
    <w:rsid w:val="001E26B8"/>
    <w:rsid w:val="001E2814"/>
    <w:rsid w:val="001E35F1"/>
    <w:rsid w:val="001E3642"/>
    <w:rsid w:val="001E3DDF"/>
    <w:rsid w:val="001E3EAA"/>
    <w:rsid w:val="001E4000"/>
    <w:rsid w:val="001E42FC"/>
    <w:rsid w:val="001E54CF"/>
    <w:rsid w:val="001E5A0B"/>
    <w:rsid w:val="001E5B75"/>
    <w:rsid w:val="001E6C45"/>
    <w:rsid w:val="001E6E5A"/>
    <w:rsid w:val="001E71DA"/>
    <w:rsid w:val="001E7328"/>
    <w:rsid w:val="001E7750"/>
    <w:rsid w:val="001E7A28"/>
    <w:rsid w:val="001E7C3C"/>
    <w:rsid w:val="001F0064"/>
    <w:rsid w:val="001F04F2"/>
    <w:rsid w:val="001F0888"/>
    <w:rsid w:val="001F0B24"/>
    <w:rsid w:val="001F0C1B"/>
    <w:rsid w:val="001F0CFF"/>
    <w:rsid w:val="001F0D2F"/>
    <w:rsid w:val="001F14A9"/>
    <w:rsid w:val="001F14F7"/>
    <w:rsid w:val="001F1EA0"/>
    <w:rsid w:val="001F2532"/>
    <w:rsid w:val="001F3935"/>
    <w:rsid w:val="001F39C0"/>
    <w:rsid w:val="001F3E4D"/>
    <w:rsid w:val="001F40F8"/>
    <w:rsid w:val="001F462F"/>
    <w:rsid w:val="001F48A8"/>
    <w:rsid w:val="001F4A99"/>
    <w:rsid w:val="001F5589"/>
    <w:rsid w:val="001F563E"/>
    <w:rsid w:val="001F59C7"/>
    <w:rsid w:val="001F5BE9"/>
    <w:rsid w:val="001F5EF2"/>
    <w:rsid w:val="001F62AA"/>
    <w:rsid w:val="001F696A"/>
    <w:rsid w:val="001F7092"/>
    <w:rsid w:val="001F7B7C"/>
    <w:rsid w:val="001F7BED"/>
    <w:rsid w:val="00200344"/>
    <w:rsid w:val="00200E11"/>
    <w:rsid w:val="0020103C"/>
    <w:rsid w:val="002011BC"/>
    <w:rsid w:val="0020135E"/>
    <w:rsid w:val="00201458"/>
    <w:rsid w:val="002016A0"/>
    <w:rsid w:val="00201A0C"/>
    <w:rsid w:val="00201CB7"/>
    <w:rsid w:val="00201CD2"/>
    <w:rsid w:val="00202243"/>
    <w:rsid w:val="00202E66"/>
    <w:rsid w:val="00203B7C"/>
    <w:rsid w:val="00203F72"/>
    <w:rsid w:val="0020469E"/>
    <w:rsid w:val="00204A32"/>
    <w:rsid w:val="00204A81"/>
    <w:rsid w:val="00204BE2"/>
    <w:rsid w:val="00204C4C"/>
    <w:rsid w:val="002056FF"/>
    <w:rsid w:val="0020577C"/>
    <w:rsid w:val="00206131"/>
    <w:rsid w:val="00206557"/>
    <w:rsid w:val="00206917"/>
    <w:rsid w:val="0020692B"/>
    <w:rsid w:val="0020695E"/>
    <w:rsid w:val="00206C91"/>
    <w:rsid w:val="00206C9A"/>
    <w:rsid w:val="0020719D"/>
    <w:rsid w:val="00207816"/>
    <w:rsid w:val="00207A0F"/>
    <w:rsid w:val="0021006A"/>
    <w:rsid w:val="00210186"/>
    <w:rsid w:val="002103E2"/>
    <w:rsid w:val="00210CAA"/>
    <w:rsid w:val="00210F78"/>
    <w:rsid w:val="0021117C"/>
    <w:rsid w:val="00211C5A"/>
    <w:rsid w:val="00211E2F"/>
    <w:rsid w:val="002122E8"/>
    <w:rsid w:val="00212669"/>
    <w:rsid w:val="002126C6"/>
    <w:rsid w:val="00212FAB"/>
    <w:rsid w:val="00213336"/>
    <w:rsid w:val="002138B5"/>
    <w:rsid w:val="00213A85"/>
    <w:rsid w:val="00213C9B"/>
    <w:rsid w:val="00213FC4"/>
    <w:rsid w:val="00213FCC"/>
    <w:rsid w:val="002141BD"/>
    <w:rsid w:val="0021420F"/>
    <w:rsid w:val="002149F4"/>
    <w:rsid w:val="00214AED"/>
    <w:rsid w:val="00215BA1"/>
    <w:rsid w:val="00215DE9"/>
    <w:rsid w:val="0021650E"/>
    <w:rsid w:val="0021673D"/>
    <w:rsid w:val="00216821"/>
    <w:rsid w:val="002168B9"/>
    <w:rsid w:val="00216D61"/>
    <w:rsid w:val="00216E37"/>
    <w:rsid w:val="00216E95"/>
    <w:rsid w:val="002172C2"/>
    <w:rsid w:val="0021746A"/>
    <w:rsid w:val="00217663"/>
    <w:rsid w:val="00220016"/>
    <w:rsid w:val="002203C1"/>
    <w:rsid w:val="00220463"/>
    <w:rsid w:val="002204E5"/>
    <w:rsid w:val="002205CF"/>
    <w:rsid w:val="0022092E"/>
    <w:rsid w:val="00221035"/>
    <w:rsid w:val="0022104F"/>
    <w:rsid w:val="002210F7"/>
    <w:rsid w:val="002212E7"/>
    <w:rsid w:val="002226BB"/>
    <w:rsid w:val="00222A22"/>
    <w:rsid w:val="00222B6A"/>
    <w:rsid w:val="00222C0A"/>
    <w:rsid w:val="002231DF"/>
    <w:rsid w:val="0022396A"/>
    <w:rsid w:val="00224906"/>
    <w:rsid w:val="00224943"/>
    <w:rsid w:val="00224CFE"/>
    <w:rsid w:val="00224F5E"/>
    <w:rsid w:val="002250AC"/>
    <w:rsid w:val="002254CE"/>
    <w:rsid w:val="00225525"/>
    <w:rsid w:val="0022565B"/>
    <w:rsid w:val="00225DC7"/>
    <w:rsid w:val="00225DF3"/>
    <w:rsid w:val="00225F19"/>
    <w:rsid w:val="002263AE"/>
    <w:rsid w:val="002265C6"/>
    <w:rsid w:val="00226775"/>
    <w:rsid w:val="002268DC"/>
    <w:rsid w:val="00226CA9"/>
    <w:rsid w:val="00226EE3"/>
    <w:rsid w:val="00227156"/>
    <w:rsid w:val="002278F2"/>
    <w:rsid w:val="00227A70"/>
    <w:rsid w:val="00227C1C"/>
    <w:rsid w:val="00227D0D"/>
    <w:rsid w:val="002301FA"/>
    <w:rsid w:val="00231B81"/>
    <w:rsid w:val="00232076"/>
    <w:rsid w:val="002333A4"/>
    <w:rsid w:val="0023351B"/>
    <w:rsid w:val="002339CA"/>
    <w:rsid w:val="00233AB2"/>
    <w:rsid w:val="00234053"/>
    <w:rsid w:val="0023438D"/>
    <w:rsid w:val="002352C3"/>
    <w:rsid w:val="00235302"/>
    <w:rsid w:val="002354C8"/>
    <w:rsid w:val="002357CB"/>
    <w:rsid w:val="00235AB4"/>
    <w:rsid w:val="00235CA1"/>
    <w:rsid w:val="00237A8B"/>
    <w:rsid w:val="00237D1E"/>
    <w:rsid w:val="00237EA4"/>
    <w:rsid w:val="00240609"/>
    <w:rsid w:val="0024093C"/>
    <w:rsid w:val="002413F2"/>
    <w:rsid w:val="002415C0"/>
    <w:rsid w:val="002421CF"/>
    <w:rsid w:val="002427D4"/>
    <w:rsid w:val="00242D0A"/>
    <w:rsid w:val="00243129"/>
    <w:rsid w:val="00244111"/>
    <w:rsid w:val="00244867"/>
    <w:rsid w:val="00244B2E"/>
    <w:rsid w:val="00244BE0"/>
    <w:rsid w:val="00244C81"/>
    <w:rsid w:val="00244D52"/>
    <w:rsid w:val="0024506F"/>
    <w:rsid w:val="00245C90"/>
    <w:rsid w:val="00245D5B"/>
    <w:rsid w:val="00245EA1"/>
    <w:rsid w:val="002462F0"/>
    <w:rsid w:val="00246A1F"/>
    <w:rsid w:val="002474E7"/>
    <w:rsid w:val="0024772C"/>
    <w:rsid w:val="00247FEB"/>
    <w:rsid w:val="0025039C"/>
    <w:rsid w:val="0025055D"/>
    <w:rsid w:val="002506FD"/>
    <w:rsid w:val="002508BC"/>
    <w:rsid w:val="00250B56"/>
    <w:rsid w:val="00251112"/>
    <w:rsid w:val="002514A5"/>
    <w:rsid w:val="00251742"/>
    <w:rsid w:val="002518C2"/>
    <w:rsid w:val="002519A2"/>
    <w:rsid w:val="00252088"/>
    <w:rsid w:val="00252175"/>
    <w:rsid w:val="00252668"/>
    <w:rsid w:val="00252994"/>
    <w:rsid w:val="00252E8D"/>
    <w:rsid w:val="00253346"/>
    <w:rsid w:val="00253493"/>
    <w:rsid w:val="00253679"/>
    <w:rsid w:val="0025380C"/>
    <w:rsid w:val="002540C9"/>
    <w:rsid w:val="00254F76"/>
    <w:rsid w:val="0025508A"/>
    <w:rsid w:val="002553A0"/>
    <w:rsid w:val="00255A23"/>
    <w:rsid w:val="00255D4F"/>
    <w:rsid w:val="002560C7"/>
    <w:rsid w:val="0025649A"/>
    <w:rsid w:val="002565AE"/>
    <w:rsid w:val="00256E4A"/>
    <w:rsid w:val="00256F3A"/>
    <w:rsid w:val="00256FFA"/>
    <w:rsid w:val="0025778B"/>
    <w:rsid w:val="002577B5"/>
    <w:rsid w:val="00257E50"/>
    <w:rsid w:val="00257E82"/>
    <w:rsid w:val="00260816"/>
    <w:rsid w:val="002609AE"/>
    <w:rsid w:val="00260E98"/>
    <w:rsid w:val="0026152D"/>
    <w:rsid w:val="002618B0"/>
    <w:rsid w:val="00261AD1"/>
    <w:rsid w:val="00261E49"/>
    <w:rsid w:val="00261E72"/>
    <w:rsid w:val="00261F65"/>
    <w:rsid w:val="0026200F"/>
    <w:rsid w:val="002621FE"/>
    <w:rsid w:val="00262370"/>
    <w:rsid w:val="002623A5"/>
    <w:rsid w:val="00262815"/>
    <w:rsid w:val="00262AB6"/>
    <w:rsid w:val="0026391E"/>
    <w:rsid w:val="00263C5B"/>
    <w:rsid w:val="0026403F"/>
    <w:rsid w:val="00264FCB"/>
    <w:rsid w:val="002652B6"/>
    <w:rsid w:val="002652EE"/>
    <w:rsid w:val="00265D4D"/>
    <w:rsid w:val="0026660A"/>
    <w:rsid w:val="0026662B"/>
    <w:rsid w:val="002667AF"/>
    <w:rsid w:val="00266F8D"/>
    <w:rsid w:val="002675C2"/>
    <w:rsid w:val="0026775C"/>
    <w:rsid w:val="00270079"/>
    <w:rsid w:val="00270320"/>
    <w:rsid w:val="00270D4A"/>
    <w:rsid w:val="00270E7D"/>
    <w:rsid w:val="00271512"/>
    <w:rsid w:val="00271B95"/>
    <w:rsid w:val="00272054"/>
    <w:rsid w:val="00272C71"/>
    <w:rsid w:val="00272FD6"/>
    <w:rsid w:val="0027352F"/>
    <w:rsid w:val="0027438A"/>
    <w:rsid w:val="00274A70"/>
    <w:rsid w:val="00274C7F"/>
    <w:rsid w:val="00274F6D"/>
    <w:rsid w:val="00274F6F"/>
    <w:rsid w:val="00275D21"/>
    <w:rsid w:val="002762F8"/>
    <w:rsid w:val="00276CB2"/>
    <w:rsid w:val="00276F96"/>
    <w:rsid w:val="00277102"/>
    <w:rsid w:val="0027734A"/>
    <w:rsid w:val="002773BB"/>
    <w:rsid w:val="002773FA"/>
    <w:rsid w:val="002775B7"/>
    <w:rsid w:val="0027778D"/>
    <w:rsid w:val="00277881"/>
    <w:rsid w:val="00277E9F"/>
    <w:rsid w:val="002800D9"/>
    <w:rsid w:val="0028047C"/>
    <w:rsid w:val="002806CD"/>
    <w:rsid w:val="00280775"/>
    <w:rsid w:val="002809C5"/>
    <w:rsid w:val="002814C7"/>
    <w:rsid w:val="002817D9"/>
    <w:rsid w:val="00282496"/>
    <w:rsid w:val="0028251E"/>
    <w:rsid w:val="00282630"/>
    <w:rsid w:val="00282652"/>
    <w:rsid w:val="00282991"/>
    <w:rsid w:val="00283D0C"/>
    <w:rsid w:val="00283D7F"/>
    <w:rsid w:val="00283E54"/>
    <w:rsid w:val="00284112"/>
    <w:rsid w:val="0028421B"/>
    <w:rsid w:val="00284516"/>
    <w:rsid w:val="002848CD"/>
    <w:rsid w:val="00284FAA"/>
    <w:rsid w:val="00285A15"/>
    <w:rsid w:val="00285EF1"/>
    <w:rsid w:val="002863A4"/>
    <w:rsid w:val="0028641B"/>
    <w:rsid w:val="002864A1"/>
    <w:rsid w:val="00286C64"/>
    <w:rsid w:val="00286F70"/>
    <w:rsid w:val="00286F73"/>
    <w:rsid w:val="00287464"/>
    <w:rsid w:val="002876AE"/>
    <w:rsid w:val="0028773A"/>
    <w:rsid w:val="00287764"/>
    <w:rsid w:val="0028790B"/>
    <w:rsid w:val="002902F2"/>
    <w:rsid w:val="00290AE9"/>
    <w:rsid w:val="00291436"/>
    <w:rsid w:val="00291A88"/>
    <w:rsid w:val="00292562"/>
    <w:rsid w:val="00292B6C"/>
    <w:rsid w:val="00292CB1"/>
    <w:rsid w:val="0029371A"/>
    <w:rsid w:val="0029384B"/>
    <w:rsid w:val="00293B42"/>
    <w:rsid w:val="0029411E"/>
    <w:rsid w:val="002946ED"/>
    <w:rsid w:val="00294B28"/>
    <w:rsid w:val="00294C0B"/>
    <w:rsid w:val="00294E29"/>
    <w:rsid w:val="00295AE5"/>
    <w:rsid w:val="00295E4A"/>
    <w:rsid w:val="0029603D"/>
    <w:rsid w:val="00296335"/>
    <w:rsid w:val="00296563"/>
    <w:rsid w:val="00296BCD"/>
    <w:rsid w:val="002973AF"/>
    <w:rsid w:val="002976BA"/>
    <w:rsid w:val="0029794D"/>
    <w:rsid w:val="00297F45"/>
    <w:rsid w:val="002A04E1"/>
    <w:rsid w:val="002A07DD"/>
    <w:rsid w:val="002A09F5"/>
    <w:rsid w:val="002A0A9C"/>
    <w:rsid w:val="002A1476"/>
    <w:rsid w:val="002A1E29"/>
    <w:rsid w:val="002A21C8"/>
    <w:rsid w:val="002A3F2C"/>
    <w:rsid w:val="002A41C8"/>
    <w:rsid w:val="002A486A"/>
    <w:rsid w:val="002A48B5"/>
    <w:rsid w:val="002A5086"/>
    <w:rsid w:val="002A614A"/>
    <w:rsid w:val="002A61A7"/>
    <w:rsid w:val="002A6334"/>
    <w:rsid w:val="002A6825"/>
    <w:rsid w:val="002A69EC"/>
    <w:rsid w:val="002A6C96"/>
    <w:rsid w:val="002A72FC"/>
    <w:rsid w:val="002A72FD"/>
    <w:rsid w:val="002A7A3A"/>
    <w:rsid w:val="002B0733"/>
    <w:rsid w:val="002B0AB2"/>
    <w:rsid w:val="002B0CAA"/>
    <w:rsid w:val="002B1080"/>
    <w:rsid w:val="002B144D"/>
    <w:rsid w:val="002B1C79"/>
    <w:rsid w:val="002B22D8"/>
    <w:rsid w:val="002B2425"/>
    <w:rsid w:val="002B242D"/>
    <w:rsid w:val="002B2624"/>
    <w:rsid w:val="002B28F3"/>
    <w:rsid w:val="002B2C3A"/>
    <w:rsid w:val="002B2F44"/>
    <w:rsid w:val="002B3486"/>
    <w:rsid w:val="002B4003"/>
    <w:rsid w:val="002B423F"/>
    <w:rsid w:val="002B4528"/>
    <w:rsid w:val="002B458E"/>
    <w:rsid w:val="002B494E"/>
    <w:rsid w:val="002B4DCE"/>
    <w:rsid w:val="002B50F4"/>
    <w:rsid w:val="002B5169"/>
    <w:rsid w:val="002B5771"/>
    <w:rsid w:val="002B5E25"/>
    <w:rsid w:val="002B5F23"/>
    <w:rsid w:val="002B63D4"/>
    <w:rsid w:val="002B6435"/>
    <w:rsid w:val="002B6DD7"/>
    <w:rsid w:val="002B6FFE"/>
    <w:rsid w:val="002B71FB"/>
    <w:rsid w:val="002B7C54"/>
    <w:rsid w:val="002C03D4"/>
    <w:rsid w:val="002C06B7"/>
    <w:rsid w:val="002C1024"/>
    <w:rsid w:val="002C14D7"/>
    <w:rsid w:val="002C1A0C"/>
    <w:rsid w:val="002C3743"/>
    <w:rsid w:val="002C388D"/>
    <w:rsid w:val="002C3D52"/>
    <w:rsid w:val="002C3F58"/>
    <w:rsid w:val="002C4373"/>
    <w:rsid w:val="002C4519"/>
    <w:rsid w:val="002C4D25"/>
    <w:rsid w:val="002C4E57"/>
    <w:rsid w:val="002C533B"/>
    <w:rsid w:val="002C5860"/>
    <w:rsid w:val="002C5A95"/>
    <w:rsid w:val="002C5C30"/>
    <w:rsid w:val="002C5C40"/>
    <w:rsid w:val="002C5F34"/>
    <w:rsid w:val="002C698C"/>
    <w:rsid w:val="002C6A5A"/>
    <w:rsid w:val="002C6BB1"/>
    <w:rsid w:val="002C6BE5"/>
    <w:rsid w:val="002C7383"/>
    <w:rsid w:val="002C76A4"/>
    <w:rsid w:val="002C7C34"/>
    <w:rsid w:val="002D03F3"/>
    <w:rsid w:val="002D05A5"/>
    <w:rsid w:val="002D090A"/>
    <w:rsid w:val="002D108F"/>
    <w:rsid w:val="002D11D8"/>
    <w:rsid w:val="002D11D9"/>
    <w:rsid w:val="002D1484"/>
    <w:rsid w:val="002D14E2"/>
    <w:rsid w:val="002D15CA"/>
    <w:rsid w:val="002D17DD"/>
    <w:rsid w:val="002D1AB6"/>
    <w:rsid w:val="002D1CED"/>
    <w:rsid w:val="002D2798"/>
    <w:rsid w:val="002D288C"/>
    <w:rsid w:val="002D29EB"/>
    <w:rsid w:val="002D3024"/>
    <w:rsid w:val="002D3399"/>
    <w:rsid w:val="002D39DD"/>
    <w:rsid w:val="002D3CCD"/>
    <w:rsid w:val="002D3DF1"/>
    <w:rsid w:val="002D42BF"/>
    <w:rsid w:val="002D478D"/>
    <w:rsid w:val="002D4C95"/>
    <w:rsid w:val="002D4CF2"/>
    <w:rsid w:val="002D4D41"/>
    <w:rsid w:val="002D502E"/>
    <w:rsid w:val="002D5301"/>
    <w:rsid w:val="002D5398"/>
    <w:rsid w:val="002D54D8"/>
    <w:rsid w:val="002D5A90"/>
    <w:rsid w:val="002D5AEB"/>
    <w:rsid w:val="002D5C0B"/>
    <w:rsid w:val="002D632E"/>
    <w:rsid w:val="002D75FE"/>
    <w:rsid w:val="002D77FD"/>
    <w:rsid w:val="002D781B"/>
    <w:rsid w:val="002D785A"/>
    <w:rsid w:val="002D7BCE"/>
    <w:rsid w:val="002D7E1C"/>
    <w:rsid w:val="002E0287"/>
    <w:rsid w:val="002E06A8"/>
    <w:rsid w:val="002E0C71"/>
    <w:rsid w:val="002E1547"/>
    <w:rsid w:val="002E1670"/>
    <w:rsid w:val="002E1D4E"/>
    <w:rsid w:val="002E1D99"/>
    <w:rsid w:val="002E2E92"/>
    <w:rsid w:val="002E3011"/>
    <w:rsid w:val="002E312D"/>
    <w:rsid w:val="002E333D"/>
    <w:rsid w:val="002E3763"/>
    <w:rsid w:val="002E3EFB"/>
    <w:rsid w:val="002E4019"/>
    <w:rsid w:val="002E426B"/>
    <w:rsid w:val="002E437B"/>
    <w:rsid w:val="002E442D"/>
    <w:rsid w:val="002E4599"/>
    <w:rsid w:val="002E4B6D"/>
    <w:rsid w:val="002E4F86"/>
    <w:rsid w:val="002E50BF"/>
    <w:rsid w:val="002E5603"/>
    <w:rsid w:val="002E56B0"/>
    <w:rsid w:val="002E5EA3"/>
    <w:rsid w:val="002E5F5D"/>
    <w:rsid w:val="002E60F9"/>
    <w:rsid w:val="002E641C"/>
    <w:rsid w:val="002E6961"/>
    <w:rsid w:val="002E7133"/>
    <w:rsid w:val="002E7357"/>
    <w:rsid w:val="002E77EA"/>
    <w:rsid w:val="002E7ECE"/>
    <w:rsid w:val="002E7FAE"/>
    <w:rsid w:val="002F03B1"/>
    <w:rsid w:val="002F17A3"/>
    <w:rsid w:val="002F18D3"/>
    <w:rsid w:val="002F27C4"/>
    <w:rsid w:val="002F3267"/>
    <w:rsid w:val="002F3461"/>
    <w:rsid w:val="002F36AB"/>
    <w:rsid w:val="002F39C4"/>
    <w:rsid w:val="002F3D9A"/>
    <w:rsid w:val="002F49C0"/>
    <w:rsid w:val="002F4AB0"/>
    <w:rsid w:val="002F4E38"/>
    <w:rsid w:val="002F510F"/>
    <w:rsid w:val="002F51A7"/>
    <w:rsid w:val="002F51F3"/>
    <w:rsid w:val="002F53B4"/>
    <w:rsid w:val="002F5641"/>
    <w:rsid w:val="002F5960"/>
    <w:rsid w:val="002F5D39"/>
    <w:rsid w:val="002F5DE0"/>
    <w:rsid w:val="002F5E8B"/>
    <w:rsid w:val="002F6619"/>
    <w:rsid w:val="002F7049"/>
    <w:rsid w:val="002F7643"/>
    <w:rsid w:val="002F7A0B"/>
    <w:rsid w:val="002F7F49"/>
    <w:rsid w:val="00300378"/>
    <w:rsid w:val="00301170"/>
    <w:rsid w:val="003014C6"/>
    <w:rsid w:val="0030158E"/>
    <w:rsid w:val="0030177F"/>
    <w:rsid w:val="00301836"/>
    <w:rsid w:val="00301C37"/>
    <w:rsid w:val="003022B7"/>
    <w:rsid w:val="00303364"/>
    <w:rsid w:val="0030367D"/>
    <w:rsid w:val="00303D05"/>
    <w:rsid w:val="00304C24"/>
    <w:rsid w:val="00304DC5"/>
    <w:rsid w:val="00304E03"/>
    <w:rsid w:val="00304FB5"/>
    <w:rsid w:val="00305149"/>
    <w:rsid w:val="0030532E"/>
    <w:rsid w:val="00305515"/>
    <w:rsid w:val="00305784"/>
    <w:rsid w:val="00305DF4"/>
    <w:rsid w:val="00306064"/>
    <w:rsid w:val="00306299"/>
    <w:rsid w:val="00306522"/>
    <w:rsid w:val="00306F61"/>
    <w:rsid w:val="00307415"/>
    <w:rsid w:val="003078F2"/>
    <w:rsid w:val="003079B4"/>
    <w:rsid w:val="00310F73"/>
    <w:rsid w:val="003115A5"/>
    <w:rsid w:val="00311A6C"/>
    <w:rsid w:val="00311D8A"/>
    <w:rsid w:val="00311E37"/>
    <w:rsid w:val="003121C0"/>
    <w:rsid w:val="003123A0"/>
    <w:rsid w:val="0031240B"/>
    <w:rsid w:val="00312A6D"/>
    <w:rsid w:val="0031310F"/>
    <w:rsid w:val="0031369C"/>
    <w:rsid w:val="003137BF"/>
    <w:rsid w:val="00313BCA"/>
    <w:rsid w:val="00313E49"/>
    <w:rsid w:val="00313F20"/>
    <w:rsid w:val="003140E6"/>
    <w:rsid w:val="0031425E"/>
    <w:rsid w:val="003143CB"/>
    <w:rsid w:val="003145DA"/>
    <w:rsid w:val="003149E9"/>
    <w:rsid w:val="00314B40"/>
    <w:rsid w:val="00314D41"/>
    <w:rsid w:val="00314EE1"/>
    <w:rsid w:val="003153A9"/>
    <w:rsid w:val="00315774"/>
    <w:rsid w:val="00315F30"/>
    <w:rsid w:val="003162CF"/>
    <w:rsid w:val="00316CEC"/>
    <w:rsid w:val="00316D2A"/>
    <w:rsid w:val="00317038"/>
    <w:rsid w:val="003176EC"/>
    <w:rsid w:val="003177CD"/>
    <w:rsid w:val="003200E0"/>
    <w:rsid w:val="00321129"/>
    <w:rsid w:val="0032119F"/>
    <w:rsid w:val="003215FC"/>
    <w:rsid w:val="0032236C"/>
    <w:rsid w:val="003229C8"/>
    <w:rsid w:val="00322D60"/>
    <w:rsid w:val="0032396C"/>
    <w:rsid w:val="00323AD0"/>
    <w:rsid w:val="00323FB3"/>
    <w:rsid w:val="0032419E"/>
    <w:rsid w:val="003242E4"/>
    <w:rsid w:val="00324418"/>
    <w:rsid w:val="0032467C"/>
    <w:rsid w:val="003247BB"/>
    <w:rsid w:val="00324D24"/>
    <w:rsid w:val="00326456"/>
    <w:rsid w:val="00326632"/>
    <w:rsid w:val="003266DD"/>
    <w:rsid w:val="00326943"/>
    <w:rsid w:val="00326C3F"/>
    <w:rsid w:val="00326CE7"/>
    <w:rsid w:val="00327089"/>
    <w:rsid w:val="003271B5"/>
    <w:rsid w:val="0032735F"/>
    <w:rsid w:val="003273FC"/>
    <w:rsid w:val="00327642"/>
    <w:rsid w:val="003276C6"/>
    <w:rsid w:val="003304E9"/>
    <w:rsid w:val="00330501"/>
    <w:rsid w:val="00330B97"/>
    <w:rsid w:val="0033133B"/>
    <w:rsid w:val="0033190E"/>
    <w:rsid w:val="00331A54"/>
    <w:rsid w:val="00331C50"/>
    <w:rsid w:val="00331DF1"/>
    <w:rsid w:val="003326FE"/>
    <w:rsid w:val="0033273A"/>
    <w:rsid w:val="00332888"/>
    <w:rsid w:val="00332A4B"/>
    <w:rsid w:val="00332DDA"/>
    <w:rsid w:val="003330F7"/>
    <w:rsid w:val="00333969"/>
    <w:rsid w:val="00333A5A"/>
    <w:rsid w:val="00333B84"/>
    <w:rsid w:val="0033401D"/>
    <w:rsid w:val="0033441B"/>
    <w:rsid w:val="003344D4"/>
    <w:rsid w:val="0033495D"/>
    <w:rsid w:val="00334C1D"/>
    <w:rsid w:val="00334EBC"/>
    <w:rsid w:val="0033532F"/>
    <w:rsid w:val="00335348"/>
    <w:rsid w:val="0033534E"/>
    <w:rsid w:val="00335960"/>
    <w:rsid w:val="0033612B"/>
    <w:rsid w:val="00336251"/>
    <w:rsid w:val="00336328"/>
    <w:rsid w:val="00336BD6"/>
    <w:rsid w:val="00337F9A"/>
    <w:rsid w:val="003403A2"/>
    <w:rsid w:val="003404BE"/>
    <w:rsid w:val="00340649"/>
    <w:rsid w:val="00340CAD"/>
    <w:rsid w:val="00340CE8"/>
    <w:rsid w:val="00340EB3"/>
    <w:rsid w:val="00340EC3"/>
    <w:rsid w:val="00341228"/>
    <w:rsid w:val="00341733"/>
    <w:rsid w:val="003417D3"/>
    <w:rsid w:val="00341F2F"/>
    <w:rsid w:val="00342826"/>
    <w:rsid w:val="00342F14"/>
    <w:rsid w:val="00343221"/>
    <w:rsid w:val="0034333E"/>
    <w:rsid w:val="0034343F"/>
    <w:rsid w:val="003435EF"/>
    <w:rsid w:val="00343972"/>
    <w:rsid w:val="00343B74"/>
    <w:rsid w:val="00343D3A"/>
    <w:rsid w:val="00343D5F"/>
    <w:rsid w:val="00343E9A"/>
    <w:rsid w:val="003445B6"/>
    <w:rsid w:val="003448D8"/>
    <w:rsid w:val="0034530A"/>
    <w:rsid w:val="0034577B"/>
    <w:rsid w:val="0034600F"/>
    <w:rsid w:val="003469A1"/>
    <w:rsid w:val="00346EBF"/>
    <w:rsid w:val="003478CC"/>
    <w:rsid w:val="00347A51"/>
    <w:rsid w:val="00347EF2"/>
    <w:rsid w:val="0035007C"/>
    <w:rsid w:val="00350283"/>
    <w:rsid w:val="003505C8"/>
    <w:rsid w:val="00350C4D"/>
    <w:rsid w:val="00350D9E"/>
    <w:rsid w:val="00351147"/>
    <w:rsid w:val="00351154"/>
    <w:rsid w:val="00351A43"/>
    <w:rsid w:val="00351A45"/>
    <w:rsid w:val="00351B13"/>
    <w:rsid w:val="00351D50"/>
    <w:rsid w:val="00351DA0"/>
    <w:rsid w:val="003524FC"/>
    <w:rsid w:val="00352594"/>
    <w:rsid w:val="003525DF"/>
    <w:rsid w:val="0035260A"/>
    <w:rsid w:val="0035265B"/>
    <w:rsid w:val="00352755"/>
    <w:rsid w:val="00352946"/>
    <w:rsid w:val="00352C3B"/>
    <w:rsid w:val="00353DBC"/>
    <w:rsid w:val="00353DE0"/>
    <w:rsid w:val="00353F65"/>
    <w:rsid w:val="003548FE"/>
    <w:rsid w:val="003549A8"/>
    <w:rsid w:val="00354C70"/>
    <w:rsid w:val="00354EF4"/>
    <w:rsid w:val="00355713"/>
    <w:rsid w:val="003560EE"/>
    <w:rsid w:val="003562C1"/>
    <w:rsid w:val="00356385"/>
    <w:rsid w:val="003568B7"/>
    <w:rsid w:val="00357681"/>
    <w:rsid w:val="00357A4C"/>
    <w:rsid w:val="00357A79"/>
    <w:rsid w:val="0036012B"/>
    <w:rsid w:val="003604FB"/>
    <w:rsid w:val="0036065D"/>
    <w:rsid w:val="00360B90"/>
    <w:rsid w:val="00360BFA"/>
    <w:rsid w:val="00360F87"/>
    <w:rsid w:val="003612EC"/>
    <w:rsid w:val="00361916"/>
    <w:rsid w:val="00361E23"/>
    <w:rsid w:val="00361E8F"/>
    <w:rsid w:val="00362087"/>
    <w:rsid w:val="00362610"/>
    <w:rsid w:val="0036297B"/>
    <w:rsid w:val="00362D18"/>
    <w:rsid w:val="00362F8E"/>
    <w:rsid w:val="00363564"/>
    <w:rsid w:val="00363F86"/>
    <w:rsid w:val="003640FC"/>
    <w:rsid w:val="003643C9"/>
    <w:rsid w:val="00365277"/>
    <w:rsid w:val="0036542C"/>
    <w:rsid w:val="003658F5"/>
    <w:rsid w:val="0036678B"/>
    <w:rsid w:val="00366DB6"/>
    <w:rsid w:val="00366E1B"/>
    <w:rsid w:val="00366E82"/>
    <w:rsid w:val="003700AA"/>
    <w:rsid w:val="0037061C"/>
    <w:rsid w:val="003708A0"/>
    <w:rsid w:val="00370973"/>
    <w:rsid w:val="00370A76"/>
    <w:rsid w:val="00370C5A"/>
    <w:rsid w:val="00370D0D"/>
    <w:rsid w:val="00370D54"/>
    <w:rsid w:val="003712AA"/>
    <w:rsid w:val="0037151E"/>
    <w:rsid w:val="0037171A"/>
    <w:rsid w:val="00371A67"/>
    <w:rsid w:val="00372017"/>
    <w:rsid w:val="00372635"/>
    <w:rsid w:val="003726B6"/>
    <w:rsid w:val="0037377B"/>
    <w:rsid w:val="00373C6A"/>
    <w:rsid w:val="00374216"/>
    <w:rsid w:val="00374351"/>
    <w:rsid w:val="00374C24"/>
    <w:rsid w:val="00375062"/>
    <w:rsid w:val="0037547D"/>
    <w:rsid w:val="003757E3"/>
    <w:rsid w:val="00375C4E"/>
    <w:rsid w:val="00375DB2"/>
    <w:rsid w:val="0037657C"/>
    <w:rsid w:val="0037673B"/>
    <w:rsid w:val="00376887"/>
    <w:rsid w:val="003772D1"/>
    <w:rsid w:val="00377318"/>
    <w:rsid w:val="00377742"/>
    <w:rsid w:val="003777FE"/>
    <w:rsid w:val="0037786D"/>
    <w:rsid w:val="00380341"/>
    <w:rsid w:val="00380D09"/>
    <w:rsid w:val="00380EDB"/>
    <w:rsid w:val="00381301"/>
    <w:rsid w:val="0038183D"/>
    <w:rsid w:val="00381985"/>
    <w:rsid w:val="00381FF9"/>
    <w:rsid w:val="003824C9"/>
    <w:rsid w:val="003828AB"/>
    <w:rsid w:val="003831B7"/>
    <w:rsid w:val="0038374B"/>
    <w:rsid w:val="00383791"/>
    <w:rsid w:val="0038398B"/>
    <w:rsid w:val="00383B3F"/>
    <w:rsid w:val="0038406B"/>
    <w:rsid w:val="003844E5"/>
    <w:rsid w:val="0038455F"/>
    <w:rsid w:val="00384874"/>
    <w:rsid w:val="00384C95"/>
    <w:rsid w:val="00385750"/>
    <w:rsid w:val="00385863"/>
    <w:rsid w:val="00385B50"/>
    <w:rsid w:val="0038601C"/>
    <w:rsid w:val="00386096"/>
    <w:rsid w:val="003862D7"/>
    <w:rsid w:val="003865CA"/>
    <w:rsid w:val="00386837"/>
    <w:rsid w:val="00386852"/>
    <w:rsid w:val="00386D3A"/>
    <w:rsid w:val="003878A1"/>
    <w:rsid w:val="00387A5D"/>
    <w:rsid w:val="00387EC9"/>
    <w:rsid w:val="00390FD5"/>
    <w:rsid w:val="003917F2"/>
    <w:rsid w:val="00391C66"/>
    <w:rsid w:val="0039217F"/>
    <w:rsid w:val="003922A0"/>
    <w:rsid w:val="003925BC"/>
    <w:rsid w:val="003925C0"/>
    <w:rsid w:val="0039286D"/>
    <w:rsid w:val="00392A07"/>
    <w:rsid w:val="00393126"/>
    <w:rsid w:val="003939D4"/>
    <w:rsid w:val="00393B67"/>
    <w:rsid w:val="00393C13"/>
    <w:rsid w:val="00393E88"/>
    <w:rsid w:val="00394166"/>
    <w:rsid w:val="003946EB"/>
    <w:rsid w:val="00394880"/>
    <w:rsid w:val="003953F5"/>
    <w:rsid w:val="003954F4"/>
    <w:rsid w:val="003954FC"/>
    <w:rsid w:val="003957C6"/>
    <w:rsid w:val="00395C23"/>
    <w:rsid w:val="0039633D"/>
    <w:rsid w:val="003969A0"/>
    <w:rsid w:val="0039713B"/>
    <w:rsid w:val="00397336"/>
    <w:rsid w:val="00397670"/>
    <w:rsid w:val="003979F9"/>
    <w:rsid w:val="003A05A9"/>
    <w:rsid w:val="003A05C3"/>
    <w:rsid w:val="003A065F"/>
    <w:rsid w:val="003A0AF0"/>
    <w:rsid w:val="003A0CEC"/>
    <w:rsid w:val="003A1552"/>
    <w:rsid w:val="003A19C9"/>
    <w:rsid w:val="003A2164"/>
    <w:rsid w:val="003A3154"/>
    <w:rsid w:val="003A3EFF"/>
    <w:rsid w:val="003A3FE9"/>
    <w:rsid w:val="003A433E"/>
    <w:rsid w:val="003A4349"/>
    <w:rsid w:val="003A468E"/>
    <w:rsid w:val="003A4886"/>
    <w:rsid w:val="003A4BA0"/>
    <w:rsid w:val="003A5130"/>
    <w:rsid w:val="003A52DF"/>
    <w:rsid w:val="003A562E"/>
    <w:rsid w:val="003A5A10"/>
    <w:rsid w:val="003A5FF7"/>
    <w:rsid w:val="003A6628"/>
    <w:rsid w:val="003A6ABE"/>
    <w:rsid w:val="003A701F"/>
    <w:rsid w:val="003A73AA"/>
    <w:rsid w:val="003A75A5"/>
    <w:rsid w:val="003A77BD"/>
    <w:rsid w:val="003B01D7"/>
    <w:rsid w:val="003B06AA"/>
    <w:rsid w:val="003B12AA"/>
    <w:rsid w:val="003B1372"/>
    <w:rsid w:val="003B18FC"/>
    <w:rsid w:val="003B21D1"/>
    <w:rsid w:val="003B2A5D"/>
    <w:rsid w:val="003B3FAD"/>
    <w:rsid w:val="003B47F1"/>
    <w:rsid w:val="003B496B"/>
    <w:rsid w:val="003B53F2"/>
    <w:rsid w:val="003B5626"/>
    <w:rsid w:val="003B5AC9"/>
    <w:rsid w:val="003B5FA4"/>
    <w:rsid w:val="003B6249"/>
    <w:rsid w:val="003B6B5E"/>
    <w:rsid w:val="003B6BE2"/>
    <w:rsid w:val="003B74AF"/>
    <w:rsid w:val="003B75BD"/>
    <w:rsid w:val="003B75FE"/>
    <w:rsid w:val="003B7A5A"/>
    <w:rsid w:val="003C0247"/>
    <w:rsid w:val="003C024C"/>
    <w:rsid w:val="003C036F"/>
    <w:rsid w:val="003C067A"/>
    <w:rsid w:val="003C0855"/>
    <w:rsid w:val="003C15A3"/>
    <w:rsid w:val="003C25AA"/>
    <w:rsid w:val="003C2697"/>
    <w:rsid w:val="003C2B79"/>
    <w:rsid w:val="003C2D22"/>
    <w:rsid w:val="003C2EE9"/>
    <w:rsid w:val="003C369C"/>
    <w:rsid w:val="003C3D73"/>
    <w:rsid w:val="003C3EC9"/>
    <w:rsid w:val="003C4538"/>
    <w:rsid w:val="003C45A9"/>
    <w:rsid w:val="003C4717"/>
    <w:rsid w:val="003C499F"/>
    <w:rsid w:val="003C4CFA"/>
    <w:rsid w:val="003C50B8"/>
    <w:rsid w:val="003C51F4"/>
    <w:rsid w:val="003C571D"/>
    <w:rsid w:val="003C5762"/>
    <w:rsid w:val="003C5847"/>
    <w:rsid w:val="003C58BA"/>
    <w:rsid w:val="003C61F3"/>
    <w:rsid w:val="003C6216"/>
    <w:rsid w:val="003C62CA"/>
    <w:rsid w:val="003C6389"/>
    <w:rsid w:val="003C6465"/>
    <w:rsid w:val="003C661C"/>
    <w:rsid w:val="003C73D4"/>
    <w:rsid w:val="003C7ACB"/>
    <w:rsid w:val="003C7C70"/>
    <w:rsid w:val="003C7E6C"/>
    <w:rsid w:val="003C7F75"/>
    <w:rsid w:val="003D149C"/>
    <w:rsid w:val="003D15ED"/>
    <w:rsid w:val="003D1AA2"/>
    <w:rsid w:val="003D2376"/>
    <w:rsid w:val="003D28C0"/>
    <w:rsid w:val="003D2BC1"/>
    <w:rsid w:val="003D2FF2"/>
    <w:rsid w:val="003D3213"/>
    <w:rsid w:val="003D3CE8"/>
    <w:rsid w:val="003D3D3F"/>
    <w:rsid w:val="003D4746"/>
    <w:rsid w:val="003D492E"/>
    <w:rsid w:val="003D561E"/>
    <w:rsid w:val="003D58B8"/>
    <w:rsid w:val="003D5E9B"/>
    <w:rsid w:val="003D62AB"/>
    <w:rsid w:val="003D65EF"/>
    <w:rsid w:val="003D663E"/>
    <w:rsid w:val="003D6A77"/>
    <w:rsid w:val="003D6B3E"/>
    <w:rsid w:val="003D7194"/>
    <w:rsid w:val="003E0956"/>
    <w:rsid w:val="003E0B60"/>
    <w:rsid w:val="003E11B7"/>
    <w:rsid w:val="003E14D5"/>
    <w:rsid w:val="003E1965"/>
    <w:rsid w:val="003E1B6A"/>
    <w:rsid w:val="003E1E64"/>
    <w:rsid w:val="003E2AD5"/>
    <w:rsid w:val="003E2C79"/>
    <w:rsid w:val="003E2D5F"/>
    <w:rsid w:val="003E2F00"/>
    <w:rsid w:val="003E32A3"/>
    <w:rsid w:val="003E42B2"/>
    <w:rsid w:val="003E4C55"/>
    <w:rsid w:val="003E4C93"/>
    <w:rsid w:val="003E4EEF"/>
    <w:rsid w:val="003E4FA0"/>
    <w:rsid w:val="003E5498"/>
    <w:rsid w:val="003E5B7A"/>
    <w:rsid w:val="003E5F46"/>
    <w:rsid w:val="003E611A"/>
    <w:rsid w:val="003E6848"/>
    <w:rsid w:val="003E6D0E"/>
    <w:rsid w:val="003E6E5A"/>
    <w:rsid w:val="003E7124"/>
    <w:rsid w:val="003E7EA0"/>
    <w:rsid w:val="003F0780"/>
    <w:rsid w:val="003F0CC7"/>
    <w:rsid w:val="003F14FD"/>
    <w:rsid w:val="003F1728"/>
    <w:rsid w:val="003F2127"/>
    <w:rsid w:val="003F30EC"/>
    <w:rsid w:val="003F32C2"/>
    <w:rsid w:val="003F3507"/>
    <w:rsid w:val="003F37A5"/>
    <w:rsid w:val="003F3D5A"/>
    <w:rsid w:val="003F41D3"/>
    <w:rsid w:val="003F5AB8"/>
    <w:rsid w:val="003F5BA6"/>
    <w:rsid w:val="003F5CE8"/>
    <w:rsid w:val="003F5E07"/>
    <w:rsid w:val="003F5EC8"/>
    <w:rsid w:val="003F5F1F"/>
    <w:rsid w:val="003F5FDF"/>
    <w:rsid w:val="003F61D8"/>
    <w:rsid w:val="003F61E3"/>
    <w:rsid w:val="003F65BF"/>
    <w:rsid w:val="003F6C08"/>
    <w:rsid w:val="003F6D3A"/>
    <w:rsid w:val="003F71F7"/>
    <w:rsid w:val="003F79F7"/>
    <w:rsid w:val="00400292"/>
    <w:rsid w:val="0040057F"/>
    <w:rsid w:val="0040065A"/>
    <w:rsid w:val="00400CB0"/>
    <w:rsid w:val="0040122F"/>
    <w:rsid w:val="004014A1"/>
    <w:rsid w:val="00401935"/>
    <w:rsid w:val="00402102"/>
    <w:rsid w:val="00402626"/>
    <w:rsid w:val="00402656"/>
    <w:rsid w:val="004027BF"/>
    <w:rsid w:val="004029D8"/>
    <w:rsid w:val="00402BF7"/>
    <w:rsid w:val="00403105"/>
    <w:rsid w:val="00403201"/>
    <w:rsid w:val="004035FE"/>
    <w:rsid w:val="00403820"/>
    <w:rsid w:val="00403B60"/>
    <w:rsid w:val="00403CC9"/>
    <w:rsid w:val="00404324"/>
    <w:rsid w:val="004043F0"/>
    <w:rsid w:val="00404814"/>
    <w:rsid w:val="00404821"/>
    <w:rsid w:val="00404EF0"/>
    <w:rsid w:val="00405063"/>
    <w:rsid w:val="004053CE"/>
    <w:rsid w:val="004053DB"/>
    <w:rsid w:val="004053E0"/>
    <w:rsid w:val="004058F6"/>
    <w:rsid w:val="00406245"/>
    <w:rsid w:val="0040653F"/>
    <w:rsid w:val="004067DA"/>
    <w:rsid w:val="00406816"/>
    <w:rsid w:val="00407293"/>
    <w:rsid w:val="00407532"/>
    <w:rsid w:val="00407B9C"/>
    <w:rsid w:val="00407DA0"/>
    <w:rsid w:val="0041049D"/>
    <w:rsid w:val="00410A3D"/>
    <w:rsid w:val="00410C77"/>
    <w:rsid w:val="00410DE2"/>
    <w:rsid w:val="004113F3"/>
    <w:rsid w:val="0041144E"/>
    <w:rsid w:val="00412056"/>
    <w:rsid w:val="00412058"/>
    <w:rsid w:val="00412560"/>
    <w:rsid w:val="00412608"/>
    <w:rsid w:val="00412A8F"/>
    <w:rsid w:val="00412BCC"/>
    <w:rsid w:val="00412CCA"/>
    <w:rsid w:val="00412F50"/>
    <w:rsid w:val="00413029"/>
    <w:rsid w:val="00413081"/>
    <w:rsid w:val="00413551"/>
    <w:rsid w:val="00413902"/>
    <w:rsid w:val="00413B45"/>
    <w:rsid w:val="00414B7F"/>
    <w:rsid w:val="00414DA3"/>
    <w:rsid w:val="00414EC9"/>
    <w:rsid w:val="00414EDE"/>
    <w:rsid w:val="0041510B"/>
    <w:rsid w:val="00415205"/>
    <w:rsid w:val="00415A87"/>
    <w:rsid w:val="00415DCB"/>
    <w:rsid w:val="00415EDE"/>
    <w:rsid w:val="0041608D"/>
    <w:rsid w:val="00416CEF"/>
    <w:rsid w:val="00417095"/>
    <w:rsid w:val="004171E9"/>
    <w:rsid w:val="00417FEA"/>
    <w:rsid w:val="004200A0"/>
    <w:rsid w:val="00420666"/>
    <w:rsid w:val="00420761"/>
    <w:rsid w:val="00420870"/>
    <w:rsid w:val="00420A1F"/>
    <w:rsid w:val="004213D7"/>
    <w:rsid w:val="00421DEF"/>
    <w:rsid w:val="00422007"/>
    <w:rsid w:val="004222DC"/>
    <w:rsid w:val="00422516"/>
    <w:rsid w:val="0042330E"/>
    <w:rsid w:val="00424392"/>
    <w:rsid w:val="0042488E"/>
    <w:rsid w:val="00424EA5"/>
    <w:rsid w:val="00424F15"/>
    <w:rsid w:val="0042524E"/>
    <w:rsid w:val="004255C7"/>
    <w:rsid w:val="0042560C"/>
    <w:rsid w:val="004257CE"/>
    <w:rsid w:val="00425CFD"/>
    <w:rsid w:val="004262F9"/>
    <w:rsid w:val="00427924"/>
    <w:rsid w:val="004302CE"/>
    <w:rsid w:val="0043070D"/>
    <w:rsid w:val="004307FC"/>
    <w:rsid w:val="00430AE5"/>
    <w:rsid w:val="00430D3A"/>
    <w:rsid w:val="00430F95"/>
    <w:rsid w:val="00431138"/>
    <w:rsid w:val="00431500"/>
    <w:rsid w:val="004315D7"/>
    <w:rsid w:val="00431E60"/>
    <w:rsid w:val="00431F61"/>
    <w:rsid w:val="0043221C"/>
    <w:rsid w:val="00432749"/>
    <w:rsid w:val="00432842"/>
    <w:rsid w:val="00432B1B"/>
    <w:rsid w:val="004330E6"/>
    <w:rsid w:val="00433121"/>
    <w:rsid w:val="00433653"/>
    <w:rsid w:val="00433713"/>
    <w:rsid w:val="004342F3"/>
    <w:rsid w:val="0043431B"/>
    <w:rsid w:val="0043432A"/>
    <w:rsid w:val="0043476F"/>
    <w:rsid w:val="00434B42"/>
    <w:rsid w:val="00434C4B"/>
    <w:rsid w:val="00434D72"/>
    <w:rsid w:val="00434E0E"/>
    <w:rsid w:val="00434EF9"/>
    <w:rsid w:val="004352EB"/>
    <w:rsid w:val="004356E9"/>
    <w:rsid w:val="00435E24"/>
    <w:rsid w:val="0043629F"/>
    <w:rsid w:val="004368C7"/>
    <w:rsid w:val="00436D6E"/>
    <w:rsid w:val="00436D99"/>
    <w:rsid w:val="00436E86"/>
    <w:rsid w:val="00437142"/>
    <w:rsid w:val="004372F7"/>
    <w:rsid w:val="00437991"/>
    <w:rsid w:val="00437F51"/>
    <w:rsid w:val="00440821"/>
    <w:rsid w:val="00440896"/>
    <w:rsid w:val="004409CE"/>
    <w:rsid w:val="00440A51"/>
    <w:rsid w:val="00440AFD"/>
    <w:rsid w:val="00440F28"/>
    <w:rsid w:val="00441121"/>
    <w:rsid w:val="0044120E"/>
    <w:rsid w:val="0044199D"/>
    <w:rsid w:val="00441A8D"/>
    <w:rsid w:val="00442F08"/>
    <w:rsid w:val="00442F48"/>
    <w:rsid w:val="00443125"/>
    <w:rsid w:val="00443297"/>
    <w:rsid w:val="004435BE"/>
    <w:rsid w:val="00443610"/>
    <w:rsid w:val="00444054"/>
    <w:rsid w:val="004444CB"/>
    <w:rsid w:val="004446D9"/>
    <w:rsid w:val="0044502A"/>
    <w:rsid w:val="004458AC"/>
    <w:rsid w:val="004459BE"/>
    <w:rsid w:val="00445A40"/>
    <w:rsid w:val="00445BA5"/>
    <w:rsid w:val="00445D58"/>
    <w:rsid w:val="00446249"/>
    <w:rsid w:val="00446343"/>
    <w:rsid w:val="00446831"/>
    <w:rsid w:val="00447BC4"/>
    <w:rsid w:val="00447EA2"/>
    <w:rsid w:val="0045030F"/>
    <w:rsid w:val="0045040A"/>
    <w:rsid w:val="00450729"/>
    <w:rsid w:val="004509FD"/>
    <w:rsid w:val="004511C0"/>
    <w:rsid w:val="00451275"/>
    <w:rsid w:val="004513CA"/>
    <w:rsid w:val="00451F8B"/>
    <w:rsid w:val="00451FB5"/>
    <w:rsid w:val="004522B0"/>
    <w:rsid w:val="004524C0"/>
    <w:rsid w:val="004527E4"/>
    <w:rsid w:val="00452AA3"/>
    <w:rsid w:val="00452CA0"/>
    <w:rsid w:val="00452E8D"/>
    <w:rsid w:val="00453029"/>
    <w:rsid w:val="004531AB"/>
    <w:rsid w:val="0045354A"/>
    <w:rsid w:val="0045397B"/>
    <w:rsid w:val="00453AB1"/>
    <w:rsid w:val="004542D3"/>
    <w:rsid w:val="00454513"/>
    <w:rsid w:val="00454EA6"/>
    <w:rsid w:val="00454F36"/>
    <w:rsid w:val="00455069"/>
    <w:rsid w:val="00455524"/>
    <w:rsid w:val="00455741"/>
    <w:rsid w:val="00455A02"/>
    <w:rsid w:val="00455B77"/>
    <w:rsid w:val="00455EDE"/>
    <w:rsid w:val="00455F4C"/>
    <w:rsid w:val="00456CFD"/>
    <w:rsid w:val="00457367"/>
    <w:rsid w:val="00457625"/>
    <w:rsid w:val="004578CE"/>
    <w:rsid w:val="004602C6"/>
    <w:rsid w:val="00460302"/>
    <w:rsid w:val="0046062F"/>
    <w:rsid w:val="0046084F"/>
    <w:rsid w:val="00460BA8"/>
    <w:rsid w:val="00461179"/>
    <w:rsid w:val="00461248"/>
    <w:rsid w:val="004615A8"/>
    <w:rsid w:val="004616A2"/>
    <w:rsid w:val="004617CA"/>
    <w:rsid w:val="00461A9F"/>
    <w:rsid w:val="00461EF7"/>
    <w:rsid w:val="00462064"/>
    <w:rsid w:val="00462252"/>
    <w:rsid w:val="00462566"/>
    <w:rsid w:val="00462688"/>
    <w:rsid w:val="00462757"/>
    <w:rsid w:val="00462969"/>
    <w:rsid w:val="00462C54"/>
    <w:rsid w:val="004632E8"/>
    <w:rsid w:val="004634D8"/>
    <w:rsid w:val="00463704"/>
    <w:rsid w:val="00464160"/>
    <w:rsid w:val="004642A0"/>
    <w:rsid w:val="00464476"/>
    <w:rsid w:val="004644AF"/>
    <w:rsid w:val="00464653"/>
    <w:rsid w:val="0046478C"/>
    <w:rsid w:val="00464853"/>
    <w:rsid w:val="00464CE1"/>
    <w:rsid w:val="00465728"/>
    <w:rsid w:val="00465E14"/>
    <w:rsid w:val="00465F59"/>
    <w:rsid w:val="00465F7D"/>
    <w:rsid w:val="00465FE1"/>
    <w:rsid w:val="004664DE"/>
    <w:rsid w:val="0046770D"/>
    <w:rsid w:val="00467718"/>
    <w:rsid w:val="004677F7"/>
    <w:rsid w:val="00467917"/>
    <w:rsid w:val="00467C0C"/>
    <w:rsid w:val="00470C79"/>
    <w:rsid w:val="00470D83"/>
    <w:rsid w:val="00471096"/>
    <w:rsid w:val="00471722"/>
    <w:rsid w:val="0047175D"/>
    <w:rsid w:val="004717B5"/>
    <w:rsid w:val="00471AEF"/>
    <w:rsid w:val="00471F0E"/>
    <w:rsid w:val="00472462"/>
    <w:rsid w:val="00472B7B"/>
    <w:rsid w:val="00472BE8"/>
    <w:rsid w:val="00472CBD"/>
    <w:rsid w:val="00472D8F"/>
    <w:rsid w:val="00473366"/>
    <w:rsid w:val="004738A5"/>
    <w:rsid w:val="00473CA5"/>
    <w:rsid w:val="00473E24"/>
    <w:rsid w:val="004746A0"/>
    <w:rsid w:val="004747F5"/>
    <w:rsid w:val="00474825"/>
    <w:rsid w:val="00474BE1"/>
    <w:rsid w:val="004750EA"/>
    <w:rsid w:val="00475ED0"/>
    <w:rsid w:val="004760BF"/>
    <w:rsid w:val="00476277"/>
    <w:rsid w:val="00476A2B"/>
    <w:rsid w:val="00476F36"/>
    <w:rsid w:val="00476F95"/>
    <w:rsid w:val="00477348"/>
    <w:rsid w:val="00477599"/>
    <w:rsid w:val="00477615"/>
    <w:rsid w:val="00477CEA"/>
    <w:rsid w:val="004802EA"/>
    <w:rsid w:val="00480469"/>
    <w:rsid w:val="004804B6"/>
    <w:rsid w:val="00480A93"/>
    <w:rsid w:val="00480AFD"/>
    <w:rsid w:val="00480E54"/>
    <w:rsid w:val="00480FDB"/>
    <w:rsid w:val="00481125"/>
    <w:rsid w:val="004811C6"/>
    <w:rsid w:val="00481309"/>
    <w:rsid w:val="004814B8"/>
    <w:rsid w:val="004816AB"/>
    <w:rsid w:val="0048183E"/>
    <w:rsid w:val="004818D2"/>
    <w:rsid w:val="00481AE8"/>
    <w:rsid w:val="00481D69"/>
    <w:rsid w:val="00481EE3"/>
    <w:rsid w:val="00482D67"/>
    <w:rsid w:val="00483D06"/>
    <w:rsid w:val="00483FF9"/>
    <w:rsid w:val="004841ED"/>
    <w:rsid w:val="004842FE"/>
    <w:rsid w:val="00484A5B"/>
    <w:rsid w:val="00484B22"/>
    <w:rsid w:val="00484C19"/>
    <w:rsid w:val="00484FC5"/>
    <w:rsid w:val="00485066"/>
    <w:rsid w:val="00485B94"/>
    <w:rsid w:val="00485E02"/>
    <w:rsid w:val="00485E45"/>
    <w:rsid w:val="0048619D"/>
    <w:rsid w:val="00486FF4"/>
    <w:rsid w:val="004873B1"/>
    <w:rsid w:val="0048782F"/>
    <w:rsid w:val="00487984"/>
    <w:rsid w:val="00487C75"/>
    <w:rsid w:val="00491510"/>
    <w:rsid w:val="00491635"/>
    <w:rsid w:val="00491875"/>
    <w:rsid w:val="00491934"/>
    <w:rsid w:val="00491C87"/>
    <w:rsid w:val="00491DDD"/>
    <w:rsid w:val="00492152"/>
    <w:rsid w:val="0049270D"/>
    <w:rsid w:val="004927F5"/>
    <w:rsid w:val="0049286A"/>
    <w:rsid w:val="00492A2E"/>
    <w:rsid w:val="00492D79"/>
    <w:rsid w:val="00492F95"/>
    <w:rsid w:val="004931C1"/>
    <w:rsid w:val="004936C9"/>
    <w:rsid w:val="00493879"/>
    <w:rsid w:val="00493927"/>
    <w:rsid w:val="0049497F"/>
    <w:rsid w:val="00495A64"/>
    <w:rsid w:val="00495DF4"/>
    <w:rsid w:val="00495E05"/>
    <w:rsid w:val="00495E63"/>
    <w:rsid w:val="004962FC"/>
    <w:rsid w:val="00496549"/>
    <w:rsid w:val="00496A4D"/>
    <w:rsid w:val="00496ABD"/>
    <w:rsid w:val="00497356"/>
    <w:rsid w:val="004973A0"/>
    <w:rsid w:val="0049740F"/>
    <w:rsid w:val="00497463"/>
    <w:rsid w:val="004975B9"/>
    <w:rsid w:val="004977BF"/>
    <w:rsid w:val="00497D9F"/>
    <w:rsid w:val="00497F86"/>
    <w:rsid w:val="004A03FB"/>
    <w:rsid w:val="004A0726"/>
    <w:rsid w:val="004A0DA5"/>
    <w:rsid w:val="004A0FBB"/>
    <w:rsid w:val="004A1C91"/>
    <w:rsid w:val="004A1DF4"/>
    <w:rsid w:val="004A2B58"/>
    <w:rsid w:val="004A40B4"/>
    <w:rsid w:val="004A4381"/>
    <w:rsid w:val="004A4561"/>
    <w:rsid w:val="004A45A4"/>
    <w:rsid w:val="004A45D1"/>
    <w:rsid w:val="004A4D5A"/>
    <w:rsid w:val="004A520B"/>
    <w:rsid w:val="004A52A5"/>
    <w:rsid w:val="004A542A"/>
    <w:rsid w:val="004A55A7"/>
    <w:rsid w:val="004A5825"/>
    <w:rsid w:val="004A5FF3"/>
    <w:rsid w:val="004A60B2"/>
    <w:rsid w:val="004A6575"/>
    <w:rsid w:val="004A6719"/>
    <w:rsid w:val="004A67BE"/>
    <w:rsid w:val="004A6D95"/>
    <w:rsid w:val="004A6E62"/>
    <w:rsid w:val="004A784C"/>
    <w:rsid w:val="004B11A4"/>
    <w:rsid w:val="004B241D"/>
    <w:rsid w:val="004B2561"/>
    <w:rsid w:val="004B3900"/>
    <w:rsid w:val="004B3BC5"/>
    <w:rsid w:val="004B42C6"/>
    <w:rsid w:val="004B4489"/>
    <w:rsid w:val="004B4567"/>
    <w:rsid w:val="004B4764"/>
    <w:rsid w:val="004B48FD"/>
    <w:rsid w:val="004B4DBA"/>
    <w:rsid w:val="004B5882"/>
    <w:rsid w:val="004B5CA1"/>
    <w:rsid w:val="004B5DC8"/>
    <w:rsid w:val="004B6980"/>
    <w:rsid w:val="004B7047"/>
    <w:rsid w:val="004B7985"/>
    <w:rsid w:val="004B7CA5"/>
    <w:rsid w:val="004B7E2A"/>
    <w:rsid w:val="004C02B5"/>
    <w:rsid w:val="004C03A8"/>
    <w:rsid w:val="004C0831"/>
    <w:rsid w:val="004C0850"/>
    <w:rsid w:val="004C0A21"/>
    <w:rsid w:val="004C0A28"/>
    <w:rsid w:val="004C0AB2"/>
    <w:rsid w:val="004C0C5C"/>
    <w:rsid w:val="004C10CB"/>
    <w:rsid w:val="004C1381"/>
    <w:rsid w:val="004C1886"/>
    <w:rsid w:val="004C19C1"/>
    <w:rsid w:val="004C1A9D"/>
    <w:rsid w:val="004C1B42"/>
    <w:rsid w:val="004C1C17"/>
    <w:rsid w:val="004C1E3A"/>
    <w:rsid w:val="004C1FE5"/>
    <w:rsid w:val="004C20E5"/>
    <w:rsid w:val="004C2741"/>
    <w:rsid w:val="004C2805"/>
    <w:rsid w:val="004C2C09"/>
    <w:rsid w:val="004C3128"/>
    <w:rsid w:val="004C34F6"/>
    <w:rsid w:val="004C369A"/>
    <w:rsid w:val="004C3AE0"/>
    <w:rsid w:val="004C3F52"/>
    <w:rsid w:val="004C432C"/>
    <w:rsid w:val="004C449B"/>
    <w:rsid w:val="004C46C0"/>
    <w:rsid w:val="004C49AB"/>
    <w:rsid w:val="004C4D31"/>
    <w:rsid w:val="004C4EB5"/>
    <w:rsid w:val="004C4F32"/>
    <w:rsid w:val="004C4F63"/>
    <w:rsid w:val="004C51C4"/>
    <w:rsid w:val="004C59E9"/>
    <w:rsid w:val="004C61AB"/>
    <w:rsid w:val="004C6AD7"/>
    <w:rsid w:val="004C71F1"/>
    <w:rsid w:val="004C72A9"/>
    <w:rsid w:val="004C731F"/>
    <w:rsid w:val="004C785B"/>
    <w:rsid w:val="004C7D87"/>
    <w:rsid w:val="004D06EA"/>
    <w:rsid w:val="004D0833"/>
    <w:rsid w:val="004D0A1D"/>
    <w:rsid w:val="004D0E60"/>
    <w:rsid w:val="004D117D"/>
    <w:rsid w:val="004D14D5"/>
    <w:rsid w:val="004D1565"/>
    <w:rsid w:val="004D1588"/>
    <w:rsid w:val="004D1986"/>
    <w:rsid w:val="004D213E"/>
    <w:rsid w:val="004D2182"/>
    <w:rsid w:val="004D2876"/>
    <w:rsid w:val="004D2C4B"/>
    <w:rsid w:val="004D2ED7"/>
    <w:rsid w:val="004D2FEA"/>
    <w:rsid w:val="004D31C5"/>
    <w:rsid w:val="004D3E30"/>
    <w:rsid w:val="004D4126"/>
    <w:rsid w:val="004D42A1"/>
    <w:rsid w:val="004D4A19"/>
    <w:rsid w:val="004D4BAB"/>
    <w:rsid w:val="004D4E2B"/>
    <w:rsid w:val="004D54EB"/>
    <w:rsid w:val="004D57A4"/>
    <w:rsid w:val="004D5F1E"/>
    <w:rsid w:val="004D5F4A"/>
    <w:rsid w:val="004D6222"/>
    <w:rsid w:val="004D6397"/>
    <w:rsid w:val="004D7B4E"/>
    <w:rsid w:val="004D7C89"/>
    <w:rsid w:val="004E018F"/>
    <w:rsid w:val="004E03C2"/>
    <w:rsid w:val="004E042A"/>
    <w:rsid w:val="004E068D"/>
    <w:rsid w:val="004E0A3E"/>
    <w:rsid w:val="004E160D"/>
    <w:rsid w:val="004E169C"/>
    <w:rsid w:val="004E1BFA"/>
    <w:rsid w:val="004E1CE2"/>
    <w:rsid w:val="004E1E25"/>
    <w:rsid w:val="004E22AF"/>
    <w:rsid w:val="004E2461"/>
    <w:rsid w:val="004E2562"/>
    <w:rsid w:val="004E2EAA"/>
    <w:rsid w:val="004E2FF7"/>
    <w:rsid w:val="004E3054"/>
    <w:rsid w:val="004E31D6"/>
    <w:rsid w:val="004E3266"/>
    <w:rsid w:val="004E3577"/>
    <w:rsid w:val="004E3643"/>
    <w:rsid w:val="004E36B6"/>
    <w:rsid w:val="004E39D1"/>
    <w:rsid w:val="004E3B1F"/>
    <w:rsid w:val="004E3BB2"/>
    <w:rsid w:val="004E4C28"/>
    <w:rsid w:val="004E4D8D"/>
    <w:rsid w:val="004E4EB9"/>
    <w:rsid w:val="004E4F1C"/>
    <w:rsid w:val="004E540C"/>
    <w:rsid w:val="004E54BA"/>
    <w:rsid w:val="004E55DF"/>
    <w:rsid w:val="004E56B0"/>
    <w:rsid w:val="004E56B4"/>
    <w:rsid w:val="004E594D"/>
    <w:rsid w:val="004E662E"/>
    <w:rsid w:val="004E7AF0"/>
    <w:rsid w:val="004F023F"/>
    <w:rsid w:val="004F03EB"/>
    <w:rsid w:val="004F06B0"/>
    <w:rsid w:val="004F08ED"/>
    <w:rsid w:val="004F0DD7"/>
    <w:rsid w:val="004F115B"/>
    <w:rsid w:val="004F13D9"/>
    <w:rsid w:val="004F1407"/>
    <w:rsid w:val="004F1739"/>
    <w:rsid w:val="004F179C"/>
    <w:rsid w:val="004F1BED"/>
    <w:rsid w:val="004F256D"/>
    <w:rsid w:val="004F2D2A"/>
    <w:rsid w:val="004F2F74"/>
    <w:rsid w:val="004F3117"/>
    <w:rsid w:val="004F3813"/>
    <w:rsid w:val="004F3967"/>
    <w:rsid w:val="004F3DF6"/>
    <w:rsid w:val="004F4017"/>
    <w:rsid w:val="004F40C2"/>
    <w:rsid w:val="004F493E"/>
    <w:rsid w:val="004F4EA8"/>
    <w:rsid w:val="004F5029"/>
    <w:rsid w:val="004F529F"/>
    <w:rsid w:val="004F540E"/>
    <w:rsid w:val="004F5482"/>
    <w:rsid w:val="004F59A3"/>
    <w:rsid w:val="004F5B1B"/>
    <w:rsid w:val="004F5B61"/>
    <w:rsid w:val="004F5E2B"/>
    <w:rsid w:val="004F6052"/>
    <w:rsid w:val="004F7362"/>
    <w:rsid w:val="004F73EF"/>
    <w:rsid w:val="004F7605"/>
    <w:rsid w:val="004F7752"/>
    <w:rsid w:val="004F7762"/>
    <w:rsid w:val="004F7BF3"/>
    <w:rsid w:val="004F7F32"/>
    <w:rsid w:val="00500673"/>
    <w:rsid w:val="005007F9"/>
    <w:rsid w:val="00500A48"/>
    <w:rsid w:val="00500DFF"/>
    <w:rsid w:val="00500E41"/>
    <w:rsid w:val="00501300"/>
    <w:rsid w:val="00501463"/>
    <w:rsid w:val="0050146A"/>
    <w:rsid w:val="00501B49"/>
    <w:rsid w:val="00502500"/>
    <w:rsid w:val="00502E2A"/>
    <w:rsid w:val="0050303D"/>
    <w:rsid w:val="00503093"/>
    <w:rsid w:val="0050312B"/>
    <w:rsid w:val="00504001"/>
    <w:rsid w:val="005041E7"/>
    <w:rsid w:val="00504656"/>
    <w:rsid w:val="005048CF"/>
    <w:rsid w:val="00504C2F"/>
    <w:rsid w:val="0050516A"/>
    <w:rsid w:val="005056BE"/>
    <w:rsid w:val="0050578B"/>
    <w:rsid w:val="00505BF0"/>
    <w:rsid w:val="00505DE0"/>
    <w:rsid w:val="0050611D"/>
    <w:rsid w:val="005063BE"/>
    <w:rsid w:val="0050670B"/>
    <w:rsid w:val="0050752E"/>
    <w:rsid w:val="00507D14"/>
    <w:rsid w:val="00507FA7"/>
    <w:rsid w:val="00510108"/>
    <w:rsid w:val="00510824"/>
    <w:rsid w:val="00510871"/>
    <w:rsid w:val="005109B6"/>
    <w:rsid w:val="00510AA9"/>
    <w:rsid w:val="00510CF6"/>
    <w:rsid w:val="00510F9C"/>
    <w:rsid w:val="005110A4"/>
    <w:rsid w:val="005111BF"/>
    <w:rsid w:val="0051133C"/>
    <w:rsid w:val="005115BE"/>
    <w:rsid w:val="00511658"/>
    <w:rsid w:val="00511AB6"/>
    <w:rsid w:val="00512003"/>
    <w:rsid w:val="005121A8"/>
    <w:rsid w:val="005123C9"/>
    <w:rsid w:val="00512635"/>
    <w:rsid w:val="00512693"/>
    <w:rsid w:val="00512776"/>
    <w:rsid w:val="00513633"/>
    <w:rsid w:val="00513AF6"/>
    <w:rsid w:val="00513BA1"/>
    <w:rsid w:val="00513CE1"/>
    <w:rsid w:val="00514323"/>
    <w:rsid w:val="005144E1"/>
    <w:rsid w:val="005146B1"/>
    <w:rsid w:val="005149A6"/>
    <w:rsid w:val="00514E84"/>
    <w:rsid w:val="00514F63"/>
    <w:rsid w:val="005153B7"/>
    <w:rsid w:val="00515ABA"/>
    <w:rsid w:val="0051643D"/>
    <w:rsid w:val="0051666D"/>
    <w:rsid w:val="005166A5"/>
    <w:rsid w:val="00516A14"/>
    <w:rsid w:val="00516A91"/>
    <w:rsid w:val="005170DF"/>
    <w:rsid w:val="005175AC"/>
    <w:rsid w:val="00517753"/>
    <w:rsid w:val="00517A34"/>
    <w:rsid w:val="00517DF9"/>
    <w:rsid w:val="00517E71"/>
    <w:rsid w:val="00517EA2"/>
    <w:rsid w:val="0052046D"/>
    <w:rsid w:val="00520A5A"/>
    <w:rsid w:val="00521083"/>
    <w:rsid w:val="00521918"/>
    <w:rsid w:val="005219DC"/>
    <w:rsid w:val="00522344"/>
    <w:rsid w:val="00522525"/>
    <w:rsid w:val="005225C6"/>
    <w:rsid w:val="005229EC"/>
    <w:rsid w:val="00522CCE"/>
    <w:rsid w:val="00522E4F"/>
    <w:rsid w:val="005233D3"/>
    <w:rsid w:val="005236B1"/>
    <w:rsid w:val="005236B6"/>
    <w:rsid w:val="00523B96"/>
    <w:rsid w:val="0052437C"/>
    <w:rsid w:val="00524D67"/>
    <w:rsid w:val="00524F71"/>
    <w:rsid w:val="0052525A"/>
    <w:rsid w:val="00525AB5"/>
    <w:rsid w:val="0052607A"/>
    <w:rsid w:val="005266AF"/>
    <w:rsid w:val="005267CB"/>
    <w:rsid w:val="00526ADF"/>
    <w:rsid w:val="00526B66"/>
    <w:rsid w:val="0052767D"/>
    <w:rsid w:val="0052789E"/>
    <w:rsid w:val="0053063A"/>
    <w:rsid w:val="005306F8"/>
    <w:rsid w:val="0053102E"/>
    <w:rsid w:val="0053118F"/>
    <w:rsid w:val="005311CD"/>
    <w:rsid w:val="0053130B"/>
    <w:rsid w:val="00531549"/>
    <w:rsid w:val="00531690"/>
    <w:rsid w:val="005316AD"/>
    <w:rsid w:val="0053177C"/>
    <w:rsid w:val="005318F3"/>
    <w:rsid w:val="00531A1D"/>
    <w:rsid w:val="00531AEF"/>
    <w:rsid w:val="00531B13"/>
    <w:rsid w:val="00531C52"/>
    <w:rsid w:val="005321BC"/>
    <w:rsid w:val="0053244E"/>
    <w:rsid w:val="00532541"/>
    <w:rsid w:val="00532682"/>
    <w:rsid w:val="005327ED"/>
    <w:rsid w:val="00532D6E"/>
    <w:rsid w:val="00532DDB"/>
    <w:rsid w:val="005332F7"/>
    <w:rsid w:val="005337AE"/>
    <w:rsid w:val="00533A53"/>
    <w:rsid w:val="00534314"/>
    <w:rsid w:val="0053445E"/>
    <w:rsid w:val="00534D76"/>
    <w:rsid w:val="005355B6"/>
    <w:rsid w:val="005363D6"/>
    <w:rsid w:val="00536451"/>
    <w:rsid w:val="0053666F"/>
    <w:rsid w:val="00536F35"/>
    <w:rsid w:val="0053703A"/>
    <w:rsid w:val="00537136"/>
    <w:rsid w:val="0053764E"/>
    <w:rsid w:val="00537D40"/>
    <w:rsid w:val="00537D71"/>
    <w:rsid w:val="00537D91"/>
    <w:rsid w:val="00540104"/>
    <w:rsid w:val="005401B9"/>
    <w:rsid w:val="005404F8"/>
    <w:rsid w:val="005405B0"/>
    <w:rsid w:val="00540829"/>
    <w:rsid w:val="00540938"/>
    <w:rsid w:val="00540A3A"/>
    <w:rsid w:val="00541F96"/>
    <w:rsid w:val="005436E3"/>
    <w:rsid w:val="0054375C"/>
    <w:rsid w:val="005437CD"/>
    <w:rsid w:val="005439B9"/>
    <w:rsid w:val="00543D9B"/>
    <w:rsid w:val="0054467E"/>
    <w:rsid w:val="0054477D"/>
    <w:rsid w:val="00544798"/>
    <w:rsid w:val="00544E71"/>
    <w:rsid w:val="00544F18"/>
    <w:rsid w:val="00544F81"/>
    <w:rsid w:val="00545119"/>
    <w:rsid w:val="0054522F"/>
    <w:rsid w:val="0054534B"/>
    <w:rsid w:val="0054587A"/>
    <w:rsid w:val="00545DE6"/>
    <w:rsid w:val="00545F1D"/>
    <w:rsid w:val="005460CA"/>
    <w:rsid w:val="005462CB"/>
    <w:rsid w:val="0054633C"/>
    <w:rsid w:val="005464D8"/>
    <w:rsid w:val="00546BF1"/>
    <w:rsid w:val="00547AFD"/>
    <w:rsid w:val="00547B8B"/>
    <w:rsid w:val="00547C9A"/>
    <w:rsid w:val="00550470"/>
    <w:rsid w:val="0055126B"/>
    <w:rsid w:val="00552CC6"/>
    <w:rsid w:val="00552E09"/>
    <w:rsid w:val="00554131"/>
    <w:rsid w:val="00554FE9"/>
    <w:rsid w:val="00555135"/>
    <w:rsid w:val="0055554F"/>
    <w:rsid w:val="00555C65"/>
    <w:rsid w:val="005565D9"/>
    <w:rsid w:val="005569DC"/>
    <w:rsid w:val="00556DC4"/>
    <w:rsid w:val="00557281"/>
    <w:rsid w:val="00560122"/>
    <w:rsid w:val="00560734"/>
    <w:rsid w:val="005608DE"/>
    <w:rsid w:val="00560E6C"/>
    <w:rsid w:val="00560F55"/>
    <w:rsid w:val="00561A20"/>
    <w:rsid w:val="00561AB5"/>
    <w:rsid w:val="00561C34"/>
    <w:rsid w:val="00561FB6"/>
    <w:rsid w:val="005620E0"/>
    <w:rsid w:val="00562845"/>
    <w:rsid w:val="005632C0"/>
    <w:rsid w:val="00563A60"/>
    <w:rsid w:val="00563E5C"/>
    <w:rsid w:val="00563EB1"/>
    <w:rsid w:val="005643E7"/>
    <w:rsid w:val="0056489E"/>
    <w:rsid w:val="0056490C"/>
    <w:rsid w:val="00564EEC"/>
    <w:rsid w:val="005650BA"/>
    <w:rsid w:val="00565170"/>
    <w:rsid w:val="0056534C"/>
    <w:rsid w:val="00565798"/>
    <w:rsid w:val="005657CB"/>
    <w:rsid w:val="00565954"/>
    <w:rsid w:val="00566088"/>
    <w:rsid w:val="005660C8"/>
    <w:rsid w:val="0056639D"/>
    <w:rsid w:val="00566440"/>
    <w:rsid w:val="005670C1"/>
    <w:rsid w:val="00567522"/>
    <w:rsid w:val="00567F0A"/>
    <w:rsid w:val="00570667"/>
    <w:rsid w:val="00570BCE"/>
    <w:rsid w:val="00570D5B"/>
    <w:rsid w:val="0057148B"/>
    <w:rsid w:val="005719DD"/>
    <w:rsid w:val="00571EC4"/>
    <w:rsid w:val="00571ED5"/>
    <w:rsid w:val="005723F8"/>
    <w:rsid w:val="00572A64"/>
    <w:rsid w:val="00572CF4"/>
    <w:rsid w:val="00573F8E"/>
    <w:rsid w:val="005740D8"/>
    <w:rsid w:val="0057421E"/>
    <w:rsid w:val="00574BFD"/>
    <w:rsid w:val="005752BA"/>
    <w:rsid w:val="005757B6"/>
    <w:rsid w:val="005760A9"/>
    <w:rsid w:val="00576144"/>
    <w:rsid w:val="0057627A"/>
    <w:rsid w:val="0057656A"/>
    <w:rsid w:val="00577A53"/>
    <w:rsid w:val="00577E68"/>
    <w:rsid w:val="005801F1"/>
    <w:rsid w:val="0058042C"/>
    <w:rsid w:val="005805FB"/>
    <w:rsid w:val="00580B36"/>
    <w:rsid w:val="00580C11"/>
    <w:rsid w:val="00580E38"/>
    <w:rsid w:val="00580EFC"/>
    <w:rsid w:val="0058100E"/>
    <w:rsid w:val="005811BA"/>
    <w:rsid w:val="005812FB"/>
    <w:rsid w:val="00581497"/>
    <w:rsid w:val="0058241C"/>
    <w:rsid w:val="00582429"/>
    <w:rsid w:val="005829BB"/>
    <w:rsid w:val="0058320C"/>
    <w:rsid w:val="00583D6E"/>
    <w:rsid w:val="00583F63"/>
    <w:rsid w:val="00583F76"/>
    <w:rsid w:val="0058439F"/>
    <w:rsid w:val="00586065"/>
    <w:rsid w:val="00586676"/>
    <w:rsid w:val="00586769"/>
    <w:rsid w:val="005873E7"/>
    <w:rsid w:val="0058769F"/>
    <w:rsid w:val="00587838"/>
    <w:rsid w:val="00587881"/>
    <w:rsid w:val="00587C36"/>
    <w:rsid w:val="00587E4D"/>
    <w:rsid w:val="00587F67"/>
    <w:rsid w:val="0059040D"/>
    <w:rsid w:val="00590582"/>
    <w:rsid w:val="005905A0"/>
    <w:rsid w:val="00591003"/>
    <w:rsid w:val="005914AF"/>
    <w:rsid w:val="00591847"/>
    <w:rsid w:val="005921E4"/>
    <w:rsid w:val="005921FD"/>
    <w:rsid w:val="005924A2"/>
    <w:rsid w:val="005928D2"/>
    <w:rsid w:val="00593267"/>
    <w:rsid w:val="00593328"/>
    <w:rsid w:val="005933DC"/>
    <w:rsid w:val="00593E01"/>
    <w:rsid w:val="00594979"/>
    <w:rsid w:val="00594C14"/>
    <w:rsid w:val="00594DBB"/>
    <w:rsid w:val="005953E8"/>
    <w:rsid w:val="005954EC"/>
    <w:rsid w:val="0059704E"/>
    <w:rsid w:val="00597C01"/>
    <w:rsid w:val="005A0603"/>
    <w:rsid w:val="005A0B90"/>
    <w:rsid w:val="005A0C84"/>
    <w:rsid w:val="005A18AA"/>
    <w:rsid w:val="005A1B55"/>
    <w:rsid w:val="005A1BDD"/>
    <w:rsid w:val="005A1C1B"/>
    <w:rsid w:val="005A1D86"/>
    <w:rsid w:val="005A1F54"/>
    <w:rsid w:val="005A266C"/>
    <w:rsid w:val="005A3502"/>
    <w:rsid w:val="005A35D1"/>
    <w:rsid w:val="005A3EA6"/>
    <w:rsid w:val="005A4022"/>
    <w:rsid w:val="005A4096"/>
    <w:rsid w:val="005A4444"/>
    <w:rsid w:val="005A4459"/>
    <w:rsid w:val="005A46B0"/>
    <w:rsid w:val="005A488F"/>
    <w:rsid w:val="005A5200"/>
    <w:rsid w:val="005A5D5E"/>
    <w:rsid w:val="005A5E5E"/>
    <w:rsid w:val="005A5EF2"/>
    <w:rsid w:val="005A6313"/>
    <w:rsid w:val="005A68BC"/>
    <w:rsid w:val="005A6926"/>
    <w:rsid w:val="005A6A5B"/>
    <w:rsid w:val="005A6C41"/>
    <w:rsid w:val="005A7C12"/>
    <w:rsid w:val="005B01D1"/>
    <w:rsid w:val="005B0648"/>
    <w:rsid w:val="005B08FF"/>
    <w:rsid w:val="005B0A28"/>
    <w:rsid w:val="005B0A8C"/>
    <w:rsid w:val="005B0D02"/>
    <w:rsid w:val="005B0ED7"/>
    <w:rsid w:val="005B117C"/>
    <w:rsid w:val="005B1540"/>
    <w:rsid w:val="005B19F2"/>
    <w:rsid w:val="005B1ACD"/>
    <w:rsid w:val="005B1B05"/>
    <w:rsid w:val="005B209C"/>
    <w:rsid w:val="005B27FC"/>
    <w:rsid w:val="005B299C"/>
    <w:rsid w:val="005B2A0C"/>
    <w:rsid w:val="005B2B93"/>
    <w:rsid w:val="005B2D77"/>
    <w:rsid w:val="005B35A3"/>
    <w:rsid w:val="005B3BA2"/>
    <w:rsid w:val="005B3C4B"/>
    <w:rsid w:val="005B3ED2"/>
    <w:rsid w:val="005B5243"/>
    <w:rsid w:val="005B53CE"/>
    <w:rsid w:val="005B5519"/>
    <w:rsid w:val="005B5705"/>
    <w:rsid w:val="005B57F3"/>
    <w:rsid w:val="005B58CE"/>
    <w:rsid w:val="005B6031"/>
    <w:rsid w:val="005B631E"/>
    <w:rsid w:val="005B647C"/>
    <w:rsid w:val="005B651D"/>
    <w:rsid w:val="005B7043"/>
    <w:rsid w:val="005B782D"/>
    <w:rsid w:val="005B7A91"/>
    <w:rsid w:val="005C027F"/>
    <w:rsid w:val="005C0A70"/>
    <w:rsid w:val="005C0B48"/>
    <w:rsid w:val="005C1021"/>
    <w:rsid w:val="005C10BA"/>
    <w:rsid w:val="005C19C8"/>
    <w:rsid w:val="005C1DE9"/>
    <w:rsid w:val="005C2103"/>
    <w:rsid w:val="005C221A"/>
    <w:rsid w:val="005C2545"/>
    <w:rsid w:val="005C2644"/>
    <w:rsid w:val="005C26CB"/>
    <w:rsid w:val="005C2890"/>
    <w:rsid w:val="005C2A72"/>
    <w:rsid w:val="005C2F13"/>
    <w:rsid w:val="005C3066"/>
    <w:rsid w:val="005C4200"/>
    <w:rsid w:val="005C42F0"/>
    <w:rsid w:val="005C447D"/>
    <w:rsid w:val="005C4CF9"/>
    <w:rsid w:val="005C50D7"/>
    <w:rsid w:val="005C521D"/>
    <w:rsid w:val="005C5839"/>
    <w:rsid w:val="005C5C00"/>
    <w:rsid w:val="005C63B6"/>
    <w:rsid w:val="005C63DC"/>
    <w:rsid w:val="005C6811"/>
    <w:rsid w:val="005C6A97"/>
    <w:rsid w:val="005C6FE0"/>
    <w:rsid w:val="005C7274"/>
    <w:rsid w:val="005C72C8"/>
    <w:rsid w:val="005C73B7"/>
    <w:rsid w:val="005C75A0"/>
    <w:rsid w:val="005C7822"/>
    <w:rsid w:val="005C7B54"/>
    <w:rsid w:val="005C7D3F"/>
    <w:rsid w:val="005C7E6F"/>
    <w:rsid w:val="005D0272"/>
    <w:rsid w:val="005D1193"/>
    <w:rsid w:val="005D13CC"/>
    <w:rsid w:val="005D160F"/>
    <w:rsid w:val="005D177B"/>
    <w:rsid w:val="005D227C"/>
    <w:rsid w:val="005D2616"/>
    <w:rsid w:val="005D284F"/>
    <w:rsid w:val="005D2DD3"/>
    <w:rsid w:val="005D2F89"/>
    <w:rsid w:val="005D31FD"/>
    <w:rsid w:val="005D32E6"/>
    <w:rsid w:val="005D3CEA"/>
    <w:rsid w:val="005D3F0E"/>
    <w:rsid w:val="005D44E8"/>
    <w:rsid w:val="005D44FC"/>
    <w:rsid w:val="005D4B05"/>
    <w:rsid w:val="005D4CAD"/>
    <w:rsid w:val="005D4D8C"/>
    <w:rsid w:val="005D54BD"/>
    <w:rsid w:val="005D591A"/>
    <w:rsid w:val="005D666A"/>
    <w:rsid w:val="005D68AB"/>
    <w:rsid w:val="005D7255"/>
    <w:rsid w:val="005D7391"/>
    <w:rsid w:val="005D7530"/>
    <w:rsid w:val="005D766A"/>
    <w:rsid w:val="005D78D5"/>
    <w:rsid w:val="005D7F6A"/>
    <w:rsid w:val="005E054E"/>
    <w:rsid w:val="005E0692"/>
    <w:rsid w:val="005E0B96"/>
    <w:rsid w:val="005E0F23"/>
    <w:rsid w:val="005E0F32"/>
    <w:rsid w:val="005E12B2"/>
    <w:rsid w:val="005E1C92"/>
    <w:rsid w:val="005E1DE3"/>
    <w:rsid w:val="005E20DB"/>
    <w:rsid w:val="005E24D4"/>
    <w:rsid w:val="005E2AA1"/>
    <w:rsid w:val="005E2DA0"/>
    <w:rsid w:val="005E303A"/>
    <w:rsid w:val="005E30BD"/>
    <w:rsid w:val="005E3192"/>
    <w:rsid w:val="005E3964"/>
    <w:rsid w:val="005E3C6F"/>
    <w:rsid w:val="005E4353"/>
    <w:rsid w:val="005E45E2"/>
    <w:rsid w:val="005E4933"/>
    <w:rsid w:val="005E4C17"/>
    <w:rsid w:val="005E5148"/>
    <w:rsid w:val="005E52E6"/>
    <w:rsid w:val="005E5496"/>
    <w:rsid w:val="005E5831"/>
    <w:rsid w:val="005E5835"/>
    <w:rsid w:val="005E5894"/>
    <w:rsid w:val="005E5990"/>
    <w:rsid w:val="005E5F5E"/>
    <w:rsid w:val="005E6339"/>
    <w:rsid w:val="005E69ED"/>
    <w:rsid w:val="005E6AD2"/>
    <w:rsid w:val="005E6D42"/>
    <w:rsid w:val="005E70C9"/>
    <w:rsid w:val="005E70D5"/>
    <w:rsid w:val="005E7125"/>
    <w:rsid w:val="005E7840"/>
    <w:rsid w:val="005E7AE0"/>
    <w:rsid w:val="005E7BD3"/>
    <w:rsid w:val="005E7C21"/>
    <w:rsid w:val="005F0494"/>
    <w:rsid w:val="005F0708"/>
    <w:rsid w:val="005F0F79"/>
    <w:rsid w:val="005F1038"/>
    <w:rsid w:val="005F11CC"/>
    <w:rsid w:val="005F15A4"/>
    <w:rsid w:val="005F15D3"/>
    <w:rsid w:val="005F1993"/>
    <w:rsid w:val="005F1A0F"/>
    <w:rsid w:val="005F1F1B"/>
    <w:rsid w:val="005F25E8"/>
    <w:rsid w:val="005F33EE"/>
    <w:rsid w:val="005F33FF"/>
    <w:rsid w:val="005F3406"/>
    <w:rsid w:val="005F345E"/>
    <w:rsid w:val="005F3559"/>
    <w:rsid w:val="005F3811"/>
    <w:rsid w:val="005F3AF3"/>
    <w:rsid w:val="005F4932"/>
    <w:rsid w:val="005F4AB3"/>
    <w:rsid w:val="005F4D2C"/>
    <w:rsid w:val="005F577B"/>
    <w:rsid w:val="005F5968"/>
    <w:rsid w:val="005F598B"/>
    <w:rsid w:val="005F5DD9"/>
    <w:rsid w:val="005F6120"/>
    <w:rsid w:val="005F65A1"/>
    <w:rsid w:val="005F70EB"/>
    <w:rsid w:val="005F74F3"/>
    <w:rsid w:val="005F7734"/>
    <w:rsid w:val="005F7EF6"/>
    <w:rsid w:val="006003C5"/>
    <w:rsid w:val="0060057F"/>
    <w:rsid w:val="00600BC1"/>
    <w:rsid w:val="00600BDF"/>
    <w:rsid w:val="00600D9B"/>
    <w:rsid w:val="0060182D"/>
    <w:rsid w:val="00601D1F"/>
    <w:rsid w:val="00601E01"/>
    <w:rsid w:val="0060211A"/>
    <w:rsid w:val="00602AC3"/>
    <w:rsid w:val="006032F7"/>
    <w:rsid w:val="00603867"/>
    <w:rsid w:val="00603AEF"/>
    <w:rsid w:val="006046C7"/>
    <w:rsid w:val="00604FD0"/>
    <w:rsid w:val="00604FF4"/>
    <w:rsid w:val="0060513B"/>
    <w:rsid w:val="0060545E"/>
    <w:rsid w:val="006055AB"/>
    <w:rsid w:val="0060567F"/>
    <w:rsid w:val="00605733"/>
    <w:rsid w:val="00605A4F"/>
    <w:rsid w:val="00605DB6"/>
    <w:rsid w:val="00605FF6"/>
    <w:rsid w:val="0060601E"/>
    <w:rsid w:val="006060FA"/>
    <w:rsid w:val="0060664A"/>
    <w:rsid w:val="006066BF"/>
    <w:rsid w:val="00606A6F"/>
    <w:rsid w:val="00606D9E"/>
    <w:rsid w:val="006070C9"/>
    <w:rsid w:val="006073A8"/>
    <w:rsid w:val="00607B63"/>
    <w:rsid w:val="00607BB0"/>
    <w:rsid w:val="006108F0"/>
    <w:rsid w:val="006111CE"/>
    <w:rsid w:val="006112D8"/>
    <w:rsid w:val="0061147E"/>
    <w:rsid w:val="00611E2C"/>
    <w:rsid w:val="00612140"/>
    <w:rsid w:val="00612C01"/>
    <w:rsid w:val="00612EE7"/>
    <w:rsid w:val="00612EFC"/>
    <w:rsid w:val="00613155"/>
    <w:rsid w:val="006131C8"/>
    <w:rsid w:val="006136CA"/>
    <w:rsid w:val="0061409D"/>
    <w:rsid w:val="0061492D"/>
    <w:rsid w:val="006151F9"/>
    <w:rsid w:val="0061689F"/>
    <w:rsid w:val="00616924"/>
    <w:rsid w:val="006169D5"/>
    <w:rsid w:val="00616F3D"/>
    <w:rsid w:val="00617359"/>
    <w:rsid w:val="00617A14"/>
    <w:rsid w:val="00617AA9"/>
    <w:rsid w:val="00617DF1"/>
    <w:rsid w:val="00617E94"/>
    <w:rsid w:val="006203A3"/>
    <w:rsid w:val="0062047B"/>
    <w:rsid w:val="006205BC"/>
    <w:rsid w:val="00620EC5"/>
    <w:rsid w:val="006211D0"/>
    <w:rsid w:val="00621738"/>
    <w:rsid w:val="006217E6"/>
    <w:rsid w:val="00621FA1"/>
    <w:rsid w:val="0062226E"/>
    <w:rsid w:val="006222DA"/>
    <w:rsid w:val="0062253F"/>
    <w:rsid w:val="006226B5"/>
    <w:rsid w:val="00622999"/>
    <w:rsid w:val="0062348A"/>
    <w:rsid w:val="006238BB"/>
    <w:rsid w:val="006238D0"/>
    <w:rsid w:val="006241F0"/>
    <w:rsid w:val="00624D9E"/>
    <w:rsid w:val="00624EA7"/>
    <w:rsid w:val="00624F5E"/>
    <w:rsid w:val="006259D6"/>
    <w:rsid w:val="00625EA5"/>
    <w:rsid w:val="00625F8A"/>
    <w:rsid w:val="00626411"/>
    <w:rsid w:val="006268DC"/>
    <w:rsid w:val="00626CB7"/>
    <w:rsid w:val="00627516"/>
    <w:rsid w:val="00627A47"/>
    <w:rsid w:val="00627C26"/>
    <w:rsid w:val="00627E06"/>
    <w:rsid w:val="0063097F"/>
    <w:rsid w:val="00630CB2"/>
    <w:rsid w:val="00630EB6"/>
    <w:rsid w:val="006310CA"/>
    <w:rsid w:val="006312D1"/>
    <w:rsid w:val="0063140B"/>
    <w:rsid w:val="00631CC4"/>
    <w:rsid w:val="00631CC9"/>
    <w:rsid w:val="00631E93"/>
    <w:rsid w:val="0063242F"/>
    <w:rsid w:val="00632803"/>
    <w:rsid w:val="006328A8"/>
    <w:rsid w:val="006328C8"/>
    <w:rsid w:val="006328F8"/>
    <w:rsid w:val="00632B83"/>
    <w:rsid w:val="00632D5B"/>
    <w:rsid w:val="00632E7F"/>
    <w:rsid w:val="00632F34"/>
    <w:rsid w:val="00632F79"/>
    <w:rsid w:val="00632FD5"/>
    <w:rsid w:val="0063397E"/>
    <w:rsid w:val="00633C18"/>
    <w:rsid w:val="0063418B"/>
    <w:rsid w:val="00634905"/>
    <w:rsid w:val="00634BE3"/>
    <w:rsid w:val="00634DBB"/>
    <w:rsid w:val="00634ED5"/>
    <w:rsid w:val="00635825"/>
    <w:rsid w:val="0063664A"/>
    <w:rsid w:val="0063682D"/>
    <w:rsid w:val="006368CD"/>
    <w:rsid w:val="00637020"/>
    <w:rsid w:val="0063702B"/>
    <w:rsid w:val="00637DD6"/>
    <w:rsid w:val="00640054"/>
    <w:rsid w:val="006406A5"/>
    <w:rsid w:val="00640A0C"/>
    <w:rsid w:val="00640AFC"/>
    <w:rsid w:val="00640B9E"/>
    <w:rsid w:val="0064118D"/>
    <w:rsid w:val="00641502"/>
    <w:rsid w:val="00641505"/>
    <w:rsid w:val="0064169E"/>
    <w:rsid w:val="00641804"/>
    <w:rsid w:val="00641BBD"/>
    <w:rsid w:val="00641C7E"/>
    <w:rsid w:val="006429A0"/>
    <w:rsid w:val="006429DC"/>
    <w:rsid w:val="00642E5C"/>
    <w:rsid w:val="00643065"/>
    <w:rsid w:val="006432E7"/>
    <w:rsid w:val="00643CE6"/>
    <w:rsid w:val="006444F9"/>
    <w:rsid w:val="006452DC"/>
    <w:rsid w:val="00645614"/>
    <w:rsid w:val="00645E80"/>
    <w:rsid w:val="00645E9F"/>
    <w:rsid w:val="006460FA"/>
    <w:rsid w:val="006465D9"/>
    <w:rsid w:val="00646769"/>
    <w:rsid w:val="00646B70"/>
    <w:rsid w:val="00646D36"/>
    <w:rsid w:val="00646E8C"/>
    <w:rsid w:val="00646FC7"/>
    <w:rsid w:val="006473F9"/>
    <w:rsid w:val="006475FE"/>
    <w:rsid w:val="0064791A"/>
    <w:rsid w:val="00647A00"/>
    <w:rsid w:val="00647BA7"/>
    <w:rsid w:val="0065018E"/>
    <w:rsid w:val="0065021E"/>
    <w:rsid w:val="00650750"/>
    <w:rsid w:val="00650AB3"/>
    <w:rsid w:val="00650D97"/>
    <w:rsid w:val="00650FC9"/>
    <w:rsid w:val="00651C69"/>
    <w:rsid w:val="00651F6E"/>
    <w:rsid w:val="006523B6"/>
    <w:rsid w:val="006526FD"/>
    <w:rsid w:val="0065275F"/>
    <w:rsid w:val="006528FF"/>
    <w:rsid w:val="00652BDA"/>
    <w:rsid w:val="00652E6E"/>
    <w:rsid w:val="00652F0C"/>
    <w:rsid w:val="00653538"/>
    <w:rsid w:val="00653576"/>
    <w:rsid w:val="00653679"/>
    <w:rsid w:val="006539E3"/>
    <w:rsid w:val="00653B14"/>
    <w:rsid w:val="00654259"/>
    <w:rsid w:val="00654496"/>
    <w:rsid w:val="00654F18"/>
    <w:rsid w:val="00655612"/>
    <w:rsid w:val="006559B4"/>
    <w:rsid w:val="00655B15"/>
    <w:rsid w:val="00655B9F"/>
    <w:rsid w:val="00656188"/>
    <w:rsid w:val="006563C6"/>
    <w:rsid w:val="00656555"/>
    <w:rsid w:val="00656705"/>
    <w:rsid w:val="00656A32"/>
    <w:rsid w:val="00656BBF"/>
    <w:rsid w:val="00656DF6"/>
    <w:rsid w:val="00656E39"/>
    <w:rsid w:val="00656E61"/>
    <w:rsid w:val="00657907"/>
    <w:rsid w:val="006603A5"/>
    <w:rsid w:val="0066097D"/>
    <w:rsid w:val="00660AEB"/>
    <w:rsid w:val="0066101D"/>
    <w:rsid w:val="00661163"/>
    <w:rsid w:val="006613E2"/>
    <w:rsid w:val="006619D6"/>
    <w:rsid w:val="00662BCF"/>
    <w:rsid w:val="00662DA1"/>
    <w:rsid w:val="0066343F"/>
    <w:rsid w:val="0066392E"/>
    <w:rsid w:val="00663F42"/>
    <w:rsid w:val="00664388"/>
    <w:rsid w:val="0066552B"/>
    <w:rsid w:val="00665833"/>
    <w:rsid w:val="00665877"/>
    <w:rsid w:val="0066652B"/>
    <w:rsid w:val="00666603"/>
    <w:rsid w:val="0066699A"/>
    <w:rsid w:val="00666C08"/>
    <w:rsid w:val="00666C9F"/>
    <w:rsid w:val="00666DE5"/>
    <w:rsid w:val="00666E29"/>
    <w:rsid w:val="0066701A"/>
    <w:rsid w:val="006671F3"/>
    <w:rsid w:val="00667279"/>
    <w:rsid w:val="00667494"/>
    <w:rsid w:val="006674D1"/>
    <w:rsid w:val="006676BF"/>
    <w:rsid w:val="006679A6"/>
    <w:rsid w:val="00667AA7"/>
    <w:rsid w:val="00667DE5"/>
    <w:rsid w:val="006700CA"/>
    <w:rsid w:val="0067026D"/>
    <w:rsid w:val="006702D7"/>
    <w:rsid w:val="00670667"/>
    <w:rsid w:val="00670B7A"/>
    <w:rsid w:val="0067103F"/>
    <w:rsid w:val="00671544"/>
    <w:rsid w:val="006715D9"/>
    <w:rsid w:val="0067180F"/>
    <w:rsid w:val="00671865"/>
    <w:rsid w:val="00671A1E"/>
    <w:rsid w:val="00671C52"/>
    <w:rsid w:val="00671C6F"/>
    <w:rsid w:val="00671FDC"/>
    <w:rsid w:val="00672787"/>
    <w:rsid w:val="00674822"/>
    <w:rsid w:val="006749D6"/>
    <w:rsid w:val="00674D14"/>
    <w:rsid w:val="00675B2E"/>
    <w:rsid w:val="00675F35"/>
    <w:rsid w:val="006760EE"/>
    <w:rsid w:val="00676444"/>
    <w:rsid w:val="0067694C"/>
    <w:rsid w:val="00676E99"/>
    <w:rsid w:val="0067725E"/>
    <w:rsid w:val="006772E3"/>
    <w:rsid w:val="00677533"/>
    <w:rsid w:val="006778E8"/>
    <w:rsid w:val="00677925"/>
    <w:rsid w:val="00677964"/>
    <w:rsid w:val="00677A11"/>
    <w:rsid w:val="00677AC0"/>
    <w:rsid w:val="00680177"/>
    <w:rsid w:val="00680435"/>
    <w:rsid w:val="0068052D"/>
    <w:rsid w:val="00680E47"/>
    <w:rsid w:val="006810E3"/>
    <w:rsid w:val="006814DF"/>
    <w:rsid w:val="00681818"/>
    <w:rsid w:val="00681D72"/>
    <w:rsid w:val="00681DB0"/>
    <w:rsid w:val="00682347"/>
    <w:rsid w:val="00682371"/>
    <w:rsid w:val="00682BEB"/>
    <w:rsid w:val="00682C7F"/>
    <w:rsid w:val="006834EA"/>
    <w:rsid w:val="006835A9"/>
    <w:rsid w:val="0068374D"/>
    <w:rsid w:val="006838D7"/>
    <w:rsid w:val="00683F2D"/>
    <w:rsid w:val="00684378"/>
    <w:rsid w:val="00684BE1"/>
    <w:rsid w:val="00684DA3"/>
    <w:rsid w:val="00685568"/>
    <w:rsid w:val="0068650B"/>
    <w:rsid w:val="00686602"/>
    <w:rsid w:val="00686E0A"/>
    <w:rsid w:val="00686FE4"/>
    <w:rsid w:val="00686FF3"/>
    <w:rsid w:val="0068721C"/>
    <w:rsid w:val="00687746"/>
    <w:rsid w:val="0068775F"/>
    <w:rsid w:val="0068783B"/>
    <w:rsid w:val="00687CCC"/>
    <w:rsid w:val="006906D1"/>
    <w:rsid w:val="0069082A"/>
    <w:rsid w:val="00690920"/>
    <w:rsid w:val="00691077"/>
    <w:rsid w:val="006914D0"/>
    <w:rsid w:val="0069170E"/>
    <w:rsid w:val="0069192D"/>
    <w:rsid w:val="00691A9A"/>
    <w:rsid w:val="00691EF2"/>
    <w:rsid w:val="0069217B"/>
    <w:rsid w:val="0069279F"/>
    <w:rsid w:val="006927D0"/>
    <w:rsid w:val="006929CA"/>
    <w:rsid w:val="00692AF1"/>
    <w:rsid w:val="00692D75"/>
    <w:rsid w:val="00693008"/>
    <w:rsid w:val="0069355B"/>
    <w:rsid w:val="0069384F"/>
    <w:rsid w:val="00693AFF"/>
    <w:rsid w:val="00693D29"/>
    <w:rsid w:val="00693EDE"/>
    <w:rsid w:val="00694004"/>
    <w:rsid w:val="0069408A"/>
    <w:rsid w:val="0069419A"/>
    <w:rsid w:val="006941B9"/>
    <w:rsid w:val="00694BD2"/>
    <w:rsid w:val="006951E9"/>
    <w:rsid w:val="0069576F"/>
    <w:rsid w:val="006957B3"/>
    <w:rsid w:val="00695908"/>
    <w:rsid w:val="00695E19"/>
    <w:rsid w:val="00695E61"/>
    <w:rsid w:val="00695F8B"/>
    <w:rsid w:val="006964C2"/>
    <w:rsid w:val="0069661B"/>
    <w:rsid w:val="00696A81"/>
    <w:rsid w:val="00696B8F"/>
    <w:rsid w:val="00697A0B"/>
    <w:rsid w:val="00697C1D"/>
    <w:rsid w:val="00697C2D"/>
    <w:rsid w:val="00697FF3"/>
    <w:rsid w:val="006A0127"/>
    <w:rsid w:val="006A016C"/>
    <w:rsid w:val="006A0AE9"/>
    <w:rsid w:val="006A0EE0"/>
    <w:rsid w:val="006A0F44"/>
    <w:rsid w:val="006A1068"/>
    <w:rsid w:val="006A1B6F"/>
    <w:rsid w:val="006A1C26"/>
    <w:rsid w:val="006A1E8C"/>
    <w:rsid w:val="006A24A9"/>
    <w:rsid w:val="006A2706"/>
    <w:rsid w:val="006A2BC8"/>
    <w:rsid w:val="006A35EF"/>
    <w:rsid w:val="006A38FB"/>
    <w:rsid w:val="006A3C9C"/>
    <w:rsid w:val="006A3E54"/>
    <w:rsid w:val="006A49F9"/>
    <w:rsid w:val="006A4A3A"/>
    <w:rsid w:val="006A5010"/>
    <w:rsid w:val="006A502E"/>
    <w:rsid w:val="006A5378"/>
    <w:rsid w:val="006A546A"/>
    <w:rsid w:val="006A59A9"/>
    <w:rsid w:val="006A5D0D"/>
    <w:rsid w:val="006A5F3E"/>
    <w:rsid w:val="006A6024"/>
    <w:rsid w:val="006A653E"/>
    <w:rsid w:val="006A6C46"/>
    <w:rsid w:val="006A6E15"/>
    <w:rsid w:val="006A6E90"/>
    <w:rsid w:val="006A710D"/>
    <w:rsid w:val="006A7348"/>
    <w:rsid w:val="006A740A"/>
    <w:rsid w:val="006A7849"/>
    <w:rsid w:val="006A7B0C"/>
    <w:rsid w:val="006A7C3C"/>
    <w:rsid w:val="006B02BD"/>
    <w:rsid w:val="006B058D"/>
    <w:rsid w:val="006B06D6"/>
    <w:rsid w:val="006B0872"/>
    <w:rsid w:val="006B08F6"/>
    <w:rsid w:val="006B09DA"/>
    <w:rsid w:val="006B09FD"/>
    <w:rsid w:val="006B10A4"/>
    <w:rsid w:val="006B112A"/>
    <w:rsid w:val="006B1431"/>
    <w:rsid w:val="006B21DD"/>
    <w:rsid w:val="006B220D"/>
    <w:rsid w:val="006B2243"/>
    <w:rsid w:val="006B27A8"/>
    <w:rsid w:val="006B286A"/>
    <w:rsid w:val="006B2B13"/>
    <w:rsid w:val="006B2EFE"/>
    <w:rsid w:val="006B30BE"/>
    <w:rsid w:val="006B33F3"/>
    <w:rsid w:val="006B3562"/>
    <w:rsid w:val="006B4438"/>
    <w:rsid w:val="006B4937"/>
    <w:rsid w:val="006B4B12"/>
    <w:rsid w:val="006B4D27"/>
    <w:rsid w:val="006B4ECF"/>
    <w:rsid w:val="006B57A4"/>
    <w:rsid w:val="006B64BE"/>
    <w:rsid w:val="006B6787"/>
    <w:rsid w:val="006B6AC4"/>
    <w:rsid w:val="006B6BEB"/>
    <w:rsid w:val="006B6D4F"/>
    <w:rsid w:val="006B706A"/>
    <w:rsid w:val="006B71E9"/>
    <w:rsid w:val="006B730F"/>
    <w:rsid w:val="006B760C"/>
    <w:rsid w:val="006B77F1"/>
    <w:rsid w:val="006B789D"/>
    <w:rsid w:val="006B78DF"/>
    <w:rsid w:val="006B7C01"/>
    <w:rsid w:val="006C051D"/>
    <w:rsid w:val="006C09D8"/>
    <w:rsid w:val="006C09F1"/>
    <w:rsid w:val="006C09FC"/>
    <w:rsid w:val="006C1585"/>
    <w:rsid w:val="006C2475"/>
    <w:rsid w:val="006C2A6D"/>
    <w:rsid w:val="006C2B70"/>
    <w:rsid w:val="006C2EA6"/>
    <w:rsid w:val="006C302B"/>
    <w:rsid w:val="006C332D"/>
    <w:rsid w:val="006C37E1"/>
    <w:rsid w:val="006C3AE5"/>
    <w:rsid w:val="006C41F7"/>
    <w:rsid w:val="006C46AB"/>
    <w:rsid w:val="006C4DA5"/>
    <w:rsid w:val="006C5288"/>
    <w:rsid w:val="006C5C83"/>
    <w:rsid w:val="006C5DEB"/>
    <w:rsid w:val="006C5EBF"/>
    <w:rsid w:val="006C664A"/>
    <w:rsid w:val="006C79D8"/>
    <w:rsid w:val="006C7B2E"/>
    <w:rsid w:val="006C7B8D"/>
    <w:rsid w:val="006D0B3A"/>
    <w:rsid w:val="006D0DC8"/>
    <w:rsid w:val="006D0DF5"/>
    <w:rsid w:val="006D11CF"/>
    <w:rsid w:val="006D142A"/>
    <w:rsid w:val="006D1613"/>
    <w:rsid w:val="006D1BFA"/>
    <w:rsid w:val="006D1D5F"/>
    <w:rsid w:val="006D22BA"/>
    <w:rsid w:val="006D27E2"/>
    <w:rsid w:val="006D28FE"/>
    <w:rsid w:val="006D3317"/>
    <w:rsid w:val="006D393E"/>
    <w:rsid w:val="006D3AD9"/>
    <w:rsid w:val="006D3E6D"/>
    <w:rsid w:val="006D3EBB"/>
    <w:rsid w:val="006D3F95"/>
    <w:rsid w:val="006D4635"/>
    <w:rsid w:val="006D47BE"/>
    <w:rsid w:val="006D4898"/>
    <w:rsid w:val="006D4EBA"/>
    <w:rsid w:val="006D4F82"/>
    <w:rsid w:val="006D5181"/>
    <w:rsid w:val="006D555A"/>
    <w:rsid w:val="006D5B16"/>
    <w:rsid w:val="006D5DF9"/>
    <w:rsid w:val="006D5E44"/>
    <w:rsid w:val="006D5EEC"/>
    <w:rsid w:val="006D645E"/>
    <w:rsid w:val="006D671A"/>
    <w:rsid w:val="006D6D2D"/>
    <w:rsid w:val="006D7528"/>
    <w:rsid w:val="006D7BD2"/>
    <w:rsid w:val="006D7EFE"/>
    <w:rsid w:val="006E056B"/>
    <w:rsid w:val="006E0669"/>
    <w:rsid w:val="006E067E"/>
    <w:rsid w:val="006E0B73"/>
    <w:rsid w:val="006E0FDE"/>
    <w:rsid w:val="006E0FDF"/>
    <w:rsid w:val="006E15CD"/>
    <w:rsid w:val="006E16C0"/>
    <w:rsid w:val="006E2622"/>
    <w:rsid w:val="006E2886"/>
    <w:rsid w:val="006E28A8"/>
    <w:rsid w:val="006E3863"/>
    <w:rsid w:val="006E3AE6"/>
    <w:rsid w:val="006E46AA"/>
    <w:rsid w:val="006E485E"/>
    <w:rsid w:val="006E493E"/>
    <w:rsid w:val="006E49F2"/>
    <w:rsid w:val="006E4E13"/>
    <w:rsid w:val="006E5AF0"/>
    <w:rsid w:val="006E5B2E"/>
    <w:rsid w:val="006E680E"/>
    <w:rsid w:val="006E6848"/>
    <w:rsid w:val="006E69CE"/>
    <w:rsid w:val="006E7618"/>
    <w:rsid w:val="006E7933"/>
    <w:rsid w:val="006E7ECA"/>
    <w:rsid w:val="006F00D3"/>
    <w:rsid w:val="006F0328"/>
    <w:rsid w:val="006F0E3F"/>
    <w:rsid w:val="006F0EA6"/>
    <w:rsid w:val="006F13C9"/>
    <w:rsid w:val="006F18E2"/>
    <w:rsid w:val="006F1B16"/>
    <w:rsid w:val="006F1E26"/>
    <w:rsid w:val="006F233A"/>
    <w:rsid w:val="006F2655"/>
    <w:rsid w:val="006F2F16"/>
    <w:rsid w:val="006F3AC2"/>
    <w:rsid w:val="006F40F4"/>
    <w:rsid w:val="006F443A"/>
    <w:rsid w:val="006F44A4"/>
    <w:rsid w:val="006F45F9"/>
    <w:rsid w:val="006F5B1C"/>
    <w:rsid w:val="006F5D82"/>
    <w:rsid w:val="006F5D9E"/>
    <w:rsid w:val="006F6193"/>
    <w:rsid w:val="006F63FD"/>
    <w:rsid w:val="006F6A02"/>
    <w:rsid w:val="006F6EF8"/>
    <w:rsid w:val="006F6FC1"/>
    <w:rsid w:val="006F723C"/>
    <w:rsid w:val="006F7441"/>
    <w:rsid w:val="006F7D8C"/>
    <w:rsid w:val="007000C3"/>
    <w:rsid w:val="007003D1"/>
    <w:rsid w:val="007004BA"/>
    <w:rsid w:val="007008C7"/>
    <w:rsid w:val="00700BC9"/>
    <w:rsid w:val="00700BE8"/>
    <w:rsid w:val="00700EC2"/>
    <w:rsid w:val="00700FFD"/>
    <w:rsid w:val="0070113A"/>
    <w:rsid w:val="007012BD"/>
    <w:rsid w:val="0070157D"/>
    <w:rsid w:val="007017CE"/>
    <w:rsid w:val="00701856"/>
    <w:rsid w:val="00701D7C"/>
    <w:rsid w:val="00701E6C"/>
    <w:rsid w:val="007021DB"/>
    <w:rsid w:val="007021EB"/>
    <w:rsid w:val="00702CBD"/>
    <w:rsid w:val="007038D8"/>
    <w:rsid w:val="00703B95"/>
    <w:rsid w:val="00703E0C"/>
    <w:rsid w:val="00704773"/>
    <w:rsid w:val="00704ADC"/>
    <w:rsid w:val="00704B3D"/>
    <w:rsid w:val="00704BA9"/>
    <w:rsid w:val="00704E98"/>
    <w:rsid w:val="00704F89"/>
    <w:rsid w:val="00705222"/>
    <w:rsid w:val="00705CCC"/>
    <w:rsid w:val="00705D5F"/>
    <w:rsid w:val="00705F6F"/>
    <w:rsid w:val="0070639C"/>
    <w:rsid w:val="00706515"/>
    <w:rsid w:val="00706A48"/>
    <w:rsid w:val="00706C6C"/>
    <w:rsid w:val="00707398"/>
    <w:rsid w:val="0070778A"/>
    <w:rsid w:val="00707AEF"/>
    <w:rsid w:val="007101D9"/>
    <w:rsid w:val="00710203"/>
    <w:rsid w:val="0071040E"/>
    <w:rsid w:val="00711379"/>
    <w:rsid w:val="007114C2"/>
    <w:rsid w:val="00711C22"/>
    <w:rsid w:val="00711EDE"/>
    <w:rsid w:val="00712182"/>
    <w:rsid w:val="007126F8"/>
    <w:rsid w:val="0071273F"/>
    <w:rsid w:val="007127AB"/>
    <w:rsid w:val="007129D5"/>
    <w:rsid w:val="00712C8B"/>
    <w:rsid w:val="00713D06"/>
    <w:rsid w:val="007144B2"/>
    <w:rsid w:val="00714596"/>
    <w:rsid w:val="00714CD4"/>
    <w:rsid w:val="007152D4"/>
    <w:rsid w:val="00715B07"/>
    <w:rsid w:val="00715C4E"/>
    <w:rsid w:val="007160FD"/>
    <w:rsid w:val="007166F8"/>
    <w:rsid w:val="00716EA8"/>
    <w:rsid w:val="007178F5"/>
    <w:rsid w:val="00717A16"/>
    <w:rsid w:val="00720A08"/>
    <w:rsid w:val="00721147"/>
    <w:rsid w:val="007215A6"/>
    <w:rsid w:val="00721C6E"/>
    <w:rsid w:val="00722509"/>
    <w:rsid w:val="007229D3"/>
    <w:rsid w:val="00722C15"/>
    <w:rsid w:val="00722FDD"/>
    <w:rsid w:val="007233EA"/>
    <w:rsid w:val="00723631"/>
    <w:rsid w:val="007236EE"/>
    <w:rsid w:val="00723856"/>
    <w:rsid w:val="007238BB"/>
    <w:rsid w:val="00724243"/>
    <w:rsid w:val="007247B6"/>
    <w:rsid w:val="00724971"/>
    <w:rsid w:val="00724A17"/>
    <w:rsid w:val="00725389"/>
    <w:rsid w:val="007253CD"/>
    <w:rsid w:val="00725B36"/>
    <w:rsid w:val="00725E2B"/>
    <w:rsid w:val="00726097"/>
    <w:rsid w:val="00726279"/>
    <w:rsid w:val="007264CD"/>
    <w:rsid w:val="00726CF4"/>
    <w:rsid w:val="007275F5"/>
    <w:rsid w:val="00727912"/>
    <w:rsid w:val="00727A43"/>
    <w:rsid w:val="00730510"/>
    <w:rsid w:val="0073064E"/>
    <w:rsid w:val="00730A5F"/>
    <w:rsid w:val="0073144D"/>
    <w:rsid w:val="007315D8"/>
    <w:rsid w:val="007317A5"/>
    <w:rsid w:val="007317FC"/>
    <w:rsid w:val="0073241B"/>
    <w:rsid w:val="007327FD"/>
    <w:rsid w:val="00732A62"/>
    <w:rsid w:val="0073302D"/>
    <w:rsid w:val="0073338B"/>
    <w:rsid w:val="00733514"/>
    <w:rsid w:val="00733778"/>
    <w:rsid w:val="0073388B"/>
    <w:rsid w:val="00733DD6"/>
    <w:rsid w:val="007349EC"/>
    <w:rsid w:val="00734A82"/>
    <w:rsid w:val="00734FDD"/>
    <w:rsid w:val="0073535D"/>
    <w:rsid w:val="00735AE1"/>
    <w:rsid w:val="00735FDE"/>
    <w:rsid w:val="00736123"/>
    <w:rsid w:val="00736272"/>
    <w:rsid w:val="00736434"/>
    <w:rsid w:val="00736628"/>
    <w:rsid w:val="00736B4D"/>
    <w:rsid w:val="007377AE"/>
    <w:rsid w:val="007379C6"/>
    <w:rsid w:val="00737A77"/>
    <w:rsid w:val="00737B14"/>
    <w:rsid w:val="00737D78"/>
    <w:rsid w:val="00737F59"/>
    <w:rsid w:val="007402A3"/>
    <w:rsid w:val="00740F10"/>
    <w:rsid w:val="00741068"/>
    <w:rsid w:val="00741B6F"/>
    <w:rsid w:val="00741BF5"/>
    <w:rsid w:val="00741D27"/>
    <w:rsid w:val="00741DB4"/>
    <w:rsid w:val="007427AF"/>
    <w:rsid w:val="00742977"/>
    <w:rsid w:val="00742F0B"/>
    <w:rsid w:val="007437E8"/>
    <w:rsid w:val="00743DFD"/>
    <w:rsid w:val="00743F5B"/>
    <w:rsid w:val="00744120"/>
    <w:rsid w:val="0074457B"/>
    <w:rsid w:val="00744605"/>
    <w:rsid w:val="00744D2C"/>
    <w:rsid w:val="00744F6B"/>
    <w:rsid w:val="007452FF"/>
    <w:rsid w:val="007454A6"/>
    <w:rsid w:val="0074567A"/>
    <w:rsid w:val="00745DE5"/>
    <w:rsid w:val="00745E43"/>
    <w:rsid w:val="00746172"/>
    <w:rsid w:val="00746516"/>
    <w:rsid w:val="00746742"/>
    <w:rsid w:val="007468A2"/>
    <w:rsid w:val="007468AD"/>
    <w:rsid w:val="007468D1"/>
    <w:rsid w:val="0074735B"/>
    <w:rsid w:val="00747AE6"/>
    <w:rsid w:val="007500A0"/>
    <w:rsid w:val="007502E7"/>
    <w:rsid w:val="00750851"/>
    <w:rsid w:val="00750B0C"/>
    <w:rsid w:val="00750D03"/>
    <w:rsid w:val="00750DBE"/>
    <w:rsid w:val="00751154"/>
    <w:rsid w:val="007511CD"/>
    <w:rsid w:val="00751322"/>
    <w:rsid w:val="00751A12"/>
    <w:rsid w:val="00751BCD"/>
    <w:rsid w:val="00752281"/>
    <w:rsid w:val="00752841"/>
    <w:rsid w:val="00752A7A"/>
    <w:rsid w:val="00752B4B"/>
    <w:rsid w:val="00752CBE"/>
    <w:rsid w:val="00752DA4"/>
    <w:rsid w:val="00752E2C"/>
    <w:rsid w:val="00752EA5"/>
    <w:rsid w:val="00753920"/>
    <w:rsid w:val="00753EC3"/>
    <w:rsid w:val="00753FCE"/>
    <w:rsid w:val="0075415F"/>
    <w:rsid w:val="00754561"/>
    <w:rsid w:val="00754AA4"/>
    <w:rsid w:val="00755022"/>
    <w:rsid w:val="0075578E"/>
    <w:rsid w:val="00755950"/>
    <w:rsid w:val="00755F6A"/>
    <w:rsid w:val="0075621A"/>
    <w:rsid w:val="0075623F"/>
    <w:rsid w:val="00756FFE"/>
    <w:rsid w:val="0075720B"/>
    <w:rsid w:val="007575D2"/>
    <w:rsid w:val="00757B35"/>
    <w:rsid w:val="00760154"/>
    <w:rsid w:val="0076044A"/>
    <w:rsid w:val="00760C4C"/>
    <w:rsid w:val="0076113D"/>
    <w:rsid w:val="00761522"/>
    <w:rsid w:val="0076173C"/>
    <w:rsid w:val="00761763"/>
    <w:rsid w:val="00761798"/>
    <w:rsid w:val="00761AC2"/>
    <w:rsid w:val="00761B57"/>
    <w:rsid w:val="00761BF1"/>
    <w:rsid w:val="00762505"/>
    <w:rsid w:val="00762619"/>
    <w:rsid w:val="00762A16"/>
    <w:rsid w:val="0076303E"/>
    <w:rsid w:val="0076319D"/>
    <w:rsid w:val="007633E6"/>
    <w:rsid w:val="007639D3"/>
    <w:rsid w:val="00763B6F"/>
    <w:rsid w:val="0076426D"/>
    <w:rsid w:val="00764296"/>
    <w:rsid w:val="007646A6"/>
    <w:rsid w:val="007648F7"/>
    <w:rsid w:val="00764962"/>
    <w:rsid w:val="007649C2"/>
    <w:rsid w:val="00764A57"/>
    <w:rsid w:val="00765429"/>
    <w:rsid w:val="00766096"/>
    <w:rsid w:val="007661A3"/>
    <w:rsid w:val="00766494"/>
    <w:rsid w:val="0076656D"/>
    <w:rsid w:val="007666FB"/>
    <w:rsid w:val="0076677C"/>
    <w:rsid w:val="00766797"/>
    <w:rsid w:val="007669FC"/>
    <w:rsid w:val="00766BA2"/>
    <w:rsid w:val="007679CD"/>
    <w:rsid w:val="00767ACE"/>
    <w:rsid w:val="00767C3C"/>
    <w:rsid w:val="00767F7F"/>
    <w:rsid w:val="00770694"/>
    <w:rsid w:val="007707EC"/>
    <w:rsid w:val="00770BA8"/>
    <w:rsid w:val="00770CE1"/>
    <w:rsid w:val="00770F40"/>
    <w:rsid w:val="0077175D"/>
    <w:rsid w:val="00771964"/>
    <w:rsid w:val="00772467"/>
    <w:rsid w:val="007726C5"/>
    <w:rsid w:val="00772E52"/>
    <w:rsid w:val="007730C1"/>
    <w:rsid w:val="00773364"/>
    <w:rsid w:val="007733AF"/>
    <w:rsid w:val="007735D2"/>
    <w:rsid w:val="007739BD"/>
    <w:rsid w:val="00773A9A"/>
    <w:rsid w:val="00773B78"/>
    <w:rsid w:val="00773DB4"/>
    <w:rsid w:val="00774827"/>
    <w:rsid w:val="00774AAE"/>
    <w:rsid w:val="00774AD7"/>
    <w:rsid w:val="00774D24"/>
    <w:rsid w:val="00774D8C"/>
    <w:rsid w:val="00774E83"/>
    <w:rsid w:val="0077503B"/>
    <w:rsid w:val="007751AF"/>
    <w:rsid w:val="0077625F"/>
    <w:rsid w:val="00776465"/>
    <w:rsid w:val="00776633"/>
    <w:rsid w:val="007766DB"/>
    <w:rsid w:val="00776F67"/>
    <w:rsid w:val="0077719A"/>
    <w:rsid w:val="00777F6D"/>
    <w:rsid w:val="007803A1"/>
    <w:rsid w:val="007806EA"/>
    <w:rsid w:val="00780D33"/>
    <w:rsid w:val="0078215B"/>
    <w:rsid w:val="007824A4"/>
    <w:rsid w:val="00782A78"/>
    <w:rsid w:val="00783261"/>
    <w:rsid w:val="0078345B"/>
    <w:rsid w:val="0078376C"/>
    <w:rsid w:val="007842A7"/>
    <w:rsid w:val="0078438F"/>
    <w:rsid w:val="0078481F"/>
    <w:rsid w:val="00784AA6"/>
    <w:rsid w:val="00784C03"/>
    <w:rsid w:val="00784C8B"/>
    <w:rsid w:val="00784ED1"/>
    <w:rsid w:val="007850BC"/>
    <w:rsid w:val="00785397"/>
    <w:rsid w:val="00785B9E"/>
    <w:rsid w:val="00785DB1"/>
    <w:rsid w:val="00785FE5"/>
    <w:rsid w:val="00786437"/>
    <w:rsid w:val="00786439"/>
    <w:rsid w:val="00786732"/>
    <w:rsid w:val="00786794"/>
    <w:rsid w:val="007868BC"/>
    <w:rsid w:val="0078737D"/>
    <w:rsid w:val="00787674"/>
    <w:rsid w:val="007879FD"/>
    <w:rsid w:val="00787D72"/>
    <w:rsid w:val="007901A7"/>
    <w:rsid w:val="007902B3"/>
    <w:rsid w:val="00790FAD"/>
    <w:rsid w:val="00791C12"/>
    <w:rsid w:val="0079200D"/>
    <w:rsid w:val="00792684"/>
    <w:rsid w:val="00792859"/>
    <w:rsid w:val="007928FC"/>
    <w:rsid w:val="007929A0"/>
    <w:rsid w:val="00792B86"/>
    <w:rsid w:val="0079357A"/>
    <w:rsid w:val="00793BCE"/>
    <w:rsid w:val="00794062"/>
    <w:rsid w:val="007941B0"/>
    <w:rsid w:val="00794572"/>
    <w:rsid w:val="0079491D"/>
    <w:rsid w:val="00794A53"/>
    <w:rsid w:val="00794A95"/>
    <w:rsid w:val="00795196"/>
    <w:rsid w:val="007952F8"/>
    <w:rsid w:val="0079532E"/>
    <w:rsid w:val="007962FE"/>
    <w:rsid w:val="0079652F"/>
    <w:rsid w:val="00796DBD"/>
    <w:rsid w:val="007973F3"/>
    <w:rsid w:val="00797873"/>
    <w:rsid w:val="007A0DA9"/>
    <w:rsid w:val="007A0F8B"/>
    <w:rsid w:val="007A1529"/>
    <w:rsid w:val="007A1B0F"/>
    <w:rsid w:val="007A24FB"/>
    <w:rsid w:val="007A2A53"/>
    <w:rsid w:val="007A2B05"/>
    <w:rsid w:val="007A2B28"/>
    <w:rsid w:val="007A2D1E"/>
    <w:rsid w:val="007A2FDB"/>
    <w:rsid w:val="007A3534"/>
    <w:rsid w:val="007A354B"/>
    <w:rsid w:val="007A3569"/>
    <w:rsid w:val="007A3809"/>
    <w:rsid w:val="007A3B7C"/>
    <w:rsid w:val="007A3C49"/>
    <w:rsid w:val="007A4266"/>
    <w:rsid w:val="007A45A0"/>
    <w:rsid w:val="007A4F99"/>
    <w:rsid w:val="007A4FEE"/>
    <w:rsid w:val="007A50C7"/>
    <w:rsid w:val="007A5299"/>
    <w:rsid w:val="007A5551"/>
    <w:rsid w:val="007A5653"/>
    <w:rsid w:val="007A5B70"/>
    <w:rsid w:val="007A5D24"/>
    <w:rsid w:val="007A5FA1"/>
    <w:rsid w:val="007A6188"/>
    <w:rsid w:val="007A6694"/>
    <w:rsid w:val="007A695E"/>
    <w:rsid w:val="007A6D7C"/>
    <w:rsid w:val="007A6E92"/>
    <w:rsid w:val="007A6ECC"/>
    <w:rsid w:val="007A73FE"/>
    <w:rsid w:val="007A7EED"/>
    <w:rsid w:val="007B0064"/>
    <w:rsid w:val="007B00D5"/>
    <w:rsid w:val="007B04E2"/>
    <w:rsid w:val="007B0CAE"/>
    <w:rsid w:val="007B0D1D"/>
    <w:rsid w:val="007B0E0A"/>
    <w:rsid w:val="007B1E3F"/>
    <w:rsid w:val="007B224C"/>
    <w:rsid w:val="007B2705"/>
    <w:rsid w:val="007B2CE6"/>
    <w:rsid w:val="007B2E3A"/>
    <w:rsid w:val="007B31B6"/>
    <w:rsid w:val="007B33C3"/>
    <w:rsid w:val="007B4032"/>
    <w:rsid w:val="007B43F2"/>
    <w:rsid w:val="007B476D"/>
    <w:rsid w:val="007B49EF"/>
    <w:rsid w:val="007B4B21"/>
    <w:rsid w:val="007B4CEA"/>
    <w:rsid w:val="007B52C8"/>
    <w:rsid w:val="007B5B60"/>
    <w:rsid w:val="007B5C5E"/>
    <w:rsid w:val="007B5C8F"/>
    <w:rsid w:val="007B5CBB"/>
    <w:rsid w:val="007B611B"/>
    <w:rsid w:val="007B63BC"/>
    <w:rsid w:val="007B6B44"/>
    <w:rsid w:val="007B6D57"/>
    <w:rsid w:val="007B7479"/>
    <w:rsid w:val="007B76F1"/>
    <w:rsid w:val="007B77FD"/>
    <w:rsid w:val="007B7917"/>
    <w:rsid w:val="007B793E"/>
    <w:rsid w:val="007B79D8"/>
    <w:rsid w:val="007C02D7"/>
    <w:rsid w:val="007C0301"/>
    <w:rsid w:val="007C067F"/>
    <w:rsid w:val="007C0889"/>
    <w:rsid w:val="007C1D99"/>
    <w:rsid w:val="007C2035"/>
    <w:rsid w:val="007C26DE"/>
    <w:rsid w:val="007C2828"/>
    <w:rsid w:val="007C2BB2"/>
    <w:rsid w:val="007C3CE8"/>
    <w:rsid w:val="007C458F"/>
    <w:rsid w:val="007C4748"/>
    <w:rsid w:val="007C47D3"/>
    <w:rsid w:val="007C47EE"/>
    <w:rsid w:val="007C50FC"/>
    <w:rsid w:val="007C604F"/>
    <w:rsid w:val="007C6506"/>
    <w:rsid w:val="007C6A76"/>
    <w:rsid w:val="007C6B16"/>
    <w:rsid w:val="007C6E43"/>
    <w:rsid w:val="007C6EB0"/>
    <w:rsid w:val="007C7315"/>
    <w:rsid w:val="007C7565"/>
    <w:rsid w:val="007C79FF"/>
    <w:rsid w:val="007C7B1C"/>
    <w:rsid w:val="007C7D4D"/>
    <w:rsid w:val="007C7EEC"/>
    <w:rsid w:val="007C7F24"/>
    <w:rsid w:val="007D017B"/>
    <w:rsid w:val="007D03D9"/>
    <w:rsid w:val="007D04C5"/>
    <w:rsid w:val="007D04DA"/>
    <w:rsid w:val="007D0948"/>
    <w:rsid w:val="007D0CC9"/>
    <w:rsid w:val="007D0F10"/>
    <w:rsid w:val="007D0F6F"/>
    <w:rsid w:val="007D0F8B"/>
    <w:rsid w:val="007D2517"/>
    <w:rsid w:val="007D29AC"/>
    <w:rsid w:val="007D2B4E"/>
    <w:rsid w:val="007D2D09"/>
    <w:rsid w:val="007D2ED8"/>
    <w:rsid w:val="007D3398"/>
    <w:rsid w:val="007D353C"/>
    <w:rsid w:val="007D35F2"/>
    <w:rsid w:val="007D35FE"/>
    <w:rsid w:val="007D36C0"/>
    <w:rsid w:val="007D3878"/>
    <w:rsid w:val="007D38E2"/>
    <w:rsid w:val="007D3D8D"/>
    <w:rsid w:val="007D450A"/>
    <w:rsid w:val="007D4616"/>
    <w:rsid w:val="007D4AAC"/>
    <w:rsid w:val="007D5A0B"/>
    <w:rsid w:val="007D5E3F"/>
    <w:rsid w:val="007D6189"/>
    <w:rsid w:val="007D64BD"/>
    <w:rsid w:val="007D6ACF"/>
    <w:rsid w:val="007D74D0"/>
    <w:rsid w:val="007D7538"/>
    <w:rsid w:val="007D7CB3"/>
    <w:rsid w:val="007D7FFB"/>
    <w:rsid w:val="007E051E"/>
    <w:rsid w:val="007E0DB5"/>
    <w:rsid w:val="007E1333"/>
    <w:rsid w:val="007E139E"/>
    <w:rsid w:val="007E16C1"/>
    <w:rsid w:val="007E200D"/>
    <w:rsid w:val="007E2139"/>
    <w:rsid w:val="007E2619"/>
    <w:rsid w:val="007E26A3"/>
    <w:rsid w:val="007E2C84"/>
    <w:rsid w:val="007E3AC6"/>
    <w:rsid w:val="007E3C84"/>
    <w:rsid w:val="007E3E85"/>
    <w:rsid w:val="007E5473"/>
    <w:rsid w:val="007E5B48"/>
    <w:rsid w:val="007E5BF5"/>
    <w:rsid w:val="007E613A"/>
    <w:rsid w:val="007E694B"/>
    <w:rsid w:val="007E6A0D"/>
    <w:rsid w:val="007E6A95"/>
    <w:rsid w:val="007E6B9B"/>
    <w:rsid w:val="007E6DDB"/>
    <w:rsid w:val="007E71C1"/>
    <w:rsid w:val="007E71F2"/>
    <w:rsid w:val="007E7396"/>
    <w:rsid w:val="007E769F"/>
    <w:rsid w:val="007E7CA2"/>
    <w:rsid w:val="007E7EB2"/>
    <w:rsid w:val="007F00A1"/>
    <w:rsid w:val="007F0606"/>
    <w:rsid w:val="007F0686"/>
    <w:rsid w:val="007F0D24"/>
    <w:rsid w:val="007F1C14"/>
    <w:rsid w:val="007F1EBE"/>
    <w:rsid w:val="007F1FC3"/>
    <w:rsid w:val="007F2007"/>
    <w:rsid w:val="007F2371"/>
    <w:rsid w:val="007F2651"/>
    <w:rsid w:val="007F26B4"/>
    <w:rsid w:val="007F31C5"/>
    <w:rsid w:val="007F3218"/>
    <w:rsid w:val="007F382D"/>
    <w:rsid w:val="007F3896"/>
    <w:rsid w:val="007F39FF"/>
    <w:rsid w:val="007F3A39"/>
    <w:rsid w:val="007F3BF4"/>
    <w:rsid w:val="007F3F5A"/>
    <w:rsid w:val="007F4470"/>
    <w:rsid w:val="007F4A32"/>
    <w:rsid w:val="007F4BD0"/>
    <w:rsid w:val="007F5276"/>
    <w:rsid w:val="007F543C"/>
    <w:rsid w:val="007F54A5"/>
    <w:rsid w:val="007F54E3"/>
    <w:rsid w:val="007F571A"/>
    <w:rsid w:val="007F57C7"/>
    <w:rsid w:val="007F57CF"/>
    <w:rsid w:val="007F658E"/>
    <w:rsid w:val="007F6A12"/>
    <w:rsid w:val="007F6BF4"/>
    <w:rsid w:val="007F6C20"/>
    <w:rsid w:val="007F700E"/>
    <w:rsid w:val="007F792F"/>
    <w:rsid w:val="007F7933"/>
    <w:rsid w:val="007F7BAB"/>
    <w:rsid w:val="007F7C2E"/>
    <w:rsid w:val="007F7D14"/>
    <w:rsid w:val="007F7E34"/>
    <w:rsid w:val="00800261"/>
    <w:rsid w:val="00800B52"/>
    <w:rsid w:val="00800D75"/>
    <w:rsid w:val="00801BE3"/>
    <w:rsid w:val="00801C49"/>
    <w:rsid w:val="00801D71"/>
    <w:rsid w:val="00802014"/>
    <w:rsid w:val="00802127"/>
    <w:rsid w:val="00802151"/>
    <w:rsid w:val="008026A6"/>
    <w:rsid w:val="00802E1E"/>
    <w:rsid w:val="0080308A"/>
    <w:rsid w:val="00803818"/>
    <w:rsid w:val="00803BE6"/>
    <w:rsid w:val="008040D1"/>
    <w:rsid w:val="00804504"/>
    <w:rsid w:val="00804A90"/>
    <w:rsid w:val="00805492"/>
    <w:rsid w:val="00805826"/>
    <w:rsid w:val="00805832"/>
    <w:rsid w:val="00805C93"/>
    <w:rsid w:val="00805EB5"/>
    <w:rsid w:val="008064E4"/>
    <w:rsid w:val="0080660C"/>
    <w:rsid w:val="008066A1"/>
    <w:rsid w:val="008069BA"/>
    <w:rsid w:val="00806B78"/>
    <w:rsid w:val="00806B89"/>
    <w:rsid w:val="008071FD"/>
    <w:rsid w:val="0080723A"/>
    <w:rsid w:val="008073A9"/>
    <w:rsid w:val="00807650"/>
    <w:rsid w:val="0080785F"/>
    <w:rsid w:val="00807960"/>
    <w:rsid w:val="00807A66"/>
    <w:rsid w:val="00807ABE"/>
    <w:rsid w:val="00810456"/>
    <w:rsid w:val="0081101B"/>
    <w:rsid w:val="0081127D"/>
    <w:rsid w:val="00811E76"/>
    <w:rsid w:val="00811EE8"/>
    <w:rsid w:val="00811FD0"/>
    <w:rsid w:val="00812725"/>
    <w:rsid w:val="008129A4"/>
    <w:rsid w:val="00813EDF"/>
    <w:rsid w:val="00813FF4"/>
    <w:rsid w:val="00814311"/>
    <w:rsid w:val="008146B7"/>
    <w:rsid w:val="008152FC"/>
    <w:rsid w:val="00815B8E"/>
    <w:rsid w:val="00815E08"/>
    <w:rsid w:val="00816851"/>
    <w:rsid w:val="0082006C"/>
    <w:rsid w:val="00820645"/>
    <w:rsid w:val="00820C77"/>
    <w:rsid w:val="00820DED"/>
    <w:rsid w:val="00820EF6"/>
    <w:rsid w:val="008211EE"/>
    <w:rsid w:val="0082124D"/>
    <w:rsid w:val="008212DF"/>
    <w:rsid w:val="00821DE0"/>
    <w:rsid w:val="008221B9"/>
    <w:rsid w:val="008222D9"/>
    <w:rsid w:val="008228CF"/>
    <w:rsid w:val="00822A73"/>
    <w:rsid w:val="00822B10"/>
    <w:rsid w:val="00822B67"/>
    <w:rsid w:val="00822FA7"/>
    <w:rsid w:val="00823573"/>
    <w:rsid w:val="008237F2"/>
    <w:rsid w:val="00823891"/>
    <w:rsid w:val="00823F90"/>
    <w:rsid w:val="00824111"/>
    <w:rsid w:val="008246F7"/>
    <w:rsid w:val="00824719"/>
    <w:rsid w:val="00824AC7"/>
    <w:rsid w:val="00824F42"/>
    <w:rsid w:val="0082528B"/>
    <w:rsid w:val="008253C2"/>
    <w:rsid w:val="00825446"/>
    <w:rsid w:val="00825CE6"/>
    <w:rsid w:val="00825DDB"/>
    <w:rsid w:val="00825E9E"/>
    <w:rsid w:val="00826030"/>
    <w:rsid w:val="00826566"/>
    <w:rsid w:val="0082695B"/>
    <w:rsid w:val="00826F9A"/>
    <w:rsid w:val="00827CC8"/>
    <w:rsid w:val="008304BF"/>
    <w:rsid w:val="008306CF"/>
    <w:rsid w:val="00832925"/>
    <w:rsid w:val="00832967"/>
    <w:rsid w:val="00833141"/>
    <w:rsid w:val="008335CC"/>
    <w:rsid w:val="00833C3E"/>
    <w:rsid w:val="00834074"/>
    <w:rsid w:val="008340E1"/>
    <w:rsid w:val="00834108"/>
    <w:rsid w:val="0083418C"/>
    <w:rsid w:val="00834440"/>
    <w:rsid w:val="00834526"/>
    <w:rsid w:val="00834BBA"/>
    <w:rsid w:val="0083572D"/>
    <w:rsid w:val="0083602B"/>
    <w:rsid w:val="00836056"/>
    <w:rsid w:val="008361D8"/>
    <w:rsid w:val="00836488"/>
    <w:rsid w:val="00836C21"/>
    <w:rsid w:val="00836C74"/>
    <w:rsid w:val="008375B4"/>
    <w:rsid w:val="00837A0A"/>
    <w:rsid w:val="00837AB0"/>
    <w:rsid w:val="00837BA6"/>
    <w:rsid w:val="00837CBE"/>
    <w:rsid w:val="00837CFA"/>
    <w:rsid w:val="008404A8"/>
    <w:rsid w:val="0084069D"/>
    <w:rsid w:val="008416D3"/>
    <w:rsid w:val="00841A7D"/>
    <w:rsid w:val="00841B3A"/>
    <w:rsid w:val="00841D27"/>
    <w:rsid w:val="00841DC3"/>
    <w:rsid w:val="0084219A"/>
    <w:rsid w:val="008421E3"/>
    <w:rsid w:val="00844107"/>
    <w:rsid w:val="0084419A"/>
    <w:rsid w:val="0084526C"/>
    <w:rsid w:val="008453CF"/>
    <w:rsid w:val="00845D81"/>
    <w:rsid w:val="00846460"/>
    <w:rsid w:val="0084695E"/>
    <w:rsid w:val="00847B59"/>
    <w:rsid w:val="00847C03"/>
    <w:rsid w:val="00847EAD"/>
    <w:rsid w:val="00847F46"/>
    <w:rsid w:val="00850336"/>
    <w:rsid w:val="00850374"/>
    <w:rsid w:val="0085079B"/>
    <w:rsid w:val="008508F3"/>
    <w:rsid w:val="00850938"/>
    <w:rsid w:val="00850EBE"/>
    <w:rsid w:val="00850F30"/>
    <w:rsid w:val="0085152A"/>
    <w:rsid w:val="00851C05"/>
    <w:rsid w:val="00851E14"/>
    <w:rsid w:val="00852343"/>
    <w:rsid w:val="0085261F"/>
    <w:rsid w:val="00852634"/>
    <w:rsid w:val="00852945"/>
    <w:rsid w:val="00852A2A"/>
    <w:rsid w:val="00852A84"/>
    <w:rsid w:val="008530C0"/>
    <w:rsid w:val="008533D1"/>
    <w:rsid w:val="008534E0"/>
    <w:rsid w:val="00853A5C"/>
    <w:rsid w:val="00853BFF"/>
    <w:rsid w:val="00853CF3"/>
    <w:rsid w:val="00854091"/>
    <w:rsid w:val="00854A51"/>
    <w:rsid w:val="00854D4A"/>
    <w:rsid w:val="00854E09"/>
    <w:rsid w:val="00854EC6"/>
    <w:rsid w:val="008551D3"/>
    <w:rsid w:val="00855393"/>
    <w:rsid w:val="0085560E"/>
    <w:rsid w:val="00855784"/>
    <w:rsid w:val="0085606B"/>
    <w:rsid w:val="008561E8"/>
    <w:rsid w:val="008562C5"/>
    <w:rsid w:val="00856362"/>
    <w:rsid w:val="0085721B"/>
    <w:rsid w:val="00857B27"/>
    <w:rsid w:val="00857C41"/>
    <w:rsid w:val="00857C4D"/>
    <w:rsid w:val="00857F9A"/>
    <w:rsid w:val="00860068"/>
    <w:rsid w:val="0086028E"/>
    <w:rsid w:val="008602D8"/>
    <w:rsid w:val="00860438"/>
    <w:rsid w:val="00860552"/>
    <w:rsid w:val="00860FF3"/>
    <w:rsid w:val="00861004"/>
    <w:rsid w:val="0086129F"/>
    <w:rsid w:val="00861E12"/>
    <w:rsid w:val="00861F58"/>
    <w:rsid w:val="00861F94"/>
    <w:rsid w:val="008620C6"/>
    <w:rsid w:val="0086244B"/>
    <w:rsid w:val="008625DD"/>
    <w:rsid w:val="008625EE"/>
    <w:rsid w:val="00862A1C"/>
    <w:rsid w:val="00862D23"/>
    <w:rsid w:val="00862E01"/>
    <w:rsid w:val="00863040"/>
    <w:rsid w:val="008630E1"/>
    <w:rsid w:val="00863612"/>
    <w:rsid w:val="008639F7"/>
    <w:rsid w:val="008643BF"/>
    <w:rsid w:val="0086450F"/>
    <w:rsid w:val="00865DD6"/>
    <w:rsid w:val="00865F61"/>
    <w:rsid w:val="008665A5"/>
    <w:rsid w:val="008666D9"/>
    <w:rsid w:val="0086671D"/>
    <w:rsid w:val="00867CD4"/>
    <w:rsid w:val="00867E43"/>
    <w:rsid w:val="008701EA"/>
    <w:rsid w:val="00870244"/>
    <w:rsid w:val="00870801"/>
    <w:rsid w:val="00870C96"/>
    <w:rsid w:val="00870EE0"/>
    <w:rsid w:val="008712DD"/>
    <w:rsid w:val="00871384"/>
    <w:rsid w:val="008713DD"/>
    <w:rsid w:val="008714E6"/>
    <w:rsid w:val="008716B4"/>
    <w:rsid w:val="00871D56"/>
    <w:rsid w:val="00871D5C"/>
    <w:rsid w:val="00872363"/>
    <w:rsid w:val="0087249F"/>
    <w:rsid w:val="008724A0"/>
    <w:rsid w:val="008724DD"/>
    <w:rsid w:val="008726C6"/>
    <w:rsid w:val="00872767"/>
    <w:rsid w:val="00872EDD"/>
    <w:rsid w:val="0087309B"/>
    <w:rsid w:val="00873305"/>
    <w:rsid w:val="008734D6"/>
    <w:rsid w:val="008737FB"/>
    <w:rsid w:val="00873CB7"/>
    <w:rsid w:val="008747C9"/>
    <w:rsid w:val="00874D75"/>
    <w:rsid w:val="008754EE"/>
    <w:rsid w:val="00875B10"/>
    <w:rsid w:val="00875BAC"/>
    <w:rsid w:val="00876711"/>
    <w:rsid w:val="0087695F"/>
    <w:rsid w:val="00876DF6"/>
    <w:rsid w:val="00876EFA"/>
    <w:rsid w:val="00876F15"/>
    <w:rsid w:val="0087774D"/>
    <w:rsid w:val="008778B0"/>
    <w:rsid w:val="008801FF"/>
    <w:rsid w:val="008806B6"/>
    <w:rsid w:val="00880CF4"/>
    <w:rsid w:val="00881EB4"/>
    <w:rsid w:val="0088222E"/>
    <w:rsid w:val="0088239C"/>
    <w:rsid w:val="008823F8"/>
    <w:rsid w:val="008825C5"/>
    <w:rsid w:val="0088268F"/>
    <w:rsid w:val="0088275A"/>
    <w:rsid w:val="0088285B"/>
    <w:rsid w:val="00882DD3"/>
    <w:rsid w:val="008830FF"/>
    <w:rsid w:val="0088318B"/>
    <w:rsid w:val="0088345D"/>
    <w:rsid w:val="008838E4"/>
    <w:rsid w:val="0088419A"/>
    <w:rsid w:val="00884A44"/>
    <w:rsid w:val="00884E56"/>
    <w:rsid w:val="00885487"/>
    <w:rsid w:val="00885868"/>
    <w:rsid w:val="00885A24"/>
    <w:rsid w:val="00885A2C"/>
    <w:rsid w:val="00885E1D"/>
    <w:rsid w:val="00885F53"/>
    <w:rsid w:val="0088625A"/>
    <w:rsid w:val="0088634C"/>
    <w:rsid w:val="00886B3F"/>
    <w:rsid w:val="00886D7A"/>
    <w:rsid w:val="00887270"/>
    <w:rsid w:val="008873DF"/>
    <w:rsid w:val="00887AA0"/>
    <w:rsid w:val="00887C2E"/>
    <w:rsid w:val="0089023F"/>
    <w:rsid w:val="00890451"/>
    <w:rsid w:val="008905DD"/>
    <w:rsid w:val="0089092D"/>
    <w:rsid w:val="00890FA7"/>
    <w:rsid w:val="00890FE0"/>
    <w:rsid w:val="00892B3A"/>
    <w:rsid w:val="00892D1D"/>
    <w:rsid w:val="00892D5B"/>
    <w:rsid w:val="00892FAA"/>
    <w:rsid w:val="00893105"/>
    <w:rsid w:val="00893350"/>
    <w:rsid w:val="008933B0"/>
    <w:rsid w:val="008934B9"/>
    <w:rsid w:val="00893AD2"/>
    <w:rsid w:val="008942AA"/>
    <w:rsid w:val="00894D07"/>
    <w:rsid w:val="0089504B"/>
    <w:rsid w:val="00895536"/>
    <w:rsid w:val="008955CD"/>
    <w:rsid w:val="008956E2"/>
    <w:rsid w:val="0089589C"/>
    <w:rsid w:val="00895A69"/>
    <w:rsid w:val="00895ABC"/>
    <w:rsid w:val="008963C8"/>
    <w:rsid w:val="00896715"/>
    <w:rsid w:val="008968FB"/>
    <w:rsid w:val="00896909"/>
    <w:rsid w:val="0089693C"/>
    <w:rsid w:val="00896CBD"/>
    <w:rsid w:val="00896D91"/>
    <w:rsid w:val="00896EDD"/>
    <w:rsid w:val="00896FC3"/>
    <w:rsid w:val="008972E2"/>
    <w:rsid w:val="0089782F"/>
    <w:rsid w:val="00897923"/>
    <w:rsid w:val="00897FBF"/>
    <w:rsid w:val="008A01E9"/>
    <w:rsid w:val="008A04E4"/>
    <w:rsid w:val="008A05DD"/>
    <w:rsid w:val="008A0A23"/>
    <w:rsid w:val="008A1106"/>
    <w:rsid w:val="008A11B1"/>
    <w:rsid w:val="008A1469"/>
    <w:rsid w:val="008A18C8"/>
    <w:rsid w:val="008A2114"/>
    <w:rsid w:val="008A22DD"/>
    <w:rsid w:val="008A24B6"/>
    <w:rsid w:val="008A24BD"/>
    <w:rsid w:val="008A2AB8"/>
    <w:rsid w:val="008A2B97"/>
    <w:rsid w:val="008A2FE4"/>
    <w:rsid w:val="008A316A"/>
    <w:rsid w:val="008A31C7"/>
    <w:rsid w:val="008A3329"/>
    <w:rsid w:val="008A346A"/>
    <w:rsid w:val="008A34C4"/>
    <w:rsid w:val="008A3568"/>
    <w:rsid w:val="008A3745"/>
    <w:rsid w:val="008A430F"/>
    <w:rsid w:val="008A446E"/>
    <w:rsid w:val="008A4487"/>
    <w:rsid w:val="008A4A64"/>
    <w:rsid w:val="008A4B6A"/>
    <w:rsid w:val="008A4C73"/>
    <w:rsid w:val="008A4CCB"/>
    <w:rsid w:val="008A501F"/>
    <w:rsid w:val="008A5159"/>
    <w:rsid w:val="008A5BE0"/>
    <w:rsid w:val="008A5E59"/>
    <w:rsid w:val="008A5F62"/>
    <w:rsid w:val="008A6384"/>
    <w:rsid w:val="008A6B3B"/>
    <w:rsid w:val="008A763B"/>
    <w:rsid w:val="008A7D3C"/>
    <w:rsid w:val="008A7E14"/>
    <w:rsid w:val="008B0313"/>
    <w:rsid w:val="008B067C"/>
    <w:rsid w:val="008B0F74"/>
    <w:rsid w:val="008B10C7"/>
    <w:rsid w:val="008B113C"/>
    <w:rsid w:val="008B1318"/>
    <w:rsid w:val="008B1FC0"/>
    <w:rsid w:val="008B20FD"/>
    <w:rsid w:val="008B27C9"/>
    <w:rsid w:val="008B2824"/>
    <w:rsid w:val="008B288C"/>
    <w:rsid w:val="008B2AC1"/>
    <w:rsid w:val="008B376D"/>
    <w:rsid w:val="008B392C"/>
    <w:rsid w:val="008B4435"/>
    <w:rsid w:val="008B4C26"/>
    <w:rsid w:val="008B4C59"/>
    <w:rsid w:val="008B51E2"/>
    <w:rsid w:val="008B5916"/>
    <w:rsid w:val="008B5A8A"/>
    <w:rsid w:val="008B6617"/>
    <w:rsid w:val="008B6AF7"/>
    <w:rsid w:val="008B6F2C"/>
    <w:rsid w:val="008B710A"/>
    <w:rsid w:val="008B72F0"/>
    <w:rsid w:val="008B7327"/>
    <w:rsid w:val="008B7411"/>
    <w:rsid w:val="008B7450"/>
    <w:rsid w:val="008B7547"/>
    <w:rsid w:val="008B7941"/>
    <w:rsid w:val="008B7A8B"/>
    <w:rsid w:val="008B7C48"/>
    <w:rsid w:val="008B7CBF"/>
    <w:rsid w:val="008B7EA6"/>
    <w:rsid w:val="008C0099"/>
    <w:rsid w:val="008C0F0E"/>
    <w:rsid w:val="008C1534"/>
    <w:rsid w:val="008C2162"/>
    <w:rsid w:val="008C21DC"/>
    <w:rsid w:val="008C2F25"/>
    <w:rsid w:val="008C3273"/>
    <w:rsid w:val="008C3846"/>
    <w:rsid w:val="008C3D63"/>
    <w:rsid w:val="008C3DDB"/>
    <w:rsid w:val="008C40B7"/>
    <w:rsid w:val="008C4C5C"/>
    <w:rsid w:val="008C4E82"/>
    <w:rsid w:val="008C5199"/>
    <w:rsid w:val="008C51B4"/>
    <w:rsid w:val="008C547A"/>
    <w:rsid w:val="008C5F9A"/>
    <w:rsid w:val="008C60D9"/>
    <w:rsid w:val="008C623C"/>
    <w:rsid w:val="008C698C"/>
    <w:rsid w:val="008C69A8"/>
    <w:rsid w:val="008C6B70"/>
    <w:rsid w:val="008C6BDC"/>
    <w:rsid w:val="008C7681"/>
    <w:rsid w:val="008C76D6"/>
    <w:rsid w:val="008C77FF"/>
    <w:rsid w:val="008C7B94"/>
    <w:rsid w:val="008D0035"/>
    <w:rsid w:val="008D071B"/>
    <w:rsid w:val="008D072B"/>
    <w:rsid w:val="008D0C89"/>
    <w:rsid w:val="008D17C0"/>
    <w:rsid w:val="008D1FDF"/>
    <w:rsid w:val="008D285E"/>
    <w:rsid w:val="008D2C56"/>
    <w:rsid w:val="008D2CFB"/>
    <w:rsid w:val="008D2D24"/>
    <w:rsid w:val="008D2E20"/>
    <w:rsid w:val="008D3093"/>
    <w:rsid w:val="008D3856"/>
    <w:rsid w:val="008D3E48"/>
    <w:rsid w:val="008D405B"/>
    <w:rsid w:val="008D40B7"/>
    <w:rsid w:val="008D4CD1"/>
    <w:rsid w:val="008D4F90"/>
    <w:rsid w:val="008D5AEF"/>
    <w:rsid w:val="008D61BE"/>
    <w:rsid w:val="008D623C"/>
    <w:rsid w:val="008D643C"/>
    <w:rsid w:val="008D64BE"/>
    <w:rsid w:val="008D64C7"/>
    <w:rsid w:val="008D6575"/>
    <w:rsid w:val="008D6961"/>
    <w:rsid w:val="008D6B19"/>
    <w:rsid w:val="008D6BA3"/>
    <w:rsid w:val="008D6BB6"/>
    <w:rsid w:val="008D7912"/>
    <w:rsid w:val="008D7B2C"/>
    <w:rsid w:val="008E060B"/>
    <w:rsid w:val="008E0CE0"/>
    <w:rsid w:val="008E113E"/>
    <w:rsid w:val="008E130A"/>
    <w:rsid w:val="008E13C3"/>
    <w:rsid w:val="008E1430"/>
    <w:rsid w:val="008E1582"/>
    <w:rsid w:val="008E1712"/>
    <w:rsid w:val="008E19FF"/>
    <w:rsid w:val="008E1F27"/>
    <w:rsid w:val="008E1F75"/>
    <w:rsid w:val="008E200B"/>
    <w:rsid w:val="008E23F6"/>
    <w:rsid w:val="008E29BE"/>
    <w:rsid w:val="008E2D78"/>
    <w:rsid w:val="008E2E60"/>
    <w:rsid w:val="008E2F3F"/>
    <w:rsid w:val="008E303E"/>
    <w:rsid w:val="008E3C5A"/>
    <w:rsid w:val="008E3FEE"/>
    <w:rsid w:val="008E42D8"/>
    <w:rsid w:val="008E4D1B"/>
    <w:rsid w:val="008E50C2"/>
    <w:rsid w:val="008E53AD"/>
    <w:rsid w:val="008E59C7"/>
    <w:rsid w:val="008E5AB2"/>
    <w:rsid w:val="008E5DBD"/>
    <w:rsid w:val="008E5EF7"/>
    <w:rsid w:val="008E6CC6"/>
    <w:rsid w:val="008E7138"/>
    <w:rsid w:val="008E71EE"/>
    <w:rsid w:val="008E72D3"/>
    <w:rsid w:val="008E765F"/>
    <w:rsid w:val="008E7856"/>
    <w:rsid w:val="008E7E41"/>
    <w:rsid w:val="008F0429"/>
    <w:rsid w:val="008F04F6"/>
    <w:rsid w:val="008F0D8B"/>
    <w:rsid w:val="008F103C"/>
    <w:rsid w:val="008F10BF"/>
    <w:rsid w:val="008F135B"/>
    <w:rsid w:val="008F1B57"/>
    <w:rsid w:val="008F1F27"/>
    <w:rsid w:val="008F2105"/>
    <w:rsid w:val="008F24F5"/>
    <w:rsid w:val="008F30E4"/>
    <w:rsid w:val="008F332D"/>
    <w:rsid w:val="008F3A0F"/>
    <w:rsid w:val="008F3B7B"/>
    <w:rsid w:val="008F3C45"/>
    <w:rsid w:val="008F41AF"/>
    <w:rsid w:val="008F42A8"/>
    <w:rsid w:val="008F43D6"/>
    <w:rsid w:val="008F48D5"/>
    <w:rsid w:val="008F49E8"/>
    <w:rsid w:val="008F4D1C"/>
    <w:rsid w:val="008F595F"/>
    <w:rsid w:val="008F5AEA"/>
    <w:rsid w:val="008F5B77"/>
    <w:rsid w:val="008F5E14"/>
    <w:rsid w:val="008F5E94"/>
    <w:rsid w:val="008F6610"/>
    <w:rsid w:val="008F71BE"/>
    <w:rsid w:val="008F7309"/>
    <w:rsid w:val="008F738D"/>
    <w:rsid w:val="008F73E1"/>
    <w:rsid w:val="008F763C"/>
    <w:rsid w:val="008F794C"/>
    <w:rsid w:val="009003A3"/>
    <w:rsid w:val="00900D93"/>
    <w:rsid w:val="00900DA1"/>
    <w:rsid w:val="0090111F"/>
    <w:rsid w:val="00901124"/>
    <w:rsid w:val="009011D5"/>
    <w:rsid w:val="009013AC"/>
    <w:rsid w:val="00901402"/>
    <w:rsid w:val="009015D6"/>
    <w:rsid w:val="009023C1"/>
    <w:rsid w:val="009023FD"/>
    <w:rsid w:val="009025A0"/>
    <w:rsid w:val="0090274F"/>
    <w:rsid w:val="009028F0"/>
    <w:rsid w:val="00902BD6"/>
    <w:rsid w:val="00902CD1"/>
    <w:rsid w:val="0090336E"/>
    <w:rsid w:val="00903BCD"/>
    <w:rsid w:val="00903F46"/>
    <w:rsid w:val="009046FD"/>
    <w:rsid w:val="00904870"/>
    <w:rsid w:val="009054FF"/>
    <w:rsid w:val="00905BF0"/>
    <w:rsid w:val="00905E46"/>
    <w:rsid w:val="009068B2"/>
    <w:rsid w:val="009069E6"/>
    <w:rsid w:val="00906A14"/>
    <w:rsid w:val="00906C5C"/>
    <w:rsid w:val="00906DC1"/>
    <w:rsid w:val="00906DDC"/>
    <w:rsid w:val="00906E23"/>
    <w:rsid w:val="00907267"/>
    <w:rsid w:val="00907409"/>
    <w:rsid w:val="00907623"/>
    <w:rsid w:val="0090763B"/>
    <w:rsid w:val="0090774E"/>
    <w:rsid w:val="00907892"/>
    <w:rsid w:val="00907F7A"/>
    <w:rsid w:val="009101F4"/>
    <w:rsid w:val="00910A62"/>
    <w:rsid w:val="00910A8D"/>
    <w:rsid w:val="00910B17"/>
    <w:rsid w:val="00910C2C"/>
    <w:rsid w:val="00910C57"/>
    <w:rsid w:val="00910C5C"/>
    <w:rsid w:val="00910F07"/>
    <w:rsid w:val="0091128B"/>
    <w:rsid w:val="009119F6"/>
    <w:rsid w:val="00911C4A"/>
    <w:rsid w:val="009124A0"/>
    <w:rsid w:val="00912B20"/>
    <w:rsid w:val="0091334A"/>
    <w:rsid w:val="0091374D"/>
    <w:rsid w:val="0091411F"/>
    <w:rsid w:val="00914956"/>
    <w:rsid w:val="00914D6C"/>
    <w:rsid w:val="00914D89"/>
    <w:rsid w:val="009153FB"/>
    <w:rsid w:val="00915405"/>
    <w:rsid w:val="009154D8"/>
    <w:rsid w:val="0091561D"/>
    <w:rsid w:val="009165D2"/>
    <w:rsid w:val="009167E6"/>
    <w:rsid w:val="009167EE"/>
    <w:rsid w:val="0091682A"/>
    <w:rsid w:val="00916F39"/>
    <w:rsid w:val="009172B3"/>
    <w:rsid w:val="009173D7"/>
    <w:rsid w:val="009175D4"/>
    <w:rsid w:val="00917756"/>
    <w:rsid w:val="009178D8"/>
    <w:rsid w:val="00917946"/>
    <w:rsid w:val="00917FA5"/>
    <w:rsid w:val="00920166"/>
    <w:rsid w:val="009209F5"/>
    <w:rsid w:val="00920B19"/>
    <w:rsid w:val="00920DD2"/>
    <w:rsid w:val="00921493"/>
    <w:rsid w:val="009214A3"/>
    <w:rsid w:val="009218CB"/>
    <w:rsid w:val="00921EEC"/>
    <w:rsid w:val="009232C3"/>
    <w:rsid w:val="00923D52"/>
    <w:rsid w:val="00923F93"/>
    <w:rsid w:val="009240DA"/>
    <w:rsid w:val="00924354"/>
    <w:rsid w:val="00924397"/>
    <w:rsid w:val="00924E55"/>
    <w:rsid w:val="00924E76"/>
    <w:rsid w:val="00924F28"/>
    <w:rsid w:val="0092533B"/>
    <w:rsid w:val="00926238"/>
    <w:rsid w:val="00926242"/>
    <w:rsid w:val="0092673E"/>
    <w:rsid w:val="00926ABB"/>
    <w:rsid w:val="00926D8C"/>
    <w:rsid w:val="00926F9B"/>
    <w:rsid w:val="00927306"/>
    <w:rsid w:val="00927638"/>
    <w:rsid w:val="009279CB"/>
    <w:rsid w:val="00927A7B"/>
    <w:rsid w:val="00930399"/>
    <w:rsid w:val="0093091C"/>
    <w:rsid w:val="009311FB"/>
    <w:rsid w:val="0093124E"/>
    <w:rsid w:val="0093179E"/>
    <w:rsid w:val="00931FA0"/>
    <w:rsid w:val="009321B7"/>
    <w:rsid w:val="009321C8"/>
    <w:rsid w:val="009324D7"/>
    <w:rsid w:val="009327CA"/>
    <w:rsid w:val="00932A9D"/>
    <w:rsid w:val="00932AB3"/>
    <w:rsid w:val="00932B07"/>
    <w:rsid w:val="00932C8D"/>
    <w:rsid w:val="0093300D"/>
    <w:rsid w:val="0093304E"/>
    <w:rsid w:val="00933E4B"/>
    <w:rsid w:val="00933ED8"/>
    <w:rsid w:val="0093405E"/>
    <w:rsid w:val="009346C2"/>
    <w:rsid w:val="00934A00"/>
    <w:rsid w:val="00934A91"/>
    <w:rsid w:val="00934BAE"/>
    <w:rsid w:val="00934C04"/>
    <w:rsid w:val="00934C43"/>
    <w:rsid w:val="0093510A"/>
    <w:rsid w:val="009353F4"/>
    <w:rsid w:val="00935452"/>
    <w:rsid w:val="00935820"/>
    <w:rsid w:val="00935C4E"/>
    <w:rsid w:val="00935D92"/>
    <w:rsid w:val="00935DF8"/>
    <w:rsid w:val="009369F5"/>
    <w:rsid w:val="00936C91"/>
    <w:rsid w:val="0093757F"/>
    <w:rsid w:val="009379D4"/>
    <w:rsid w:val="009400A2"/>
    <w:rsid w:val="009401E3"/>
    <w:rsid w:val="009406F4"/>
    <w:rsid w:val="00940744"/>
    <w:rsid w:val="00940863"/>
    <w:rsid w:val="00940E77"/>
    <w:rsid w:val="00941191"/>
    <w:rsid w:val="009413C6"/>
    <w:rsid w:val="00941DA1"/>
    <w:rsid w:val="0094230D"/>
    <w:rsid w:val="0094231D"/>
    <w:rsid w:val="009425B6"/>
    <w:rsid w:val="0094260A"/>
    <w:rsid w:val="00942690"/>
    <w:rsid w:val="00942A3A"/>
    <w:rsid w:val="00942F7A"/>
    <w:rsid w:val="00943328"/>
    <w:rsid w:val="009436A9"/>
    <w:rsid w:val="009436B4"/>
    <w:rsid w:val="009439E3"/>
    <w:rsid w:val="00943C0F"/>
    <w:rsid w:val="009442B0"/>
    <w:rsid w:val="00944390"/>
    <w:rsid w:val="0094514C"/>
    <w:rsid w:val="009463DD"/>
    <w:rsid w:val="009467B6"/>
    <w:rsid w:val="0094696D"/>
    <w:rsid w:val="00946A31"/>
    <w:rsid w:val="00946C77"/>
    <w:rsid w:val="00946CFE"/>
    <w:rsid w:val="00946DAE"/>
    <w:rsid w:val="00946EFF"/>
    <w:rsid w:val="0094784D"/>
    <w:rsid w:val="00947CA5"/>
    <w:rsid w:val="00947E90"/>
    <w:rsid w:val="00950036"/>
    <w:rsid w:val="009506AC"/>
    <w:rsid w:val="009507AF"/>
    <w:rsid w:val="00950853"/>
    <w:rsid w:val="0095141E"/>
    <w:rsid w:val="00951626"/>
    <w:rsid w:val="00951A4E"/>
    <w:rsid w:val="00951B19"/>
    <w:rsid w:val="00951BF8"/>
    <w:rsid w:val="00951EA9"/>
    <w:rsid w:val="00952D0D"/>
    <w:rsid w:val="009539B9"/>
    <w:rsid w:val="00953AE6"/>
    <w:rsid w:val="00953CE2"/>
    <w:rsid w:val="00954067"/>
    <w:rsid w:val="00954134"/>
    <w:rsid w:val="0095413F"/>
    <w:rsid w:val="009544E0"/>
    <w:rsid w:val="00954AC7"/>
    <w:rsid w:val="00954C45"/>
    <w:rsid w:val="0095501C"/>
    <w:rsid w:val="00955264"/>
    <w:rsid w:val="009554B4"/>
    <w:rsid w:val="009555B0"/>
    <w:rsid w:val="009559F7"/>
    <w:rsid w:val="00955DAA"/>
    <w:rsid w:val="00955E3A"/>
    <w:rsid w:val="0095617F"/>
    <w:rsid w:val="00956258"/>
    <w:rsid w:val="00956B22"/>
    <w:rsid w:val="00956DC0"/>
    <w:rsid w:val="00956FF9"/>
    <w:rsid w:val="00957704"/>
    <w:rsid w:val="00957881"/>
    <w:rsid w:val="009579A8"/>
    <w:rsid w:val="00957F76"/>
    <w:rsid w:val="009605B1"/>
    <w:rsid w:val="009606DD"/>
    <w:rsid w:val="00960894"/>
    <w:rsid w:val="00960A48"/>
    <w:rsid w:val="00960BBB"/>
    <w:rsid w:val="00960CBA"/>
    <w:rsid w:val="00960FEA"/>
    <w:rsid w:val="00961082"/>
    <w:rsid w:val="009614A2"/>
    <w:rsid w:val="00961615"/>
    <w:rsid w:val="0096197D"/>
    <w:rsid w:val="00961C5F"/>
    <w:rsid w:val="0096201C"/>
    <w:rsid w:val="009624C2"/>
    <w:rsid w:val="0096258A"/>
    <w:rsid w:val="009625A1"/>
    <w:rsid w:val="00962798"/>
    <w:rsid w:val="009628CA"/>
    <w:rsid w:val="00962D08"/>
    <w:rsid w:val="00962DF1"/>
    <w:rsid w:val="00963076"/>
    <w:rsid w:val="0096381B"/>
    <w:rsid w:val="00964242"/>
    <w:rsid w:val="009645DF"/>
    <w:rsid w:val="00964619"/>
    <w:rsid w:val="009648D2"/>
    <w:rsid w:val="00964CAC"/>
    <w:rsid w:val="00964F6B"/>
    <w:rsid w:val="009650AA"/>
    <w:rsid w:val="009650B6"/>
    <w:rsid w:val="009652DB"/>
    <w:rsid w:val="00965335"/>
    <w:rsid w:val="00965361"/>
    <w:rsid w:val="009654A7"/>
    <w:rsid w:val="00965524"/>
    <w:rsid w:val="00965599"/>
    <w:rsid w:val="009658BA"/>
    <w:rsid w:val="00965E86"/>
    <w:rsid w:val="00965F28"/>
    <w:rsid w:val="009661C3"/>
    <w:rsid w:val="009662E4"/>
    <w:rsid w:val="00966C59"/>
    <w:rsid w:val="00966C8A"/>
    <w:rsid w:val="00966F11"/>
    <w:rsid w:val="0096791A"/>
    <w:rsid w:val="0097005A"/>
    <w:rsid w:val="00970B59"/>
    <w:rsid w:val="00971A75"/>
    <w:rsid w:val="00971CE0"/>
    <w:rsid w:val="00971EC3"/>
    <w:rsid w:val="00971F5A"/>
    <w:rsid w:val="00972AA4"/>
    <w:rsid w:val="00972D8F"/>
    <w:rsid w:val="00973525"/>
    <w:rsid w:val="00973DED"/>
    <w:rsid w:val="00974FF5"/>
    <w:rsid w:val="0097576C"/>
    <w:rsid w:val="009759A9"/>
    <w:rsid w:val="009759F3"/>
    <w:rsid w:val="00975C90"/>
    <w:rsid w:val="00975CDB"/>
    <w:rsid w:val="00975D42"/>
    <w:rsid w:val="009760B5"/>
    <w:rsid w:val="00976B51"/>
    <w:rsid w:val="00976D86"/>
    <w:rsid w:val="009770F0"/>
    <w:rsid w:val="00977379"/>
    <w:rsid w:val="009773CD"/>
    <w:rsid w:val="0098025D"/>
    <w:rsid w:val="00980818"/>
    <w:rsid w:val="0098082C"/>
    <w:rsid w:val="009818B6"/>
    <w:rsid w:val="00981A89"/>
    <w:rsid w:val="00981DF0"/>
    <w:rsid w:val="009825BE"/>
    <w:rsid w:val="009825D1"/>
    <w:rsid w:val="00982825"/>
    <w:rsid w:val="00982FDA"/>
    <w:rsid w:val="009830C5"/>
    <w:rsid w:val="0098336C"/>
    <w:rsid w:val="009837C7"/>
    <w:rsid w:val="009838F2"/>
    <w:rsid w:val="009846A1"/>
    <w:rsid w:val="00984815"/>
    <w:rsid w:val="00984B15"/>
    <w:rsid w:val="00985005"/>
    <w:rsid w:val="009850CC"/>
    <w:rsid w:val="009851AB"/>
    <w:rsid w:val="00985595"/>
    <w:rsid w:val="0098591B"/>
    <w:rsid w:val="00986040"/>
    <w:rsid w:val="00986191"/>
    <w:rsid w:val="009863DE"/>
    <w:rsid w:val="00986896"/>
    <w:rsid w:val="00986980"/>
    <w:rsid w:val="00987155"/>
    <w:rsid w:val="00987460"/>
    <w:rsid w:val="00987D64"/>
    <w:rsid w:val="0099022B"/>
    <w:rsid w:val="00990B73"/>
    <w:rsid w:val="00991542"/>
    <w:rsid w:val="00991D90"/>
    <w:rsid w:val="00991E14"/>
    <w:rsid w:val="0099235A"/>
    <w:rsid w:val="00992743"/>
    <w:rsid w:val="00992C61"/>
    <w:rsid w:val="00992CF2"/>
    <w:rsid w:val="009938C3"/>
    <w:rsid w:val="009939D7"/>
    <w:rsid w:val="00993B28"/>
    <w:rsid w:val="00993D37"/>
    <w:rsid w:val="00994035"/>
    <w:rsid w:val="0099415E"/>
    <w:rsid w:val="00994278"/>
    <w:rsid w:val="009946A5"/>
    <w:rsid w:val="00994860"/>
    <w:rsid w:val="00994CC5"/>
    <w:rsid w:val="009950E1"/>
    <w:rsid w:val="009954C6"/>
    <w:rsid w:val="0099554F"/>
    <w:rsid w:val="00995AFB"/>
    <w:rsid w:val="00995C47"/>
    <w:rsid w:val="00995E0C"/>
    <w:rsid w:val="00995F9D"/>
    <w:rsid w:val="009960AB"/>
    <w:rsid w:val="009963CE"/>
    <w:rsid w:val="00996576"/>
    <w:rsid w:val="00996BF2"/>
    <w:rsid w:val="00996D8D"/>
    <w:rsid w:val="00997003"/>
    <w:rsid w:val="00997301"/>
    <w:rsid w:val="009974C6"/>
    <w:rsid w:val="009976AD"/>
    <w:rsid w:val="00997E4C"/>
    <w:rsid w:val="009A090F"/>
    <w:rsid w:val="009A0B25"/>
    <w:rsid w:val="009A0D87"/>
    <w:rsid w:val="009A11EC"/>
    <w:rsid w:val="009A1337"/>
    <w:rsid w:val="009A165B"/>
    <w:rsid w:val="009A19D6"/>
    <w:rsid w:val="009A1CD1"/>
    <w:rsid w:val="009A1D30"/>
    <w:rsid w:val="009A1D62"/>
    <w:rsid w:val="009A2099"/>
    <w:rsid w:val="009A3148"/>
    <w:rsid w:val="009A3570"/>
    <w:rsid w:val="009A36F1"/>
    <w:rsid w:val="009A385B"/>
    <w:rsid w:val="009A399E"/>
    <w:rsid w:val="009A4017"/>
    <w:rsid w:val="009A439D"/>
    <w:rsid w:val="009A47D1"/>
    <w:rsid w:val="009A4D0E"/>
    <w:rsid w:val="009A582D"/>
    <w:rsid w:val="009A59AF"/>
    <w:rsid w:val="009A5D93"/>
    <w:rsid w:val="009A5E24"/>
    <w:rsid w:val="009A5FDA"/>
    <w:rsid w:val="009A60B0"/>
    <w:rsid w:val="009A6415"/>
    <w:rsid w:val="009A6453"/>
    <w:rsid w:val="009A66FB"/>
    <w:rsid w:val="009A6A77"/>
    <w:rsid w:val="009A6DD7"/>
    <w:rsid w:val="009A7BC4"/>
    <w:rsid w:val="009B0256"/>
    <w:rsid w:val="009B1CCD"/>
    <w:rsid w:val="009B1D5F"/>
    <w:rsid w:val="009B2194"/>
    <w:rsid w:val="009B2489"/>
    <w:rsid w:val="009B27BF"/>
    <w:rsid w:val="009B2875"/>
    <w:rsid w:val="009B2EAD"/>
    <w:rsid w:val="009B3291"/>
    <w:rsid w:val="009B35A9"/>
    <w:rsid w:val="009B3F0F"/>
    <w:rsid w:val="009B3F7D"/>
    <w:rsid w:val="009B442B"/>
    <w:rsid w:val="009B4558"/>
    <w:rsid w:val="009B4990"/>
    <w:rsid w:val="009B4B8E"/>
    <w:rsid w:val="009B4CBC"/>
    <w:rsid w:val="009B4EC2"/>
    <w:rsid w:val="009B5F8B"/>
    <w:rsid w:val="009B6335"/>
    <w:rsid w:val="009B6745"/>
    <w:rsid w:val="009B69AF"/>
    <w:rsid w:val="009B69FC"/>
    <w:rsid w:val="009B6D7F"/>
    <w:rsid w:val="009B71A9"/>
    <w:rsid w:val="009B72FB"/>
    <w:rsid w:val="009B7460"/>
    <w:rsid w:val="009B756E"/>
    <w:rsid w:val="009B781A"/>
    <w:rsid w:val="009B79D5"/>
    <w:rsid w:val="009B7B16"/>
    <w:rsid w:val="009B7C5A"/>
    <w:rsid w:val="009C035C"/>
    <w:rsid w:val="009C0452"/>
    <w:rsid w:val="009C04DA"/>
    <w:rsid w:val="009C0502"/>
    <w:rsid w:val="009C093F"/>
    <w:rsid w:val="009C1289"/>
    <w:rsid w:val="009C1456"/>
    <w:rsid w:val="009C1647"/>
    <w:rsid w:val="009C1745"/>
    <w:rsid w:val="009C18B8"/>
    <w:rsid w:val="009C1BCF"/>
    <w:rsid w:val="009C1FD2"/>
    <w:rsid w:val="009C23FD"/>
    <w:rsid w:val="009C264E"/>
    <w:rsid w:val="009C2A33"/>
    <w:rsid w:val="009C2A3C"/>
    <w:rsid w:val="009C3018"/>
    <w:rsid w:val="009C3021"/>
    <w:rsid w:val="009C3367"/>
    <w:rsid w:val="009C33B9"/>
    <w:rsid w:val="009C348B"/>
    <w:rsid w:val="009C3BD1"/>
    <w:rsid w:val="009C3CA3"/>
    <w:rsid w:val="009C49F6"/>
    <w:rsid w:val="009C4CBE"/>
    <w:rsid w:val="009C56A3"/>
    <w:rsid w:val="009C56D4"/>
    <w:rsid w:val="009C6251"/>
    <w:rsid w:val="009C689A"/>
    <w:rsid w:val="009C689C"/>
    <w:rsid w:val="009C69D7"/>
    <w:rsid w:val="009C6E13"/>
    <w:rsid w:val="009C7735"/>
    <w:rsid w:val="009C7755"/>
    <w:rsid w:val="009C775A"/>
    <w:rsid w:val="009C79BD"/>
    <w:rsid w:val="009C7AE1"/>
    <w:rsid w:val="009C7CDF"/>
    <w:rsid w:val="009D06B4"/>
    <w:rsid w:val="009D095F"/>
    <w:rsid w:val="009D0AAF"/>
    <w:rsid w:val="009D1028"/>
    <w:rsid w:val="009D1196"/>
    <w:rsid w:val="009D19CD"/>
    <w:rsid w:val="009D1D86"/>
    <w:rsid w:val="009D2835"/>
    <w:rsid w:val="009D3C39"/>
    <w:rsid w:val="009D3FC6"/>
    <w:rsid w:val="009D4989"/>
    <w:rsid w:val="009D4F59"/>
    <w:rsid w:val="009D51CB"/>
    <w:rsid w:val="009D5E32"/>
    <w:rsid w:val="009D603B"/>
    <w:rsid w:val="009D608D"/>
    <w:rsid w:val="009D6375"/>
    <w:rsid w:val="009D6863"/>
    <w:rsid w:val="009D6965"/>
    <w:rsid w:val="009D6B19"/>
    <w:rsid w:val="009D6FCE"/>
    <w:rsid w:val="009D773B"/>
    <w:rsid w:val="009D777E"/>
    <w:rsid w:val="009D7B57"/>
    <w:rsid w:val="009E082F"/>
    <w:rsid w:val="009E1487"/>
    <w:rsid w:val="009E19E0"/>
    <w:rsid w:val="009E1D62"/>
    <w:rsid w:val="009E2221"/>
    <w:rsid w:val="009E2C35"/>
    <w:rsid w:val="009E2D7B"/>
    <w:rsid w:val="009E2E46"/>
    <w:rsid w:val="009E2E51"/>
    <w:rsid w:val="009E3706"/>
    <w:rsid w:val="009E3D6B"/>
    <w:rsid w:val="009E3E67"/>
    <w:rsid w:val="009E3FB1"/>
    <w:rsid w:val="009E437B"/>
    <w:rsid w:val="009E49B0"/>
    <w:rsid w:val="009E4A02"/>
    <w:rsid w:val="009E4B40"/>
    <w:rsid w:val="009E4CCE"/>
    <w:rsid w:val="009E4ED0"/>
    <w:rsid w:val="009E510D"/>
    <w:rsid w:val="009E551A"/>
    <w:rsid w:val="009E5D93"/>
    <w:rsid w:val="009E5EDC"/>
    <w:rsid w:val="009E6942"/>
    <w:rsid w:val="009E6DDD"/>
    <w:rsid w:val="009E702B"/>
    <w:rsid w:val="009E70C4"/>
    <w:rsid w:val="009E7110"/>
    <w:rsid w:val="009E7140"/>
    <w:rsid w:val="009E7156"/>
    <w:rsid w:val="009E76B0"/>
    <w:rsid w:val="009E76F1"/>
    <w:rsid w:val="009E782E"/>
    <w:rsid w:val="009E7F9A"/>
    <w:rsid w:val="009F02D4"/>
    <w:rsid w:val="009F02EE"/>
    <w:rsid w:val="009F06BC"/>
    <w:rsid w:val="009F076E"/>
    <w:rsid w:val="009F0B2E"/>
    <w:rsid w:val="009F0D9A"/>
    <w:rsid w:val="009F1249"/>
    <w:rsid w:val="009F19F8"/>
    <w:rsid w:val="009F1CE4"/>
    <w:rsid w:val="009F28FE"/>
    <w:rsid w:val="009F2963"/>
    <w:rsid w:val="009F3461"/>
    <w:rsid w:val="009F3704"/>
    <w:rsid w:val="009F3822"/>
    <w:rsid w:val="009F3EA8"/>
    <w:rsid w:val="009F4E12"/>
    <w:rsid w:val="009F50EF"/>
    <w:rsid w:val="009F6837"/>
    <w:rsid w:val="009F6B79"/>
    <w:rsid w:val="009F6B82"/>
    <w:rsid w:val="009F6D0D"/>
    <w:rsid w:val="009F7149"/>
    <w:rsid w:val="009F73C1"/>
    <w:rsid w:val="009F767B"/>
    <w:rsid w:val="009F7A0A"/>
    <w:rsid w:val="009F7EDB"/>
    <w:rsid w:val="009F7F67"/>
    <w:rsid w:val="00A000EE"/>
    <w:rsid w:val="00A00665"/>
    <w:rsid w:val="00A0069D"/>
    <w:rsid w:val="00A01131"/>
    <w:rsid w:val="00A012AB"/>
    <w:rsid w:val="00A01326"/>
    <w:rsid w:val="00A01867"/>
    <w:rsid w:val="00A028E1"/>
    <w:rsid w:val="00A02AED"/>
    <w:rsid w:val="00A03F05"/>
    <w:rsid w:val="00A044AA"/>
    <w:rsid w:val="00A0453D"/>
    <w:rsid w:val="00A04641"/>
    <w:rsid w:val="00A0474A"/>
    <w:rsid w:val="00A051D9"/>
    <w:rsid w:val="00A051FE"/>
    <w:rsid w:val="00A055C7"/>
    <w:rsid w:val="00A059C2"/>
    <w:rsid w:val="00A05A68"/>
    <w:rsid w:val="00A05CA5"/>
    <w:rsid w:val="00A06176"/>
    <w:rsid w:val="00A061FB"/>
    <w:rsid w:val="00A067DF"/>
    <w:rsid w:val="00A06BC1"/>
    <w:rsid w:val="00A06C88"/>
    <w:rsid w:val="00A06FB9"/>
    <w:rsid w:val="00A07305"/>
    <w:rsid w:val="00A073B7"/>
    <w:rsid w:val="00A0752D"/>
    <w:rsid w:val="00A0755F"/>
    <w:rsid w:val="00A07EE9"/>
    <w:rsid w:val="00A10265"/>
    <w:rsid w:val="00A102FF"/>
    <w:rsid w:val="00A10456"/>
    <w:rsid w:val="00A104B7"/>
    <w:rsid w:val="00A10860"/>
    <w:rsid w:val="00A10931"/>
    <w:rsid w:val="00A112D9"/>
    <w:rsid w:val="00A115FD"/>
    <w:rsid w:val="00A1176F"/>
    <w:rsid w:val="00A1190A"/>
    <w:rsid w:val="00A1195C"/>
    <w:rsid w:val="00A11ABF"/>
    <w:rsid w:val="00A12241"/>
    <w:rsid w:val="00A125E5"/>
    <w:rsid w:val="00A131C6"/>
    <w:rsid w:val="00A13392"/>
    <w:rsid w:val="00A1355B"/>
    <w:rsid w:val="00A138BD"/>
    <w:rsid w:val="00A13CCE"/>
    <w:rsid w:val="00A13EC3"/>
    <w:rsid w:val="00A14452"/>
    <w:rsid w:val="00A14482"/>
    <w:rsid w:val="00A14567"/>
    <w:rsid w:val="00A14817"/>
    <w:rsid w:val="00A14F9E"/>
    <w:rsid w:val="00A1525C"/>
    <w:rsid w:val="00A152A1"/>
    <w:rsid w:val="00A155C3"/>
    <w:rsid w:val="00A1602A"/>
    <w:rsid w:val="00A161BD"/>
    <w:rsid w:val="00A16349"/>
    <w:rsid w:val="00A165E6"/>
    <w:rsid w:val="00A1669E"/>
    <w:rsid w:val="00A167DD"/>
    <w:rsid w:val="00A171E9"/>
    <w:rsid w:val="00A17B68"/>
    <w:rsid w:val="00A17CC4"/>
    <w:rsid w:val="00A202F2"/>
    <w:rsid w:val="00A20421"/>
    <w:rsid w:val="00A208AB"/>
    <w:rsid w:val="00A208DC"/>
    <w:rsid w:val="00A20E13"/>
    <w:rsid w:val="00A21026"/>
    <w:rsid w:val="00A2149F"/>
    <w:rsid w:val="00A21C80"/>
    <w:rsid w:val="00A21D17"/>
    <w:rsid w:val="00A2222F"/>
    <w:rsid w:val="00A225D0"/>
    <w:rsid w:val="00A226BE"/>
    <w:rsid w:val="00A22969"/>
    <w:rsid w:val="00A2306B"/>
    <w:rsid w:val="00A23417"/>
    <w:rsid w:val="00A23459"/>
    <w:rsid w:val="00A23636"/>
    <w:rsid w:val="00A238DD"/>
    <w:rsid w:val="00A239AB"/>
    <w:rsid w:val="00A23F1E"/>
    <w:rsid w:val="00A23FB8"/>
    <w:rsid w:val="00A2469E"/>
    <w:rsid w:val="00A24FA8"/>
    <w:rsid w:val="00A2681B"/>
    <w:rsid w:val="00A26875"/>
    <w:rsid w:val="00A26BFE"/>
    <w:rsid w:val="00A26C97"/>
    <w:rsid w:val="00A27034"/>
    <w:rsid w:val="00A27064"/>
    <w:rsid w:val="00A27A19"/>
    <w:rsid w:val="00A27EFE"/>
    <w:rsid w:val="00A300AA"/>
    <w:rsid w:val="00A304D5"/>
    <w:rsid w:val="00A3060B"/>
    <w:rsid w:val="00A30A1B"/>
    <w:rsid w:val="00A30B06"/>
    <w:rsid w:val="00A30D72"/>
    <w:rsid w:val="00A30FF0"/>
    <w:rsid w:val="00A31290"/>
    <w:rsid w:val="00A31620"/>
    <w:rsid w:val="00A3195C"/>
    <w:rsid w:val="00A31C01"/>
    <w:rsid w:val="00A31F53"/>
    <w:rsid w:val="00A32449"/>
    <w:rsid w:val="00A32531"/>
    <w:rsid w:val="00A32535"/>
    <w:rsid w:val="00A32785"/>
    <w:rsid w:val="00A32BBC"/>
    <w:rsid w:val="00A32D5C"/>
    <w:rsid w:val="00A330B8"/>
    <w:rsid w:val="00A3313C"/>
    <w:rsid w:val="00A33844"/>
    <w:rsid w:val="00A33B3C"/>
    <w:rsid w:val="00A342CA"/>
    <w:rsid w:val="00A34613"/>
    <w:rsid w:val="00A34797"/>
    <w:rsid w:val="00A34B1A"/>
    <w:rsid w:val="00A34D06"/>
    <w:rsid w:val="00A35166"/>
    <w:rsid w:val="00A35319"/>
    <w:rsid w:val="00A35B3B"/>
    <w:rsid w:val="00A35B94"/>
    <w:rsid w:val="00A35DB4"/>
    <w:rsid w:val="00A36827"/>
    <w:rsid w:val="00A3723B"/>
    <w:rsid w:val="00A378F5"/>
    <w:rsid w:val="00A379C2"/>
    <w:rsid w:val="00A379E7"/>
    <w:rsid w:val="00A37D87"/>
    <w:rsid w:val="00A40081"/>
    <w:rsid w:val="00A402E8"/>
    <w:rsid w:val="00A411D9"/>
    <w:rsid w:val="00A414EE"/>
    <w:rsid w:val="00A41A3A"/>
    <w:rsid w:val="00A4238C"/>
    <w:rsid w:val="00A42643"/>
    <w:rsid w:val="00A42885"/>
    <w:rsid w:val="00A429A4"/>
    <w:rsid w:val="00A42BAC"/>
    <w:rsid w:val="00A42C46"/>
    <w:rsid w:val="00A43201"/>
    <w:rsid w:val="00A4336A"/>
    <w:rsid w:val="00A43553"/>
    <w:rsid w:val="00A43A63"/>
    <w:rsid w:val="00A43BCF"/>
    <w:rsid w:val="00A43D89"/>
    <w:rsid w:val="00A43E0C"/>
    <w:rsid w:val="00A4470F"/>
    <w:rsid w:val="00A44B05"/>
    <w:rsid w:val="00A44DB5"/>
    <w:rsid w:val="00A453E6"/>
    <w:rsid w:val="00A45D95"/>
    <w:rsid w:val="00A4601B"/>
    <w:rsid w:val="00A46078"/>
    <w:rsid w:val="00A466BF"/>
    <w:rsid w:val="00A46C28"/>
    <w:rsid w:val="00A46D7A"/>
    <w:rsid w:val="00A46FBC"/>
    <w:rsid w:val="00A474EC"/>
    <w:rsid w:val="00A47D5B"/>
    <w:rsid w:val="00A47E7E"/>
    <w:rsid w:val="00A47F25"/>
    <w:rsid w:val="00A47F5F"/>
    <w:rsid w:val="00A47FF4"/>
    <w:rsid w:val="00A50563"/>
    <w:rsid w:val="00A5057C"/>
    <w:rsid w:val="00A505B6"/>
    <w:rsid w:val="00A50842"/>
    <w:rsid w:val="00A50CEA"/>
    <w:rsid w:val="00A511EF"/>
    <w:rsid w:val="00A51824"/>
    <w:rsid w:val="00A51D3A"/>
    <w:rsid w:val="00A528E1"/>
    <w:rsid w:val="00A530E2"/>
    <w:rsid w:val="00A53217"/>
    <w:rsid w:val="00A533E4"/>
    <w:rsid w:val="00A53EE3"/>
    <w:rsid w:val="00A540CB"/>
    <w:rsid w:val="00A54482"/>
    <w:rsid w:val="00A54D9E"/>
    <w:rsid w:val="00A54F44"/>
    <w:rsid w:val="00A55D50"/>
    <w:rsid w:val="00A56179"/>
    <w:rsid w:val="00A56ED4"/>
    <w:rsid w:val="00A57324"/>
    <w:rsid w:val="00A57A2B"/>
    <w:rsid w:val="00A57B08"/>
    <w:rsid w:val="00A57FD0"/>
    <w:rsid w:val="00A60290"/>
    <w:rsid w:val="00A6041E"/>
    <w:rsid w:val="00A60C4C"/>
    <w:rsid w:val="00A6155A"/>
    <w:rsid w:val="00A6162F"/>
    <w:rsid w:val="00A61A5E"/>
    <w:rsid w:val="00A62184"/>
    <w:rsid w:val="00A62289"/>
    <w:rsid w:val="00A62295"/>
    <w:rsid w:val="00A627A2"/>
    <w:rsid w:val="00A63133"/>
    <w:rsid w:val="00A63179"/>
    <w:rsid w:val="00A63563"/>
    <w:rsid w:val="00A63DE2"/>
    <w:rsid w:val="00A63EA2"/>
    <w:rsid w:val="00A64239"/>
    <w:rsid w:val="00A6443E"/>
    <w:rsid w:val="00A64F5F"/>
    <w:rsid w:val="00A64F76"/>
    <w:rsid w:val="00A65E13"/>
    <w:rsid w:val="00A66147"/>
    <w:rsid w:val="00A66300"/>
    <w:rsid w:val="00A66629"/>
    <w:rsid w:val="00A6682E"/>
    <w:rsid w:val="00A66AD1"/>
    <w:rsid w:val="00A6753A"/>
    <w:rsid w:val="00A6793F"/>
    <w:rsid w:val="00A67D71"/>
    <w:rsid w:val="00A67FCA"/>
    <w:rsid w:val="00A70260"/>
    <w:rsid w:val="00A7044E"/>
    <w:rsid w:val="00A7062E"/>
    <w:rsid w:val="00A7089D"/>
    <w:rsid w:val="00A709BF"/>
    <w:rsid w:val="00A70E61"/>
    <w:rsid w:val="00A71432"/>
    <w:rsid w:val="00A7177E"/>
    <w:rsid w:val="00A718AD"/>
    <w:rsid w:val="00A71AFB"/>
    <w:rsid w:val="00A71B72"/>
    <w:rsid w:val="00A72022"/>
    <w:rsid w:val="00A7215D"/>
    <w:rsid w:val="00A72F7E"/>
    <w:rsid w:val="00A735AA"/>
    <w:rsid w:val="00A735BC"/>
    <w:rsid w:val="00A739F0"/>
    <w:rsid w:val="00A73C4D"/>
    <w:rsid w:val="00A73CD5"/>
    <w:rsid w:val="00A73E99"/>
    <w:rsid w:val="00A73EA9"/>
    <w:rsid w:val="00A73F82"/>
    <w:rsid w:val="00A740DD"/>
    <w:rsid w:val="00A74249"/>
    <w:rsid w:val="00A74599"/>
    <w:rsid w:val="00A745CC"/>
    <w:rsid w:val="00A745EC"/>
    <w:rsid w:val="00A74717"/>
    <w:rsid w:val="00A74CEE"/>
    <w:rsid w:val="00A750A8"/>
    <w:rsid w:val="00A7539A"/>
    <w:rsid w:val="00A754B5"/>
    <w:rsid w:val="00A754D5"/>
    <w:rsid w:val="00A757F8"/>
    <w:rsid w:val="00A75DFC"/>
    <w:rsid w:val="00A7600C"/>
    <w:rsid w:val="00A76163"/>
    <w:rsid w:val="00A76966"/>
    <w:rsid w:val="00A76DD8"/>
    <w:rsid w:val="00A77619"/>
    <w:rsid w:val="00A776FA"/>
    <w:rsid w:val="00A77CB8"/>
    <w:rsid w:val="00A77E60"/>
    <w:rsid w:val="00A8036F"/>
    <w:rsid w:val="00A803E9"/>
    <w:rsid w:val="00A80571"/>
    <w:rsid w:val="00A80A9F"/>
    <w:rsid w:val="00A80C3A"/>
    <w:rsid w:val="00A80DA4"/>
    <w:rsid w:val="00A812B3"/>
    <w:rsid w:val="00A8170D"/>
    <w:rsid w:val="00A818F3"/>
    <w:rsid w:val="00A81922"/>
    <w:rsid w:val="00A81BCE"/>
    <w:rsid w:val="00A81E6A"/>
    <w:rsid w:val="00A821B9"/>
    <w:rsid w:val="00A825C6"/>
    <w:rsid w:val="00A82A76"/>
    <w:rsid w:val="00A82C75"/>
    <w:rsid w:val="00A8304F"/>
    <w:rsid w:val="00A8333E"/>
    <w:rsid w:val="00A835E2"/>
    <w:rsid w:val="00A83ADF"/>
    <w:rsid w:val="00A8472D"/>
    <w:rsid w:val="00A847A0"/>
    <w:rsid w:val="00A84EBD"/>
    <w:rsid w:val="00A850D1"/>
    <w:rsid w:val="00A8510F"/>
    <w:rsid w:val="00A85255"/>
    <w:rsid w:val="00A85966"/>
    <w:rsid w:val="00A86AEC"/>
    <w:rsid w:val="00A86CA1"/>
    <w:rsid w:val="00A86FAE"/>
    <w:rsid w:val="00A87034"/>
    <w:rsid w:val="00A87414"/>
    <w:rsid w:val="00A87660"/>
    <w:rsid w:val="00A87707"/>
    <w:rsid w:val="00A87B4D"/>
    <w:rsid w:val="00A87C16"/>
    <w:rsid w:val="00A87E30"/>
    <w:rsid w:val="00A9054F"/>
    <w:rsid w:val="00A9056A"/>
    <w:rsid w:val="00A90631"/>
    <w:rsid w:val="00A91045"/>
    <w:rsid w:val="00A911A1"/>
    <w:rsid w:val="00A91EB4"/>
    <w:rsid w:val="00A922E6"/>
    <w:rsid w:val="00A928CA"/>
    <w:rsid w:val="00A92A53"/>
    <w:rsid w:val="00A930B8"/>
    <w:rsid w:val="00A933B2"/>
    <w:rsid w:val="00A9342C"/>
    <w:rsid w:val="00A93E5B"/>
    <w:rsid w:val="00A94031"/>
    <w:rsid w:val="00A94116"/>
    <w:rsid w:val="00A94125"/>
    <w:rsid w:val="00A94210"/>
    <w:rsid w:val="00A94538"/>
    <w:rsid w:val="00A9520F"/>
    <w:rsid w:val="00A95231"/>
    <w:rsid w:val="00A956E8"/>
    <w:rsid w:val="00A957F6"/>
    <w:rsid w:val="00A95CBE"/>
    <w:rsid w:val="00A96088"/>
    <w:rsid w:val="00A96538"/>
    <w:rsid w:val="00A96793"/>
    <w:rsid w:val="00A9757A"/>
    <w:rsid w:val="00A97C39"/>
    <w:rsid w:val="00AA0367"/>
    <w:rsid w:val="00AA0F1E"/>
    <w:rsid w:val="00AA0FB3"/>
    <w:rsid w:val="00AA14F6"/>
    <w:rsid w:val="00AA15EC"/>
    <w:rsid w:val="00AA1626"/>
    <w:rsid w:val="00AA1B05"/>
    <w:rsid w:val="00AA20E3"/>
    <w:rsid w:val="00AA268F"/>
    <w:rsid w:val="00AA2B22"/>
    <w:rsid w:val="00AA304B"/>
    <w:rsid w:val="00AA3AC5"/>
    <w:rsid w:val="00AA48A7"/>
    <w:rsid w:val="00AA4B6C"/>
    <w:rsid w:val="00AA4C01"/>
    <w:rsid w:val="00AA54B4"/>
    <w:rsid w:val="00AA5844"/>
    <w:rsid w:val="00AA59E9"/>
    <w:rsid w:val="00AA5B80"/>
    <w:rsid w:val="00AA5C61"/>
    <w:rsid w:val="00AA60C7"/>
    <w:rsid w:val="00AA6961"/>
    <w:rsid w:val="00AA72AF"/>
    <w:rsid w:val="00AA7CB4"/>
    <w:rsid w:val="00AB0238"/>
    <w:rsid w:val="00AB042F"/>
    <w:rsid w:val="00AB07DD"/>
    <w:rsid w:val="00AB0A4A"/>
    <w:rsid w:val="00AB0D7A"/>
    <w:rsid w:val="00AB0E49"/>
    <w:rsid w:val="00AB1005"/>
    <w:rsid w:val="00AB1188"/>
    <w:rsid w:val="00AB148F"/>
    <w:rsid w:val="00AB18EF"/>
    <w:rsid w:val="00AB1C6A"/>
    <w:rsid w:val="00AB1E25"/>
    <w:rsid w:val="00AB2498"/>
    <w:rsid w:val="00AB253A"/>
    <w:rsid w:val="00AB2691"/>
    <w:rsid w:val="00AB2697"/>
    <w:rsid w:val="00AB2BD6"/>
    <w:rsid w:val="00AB2D44"/>
    <w:rsid w:val="00AB2F4C"/>
    <w:rsid w:val="00AB3D8E"/>
    <w:rsid w:val="00AB454C"/>
    <w:rsid w:val="00AB54FF"/>
    <w:rsid w:val="00AB553F"/>
    <w:rsid w:val="00AB588D"/>
    <w:rsid w:val="00AB61EE"/>
    <w:rsid w:val="00AB625E"/>
    <w:rsid w:val="00AB63AC"/>
    <w:rsid w:val="00AB63C7"/>
    <w:rsid w:val="00AB650C"/>
    <w:rsid w:val="00AB6759"/>
    <w:rsid w:val="00AB695D"/>
    <w:rsid w:val="00AB69E8"/>
    <w:rsid w:val="00AB6F7C"/>
    <w:rsid w:val="00AB7077"/>
    <w:rsid w:val="00AB79D4"/>
    <w:rsid w:val="00AB7EF1"/>
    <w:rsid w:val="00AC00F5"/>
    <w:rsid w:val="00AC034A"/>
    <w:rsid w:val="00AC06E9"/>
    <w:rsid w:val="00AC09F5"/>
    <w:rsid w:val="00AC0B65"/>
    <w:rsid w:val="00AC0E06"/>
    <w:rsid w:val="00AC11D6"/>
    <w:rsid w:val="00AC1237"/>
    <w:rsid w:val="00AC1825"/>
    <w:rsid w:val="00AC1AEE"/>
    <w:rsid w:val="00AC1C3C"/>
    <w:rsid w:val="00AC1EE0"/>
    <w:rsid w:val="00AC1F3A"/>
    <w:rsid w:val="00AC2326"/>
    <w:rsid w:val="00AC234F"/>
    <w:rsid w:val="00AC2E2A"/>
    <w:rsid w:val="00AC32D9"/>
    <w:rsid w:val="00AC4167"/>
    <w:rsid w:val="00AC4588"/>
    <w:rsid w:val="00AC496D"/>
    <w:rsid w:val="00AC4976"/>
    <w:rsid w:val="00AC5732"/>
    <w:rsid w:val="00AC5AE8"/>
    <w:rsid w:val="00AC5B26"/>
    <w:rsid w:val="00AC706B"/>
    <w:rsid w:val="00AC70BF"/>
    <w:rsid w:val="00AC73B5"/>
    <w:rsid w:val="00AD0214"/>
    <w:rsid w:val="00AD03B7"/>
    <w:rsid w:val="00AD0847"/>
    <w:rsid w:val="00AD0DF0"/>
    <w:rsid w:val="00AD1EA4"/>
    <w:rsid w:val="00AD1F80"/>
    <w:rsid w:val="00AD225B"/>
    <w:rsid w:val="00AD2907"/>
    <w:rsid w:val="00AD291E"/>
    <w:rsid w:val="00AD3AB1"/>
    <w:rsid w:val="00AD3D4F"/>
    <w:rsid w:val="00AD45BE"/>
    <w:rsid w:val="00AD5200"/>
    <w:rsid w:val="00AD55C8"/>
    <w:rsid w:val="00AD5D03"/>
    <w:rsid w:val="00AD60EF"/>
    <w:rsid w:val="00AD619D"/>
    <w:rsid w:val="00AD638C"/>
    <w:rsid w:val="00AD6871"/>
    <w:rsid w:val="00AD69AA"/>
    <w:rsid w:val="00AD6FF8"/>
    <w:rsid w:val="00AD7130"/>
    <w:rsid w:val="00AD7174"/>
    <w:rsid w:val="00AD7BD8"/>
    <w:rsid w:val="00AD7F1D"/>
    <w:rsid w:val="00AD7F76"/>
    <w:rsid w:val="00AE007E"/>
    <w:rsid w:val="00AE06AC"/>
    <w:rsid w:val="00AE0A73"/>
    <w:rsid w:val="00AE0AC3"/>
    <w:rsid w:val="00AE0C0C"/>
    <w:rsid w:val="00AE0C82"/>
    <w:rsid w:val="00AE0EE4"/>
    <w:rsid w:val="00AE0FB5"/>
    <w:rsid w:val="00AE1C6C"/>
    <w:rsid w:val="00AE1EA7"/>
    <w:rsid w:val="00AE22FC"/>
    <w:rsid w:val="00AE2311"/>
    <w:rsid w:val="00AE2683"/>
    <w:rsid w:val="00AE28A3"/>
    <w:rsid w:val="00AE2BD4"/>
    <w:rsid w:val="00AE34A9"/>
    <w:rsid w:val="00AE3699"/>
    <w:rsid w:val="00AE3A4D"/>
    <w:rsid w:val="00AE3F47"/>
    <w:rsid w:val="00AE4076"/>
    <w:rsid w:val="00AE4BBD"/>
    <w:rsid w:val="00AE4E2D"/>
    <w:rsid w:val="00AE50B3"/>
    <w:rsid w:val="00AE50E9"/>
    <w:rsid w:val="00AE531B"/>
    <w:rsid w:val="00AE5589"/>
    <w:rsid w:val="00AE5664"/>
    <w:rsid w:val="00AE58F2"/>
    <w:rsid w:val="00AE5E28"/>
    <w:rsid w:val="00AE6305"/>
    <w:rsid w:val="00AE6506"/>
    <w:rsid w:val="00AE6D3E"/>
    <w:rsid w:val="00AE6EA4"/>
    <w:rsid w:val="00AE713E"/>
    <w:rsid w:val="00AE739E"/>
    <w:rsid w:val="00AE757B"/>
    <w:rsid w:val="00AE7594"/>
    <w:rsid w:val="00AE76A1"/>
    <w:rsid w:val="00AE7E76"/>
    <w:rsid w:val="00AF05F4"/>
    <w:rsid w:val="00AF0E48"/>
    <w:rsid w:val="00AF0F48"/>
    <w:rsid w:val="00AF1058"/>
    <w:rsid w:val="00AF1C44"/>
    <w:rsid w:val="00AF1CB3"/>
    <w:rsid w:val="00AF2373"/>
    <w:rsid w:val="00AF23CF"/>
    <w:rsid w:val="00AF2966"/>
    <w:rsid w:val="00AF2C6B"/>
    <w:rsid w:val="00AF312C"/>
    <w:rsid w:val="00AF3322"/>
    <w:rsid w:val="00AF336D"/>
    <w:rsid w:val="00AF3411"/>
    <w:rsid w:val="00AF3468"/>
    <w:rsid w:val="00AF34B2"/>
    <w:rsid w:val="00AF3E88"/>
    <w:rsid w:val="00AF428C"/>
    <w:rsid w:val="00AF4AD6"/>
    <w:rsid w:val="00AF4B21"/>
    <w:rsid w:val="00AF4C47"/>
    <w:rsid w:val="00AF4D2D"/>
    <w:rsid w:val="00AF4E74"/>
    <w:rsid w:val="00AF5268"/>
    <w:rsid w:val="00AF58C1"/>
    <w:rsid w:val="00AF63C0"/>
    <w:rsid w:val="00AF69E3"/>
    <w:rsid w:val="00AF6C18"/>
    <w:rsid w:val="00AF6CA4"/>
    <w:rsid w:val="00AF6F97"/>
    <w:rsid w:val="00AF732B"/>
    <w:rsid w:val="00AF75C6"/>
    <w:rsid w:val="00AF7AC8"/>
    <w:rsid w:val="00AF7D20"/>
    <w:rsid w:val="00B00406"/>
    <w:rsid w:val="00B00612"/>
    <w:rsid w:val="00B00BED"/>
    <w:rsid w:val="00B00E2B"/>
    <w:rsid w:val="00B00EC7"/>
    <w:rsid w:val="00B01076"/>
    <w:rsid w:val="00B01459"/>
    <w:rsid w:val="00B014D4"/>
    <w:rsid w:val="00B01C1F"/>
    <w:rsid w:val="00B01CF2"/>
    <w:rsid w:val="00B025BB"/>
    <w:rsid w:val="00B02932"/>
    <w:rsid w:val="00B034E5"/>
    <w:rsid w:val="00B03939"/>
    <w:rsid w:val="00B03D08"/>
    <w:rsid w:val="00B040A6"/>
    <w:rsid w:val="00B04168"/>
    <w:rsid w:val="00B0432E"/>
    <w:rsid w:val="00B04410"/>
    <w:rsid w:val="00B051AC"/>
    <w:rsid w:val="00B05DDA"/>
    <w:rsid w:val="00B05EF6"/>
    <w:rsid w:val="00B062BB"/>
    <w:rsid w:val="00B06BE7"/>
    <w:rsid w:val="00B06CB5"/>
    <w:rsid w:val="00B103E6"/>
    <w:rsid w:val="00B10730"/>
    <w:rsid w:val="00B10BCF"/>
    <w:rsid w:val="00B10BDE"/>
    <w:rsid w:val="00B10C86"/>
    <w:rsid w:val="00B10D60"/>
    <w:rsid w:val="00B1119A"/>
    <w:rsid w:val="00B115C3"/>
    <w:rsid w:val="00B11957"/>
    <w:rsid w:val="00B11C80"/>
    <w:rsid w:val="00B12311"/>
    <w:rsid w:val="00B123B4"/>
    <w:rsid w:val="00B13DEC"/>
    <w:rsid w:val="00B14056"/>
    <w:rsid w:val="00B1420D"/>
    <w:rsid w:val="00B142B4"/>
    <w:rsid w:val="00B14327"/>
    <w:rsid w:val="00B14808"/>
    <w:rsid w:val="00B149A4"/>
    <w:rsid w:val="00B14B8C"/>
    <w:rsid w:val="00B14DA6"/>
    <w:rsid w:val="00B14EF5"/>
    <w:rsid w:val="00B15130"/>
    <w:rsid w:val="00B154C5"/>
    <w:rsid w:val="00B1561E"/>
    <w:rsid w:val="00B157C1"/>
    <w:rsid w:val="00B157DC"/>
    <w:rsid w:val="00B1587E"/>
    <w:rsid w:val="00B15923"/>
    <w:rsid w:val="00B15B50"/>
    <w:rsid w:val="00B161E8"/>
    <w:rsid w:val="00B16E74"/>
    <w:rsid w:val="00B17124"/>
    <w:rsid w:val="00B173D4"/>
    <w:rsid w:val="00B179DD"/>
    <w:rsid w:val="00B179FF"/>
    <w:rsid w:val="00B17ADA"/>
    <w:rsid w:val="00B17B34"/>
    <w:rsid w:val="00B17F56"/>
    <w:rsid w:val="00B20629"/>
    <w:rsid w:val="00B2113A"/>
    <w:rsid w:val="00B21263"/>
    <w:rsid w:val="00B215FA"/>
    <w:rsid w:val="00B218CE"/>
    <w:rsid w:val="00B21CE9"/>
    <w:rsid w:val="00B221B7"/>
    <w:rsid w:val="00B225DD"/>
    <w:rsid w:val="00B2270A"/>
    <w:rsid w:val="00B22886"/>
    <w:rsid w:val="00B22E0E"/>
    <w:rsid w:val="00B22FFD"/>
    <w:rsid w:val="00B2312D"/>
    <w:rsid w:val="00B236BF"/>
    <w:rsid w:val="00B23B1E"/>
    <w:rsid w:val="00B23C92"/>
    <w:rsid w:val="00B23DE5"/>
    <w:rsid w:val="00B247A4"/>
    <w:rsid w:val="00B248EC"/>
    <w:rsid w:val="00B249CF"/>
    <w:rsid w:val="00B24C37"/>
    <w:rsid w:val="00B24C82"/>
    <w:rsid w:val="00B24F5A"/>
    <w:rsid w:val="00B2578E"/>
    <w:rsid w:val="00B25828"/>
    <w:rsid w:val="00B25A4B"/>
    <w:rsid w:val="00B25D89"/>
    <w:rsid w:val="00B25E8D"/>
    <w:rsid w:val="00B26101"/>
    <w:rsid w:val="00B261C9"/>
    <w:rsid w:val="00B2635C"/>
    <w:rsid w:val="00B26D3D"/>
    <w:rsid w:val="00B27207"/>
    <w:rsid w:val="00B279B3"/>
    <w:rsid w:val="00B300B1"/>
    <w:rsid w:val="00B308EE"/>
    <w:rsid w:val="00B318C2"/>
    <w:rsid w:val="00B31B3B"/>
    <w:rsid w:val="00B320D9"/>
    <w:rsid w:val="00B32399"/>
    <w:rsid w:val="00B32422"/>
    <w:rsid w:val="00B32972"/>
    <w:rsid w:val="00B32D23"/>
    <w:rsid w:val="00B32E03"/>
    <w:rsid w:val="00B32FAC"/>
    <w:rsid w:val="00B33927"/>
    <w:rsid w:val="00B33E59"/>
    <w:rsid w:val="00B33F94"/>
    <w:rsid w:val="00B340E7"/>
    <w:rsid w:val="00B34389"/>
    <w:rsid w:val="00B34751"/>
    <w:rsid w:val="00B35108"/>
    <w:rsid w:val="00B35C0F"/>
    <w:rsid w:val="00B36676"/>
    <w:rsid w:val="00B3692E"/>
    <w:rsid w:val="00B36ADD"/>
    <w:rsid w:val="00B36D48"/>
    <w:rsid w:val="00B36EC7"/>
    <w:rsid w:val="00B371BC"/>
    <w:rsid w:val="00B40079"/>
    <w:rsid w:val="00B400DE"/>
    <w:rsid w:val="00B401EA"/>
    <w:rsid w:val="00B401F4"/>
    <w:rsid w:val="00B40374"/>
    <w:rsid w:val="00B40531"/>
    <w:rsid w:val="00B40BA9"/>
    <w:rsid w:val="00B40BB6"/>
    <w:rsid w:val="00B40DA1"/>
    <w:rsid w:val="00B40E97"/>
    <w:rsid w:val="00B41235"/>
    <w:rsid w:val="00B41B94"/>
    <w:rsid w:val="00B4260D"/>
    <w:rsid w:val="00B426C4"/>
    <w:rsid w:val="00B429DD"/>
    <w:rsid w:val="00B42B47"/>
    <w:rsid w:val="00B42B72"/>
    <w:rsid w:val="00B42E6F"/>
    <w:rsid w:val="00B43380"/>
    <w:rsid w:val="00B43887"/>
    <w:rsid w:val="00B44707"/>
    <w:rsid w:val="00B44AD3"/>
    <w:rsid w:val="00B4501E"/>
    <w:rsid w:val="00B45410"/>
    <w:rsid w:val="00B459F5"/>
    <w:rsid w:val="00B45C02"/>
    <w:rsid w:val="00B45C38"/>
    <w:rsid w:val="00B46292"/>
    <w:rsid w:val="00B46737"/>
    <w:rsid w:val="00B46FE9"/>
    <w:rsid w:val="00B4725E"/>
    <w:rsid w:val="00B4754D"/>
    <w:rsid w:val="00B4796D"/>
    <w:rsid w:val="00B47BBF"/>
    <w:rsid w:val="00B47C11"/>
    <w:rsid w:val="00B50135"/>
    <w:rsid w:val="00B5031B"/>
    <w:rsid w:val="00B50509"/>
    <w:rsid w:val="00B50AB2"/>
    <w:rsid w:val="00B50C51"/>
    <w:rsid w:val="00B50FE0"/>
    <w:rsid w:val="00B51D42"/>
    <w:rsid w:val="00B51E22"/>
    <w:rsid w:val="00B527D4"/>
    <w:rsid w:val="00B52934"/>
    <w:rsid w:val="00B52FCD"/>
    <w:rsid w:val="00B5309B"/>
    <w:rsid w:val="00B53166"/>
    <w:rsid w:val="00B53375"/>
    <w:rsid w:val="00B539DD"/>
    <w:rsid w:val="00B53EB7"/>
    <w:rsid w:val="00B5422D"/>
    <w:rsid w:val="00B54256"/>
    <w:rsid w:val="00B5455A"/>
    <w:rsid w:val="00B547E2"/>
    <w:rsid w:val="00B547FA"/>
    <w:rsid w:val="00B54B26"/>
    <w:rsid w:val="00B54BAF"/>
    <w:rsid w:val="00B54DAE"/>
    <w:rsid w:val="00B54F4D"/>
    <w:rsid w:val="00B5529F"/>
    <w:rsid w:val="00B55695"/>
    <w:rsid w:val="00B5578B"/>
    <w:rsid w:val="00B55B51"/>
    <w:rsid w:val="00B55BAB"/>
    <w:rsid w:val="00B55D6A"/>
    <w:rsid w:val="00B55E25"/>
    <w:rsid w:val="00B55F6E"/>
    <w:rsid w:val="00B56149"/>
    <w:rsid w:val="00B5622A"/>
    <w:rsid w:val="00B56596"/>
    <w:rsid w:val="00B566D2"/>
    <w:rsid w:val="00B56F90"/>
    <w:rsid w:val="00B57408"/>
    <w:rsid w:val="00B574FF"/>
    <w:rsid w:val="00B57A0F"/>
    <w:rsid w:val="00B57D87"/>
    <w:rsid w:val="00B57F2C"/>
    <w:rsid w:val="00B60015"/>
    <w:rsid w:val="00B60248"/>
    <w:rsid w:val="00B60380"/>
    <w:rsid w:val="00B607B5"/>
    <w:rsid w:val="00B60B10"/>
    <w:rsid w:val="00B60D1F"/>
    <w:rsid w:val="00B60FCE"/>
    <w:rsid w:val="00B613B8"/>
    <w:rsid w:val="00B6194B"/>
    <w:rsid w:val="00B61DE9"/>
    <w:rsid w:val="00B623C9"/>
    <w:rsid w:val="00B62409"/>
    <w:rsid w:val="00B624DA"/>
    <w:rsid w:val="00B62589"/>
    <w:rsid w:val="00B62CFB"/>
    <w:rsid w:val="00B62D58"/>
    <w:rsid w:val="00B6315E"/>
    <w:rsid w:val="00B6319D"/>
    <w:rsid w:val="00B63317"/>
    <w:rsid w:val="00B63D24"/>
    <w:rsid w:val="00B64073"/>
    <w:rsid w:val="00B64256"/>
    <w:rsid w:val="00B647AC"/>
    <w:rsid w:val="00B655E8"/>
    <w:rsid w:val="00B66638"/>
    <w:rsid w:val="00B66CA4"/>
    <w:rsid w:val="00B66D47"/>
    <w:rsid w:val="00B676DE"/>
    <w:rsid w:val="00B67F56"/>
    <w:rsid w:val="00B70327"/>
    <w:rsid w:val="00B704BB"/>
    <w:rsid w:val="00B705F6"/>
    <w:rsid w:val="00B70C2E"/>
    <w:rsid w:val="00B70F54"/>
    <w:rsid w:val="00B714A6"/>
    <w:rsid w:val="00B716DF"/>
    <w:rsid w:val="00B71F43"/>
    <w:rsid w:val="00B71FBD"/>
    <w:rsid w:val="00B7213C"/>
    <w:rsid w:val="00B7357B"/>
    <w:rsid w:val="00B73961"/>
    <w:rsid w:val="00B73A4A"/>
    <w:rsid w:val="00B73CEB"/>
    <w:rsid w:val="00B73EF3"/>
    <w:rsid w:val="00B747C7"/>
    <w:rsid w:val="00B74CFC"/>
    <w:rsid w:val="00B74EDD"/>
    <w:rsid w:val="00B74FAD"/>
    <w:rsid w:val="00B75250"/>
    <w:rsid w:val="00B75456"/>
    <w:rsid w:val="00B75A9F"/>
    <w:rsid w:val="00B75B3D"/>
    <w:rsid w:val="00B75C49"/>
    <w:rsid w:val="00B75FB8"/>
    <w:rsid w:val="00B763AF"/>
    <w:rsid w:val="00B76933"/>
    <w:rsid w:val="00B7697A"/>
    <w:rsid w:val="00B769D4"/>
    <w:rsid w:val="00B7722A"/>
    <w:rsid w:val="00B77291"/>
    <w:rsid w:val="00B77475"/>
    <w:rsid w:val="00B777D4"/>
    <w:rsid w:val="00B77B97"/>
    <w:rsid w:val="00B77DC2"/>
    <w:rsid w:val="00B80294"/>
    <w:rsid w:val="00B806A6"/>
    <w:rsid w:val="00B80A3E"/>
    <w:rsid w:val="00B80C74"/>
    <w:rsid w:val="00B80DD3"/>
    <w:rsid w:val="00B81AB3"/>
    <w:rsid w:val="00B81BCC"/>
    <w:rsid w:val="00B82044"/>
    <w:rsid w:val="00B822B9"/>
    <w:rsid w:val="00B824B8"/>
    <w:rsid w:val="00B825FF"/>
    <w:rsid w:val="00B82765"/>
    <w:rsid w:val="00B82E45"/>
    <w:rsid w:val="00B831B8"/>
    <w:rsid w:val="00B83310"/>
    <w:rsid w:val="00B83F0B"/>
    <w:rsid w:val="00B84000"/>
    <w:rsid w:val="00B84291"/>
    <w:rsid w:val="00B843FA"/>
    <w:rsid w:val="00B84859"/>
    <w:rsid w:val="00B84927"/>
    <w:rsid w:val="00B849E5"/>
    <w:rsid w:val="00B84DC8"/>
    <w:rsid w:val="00B85226"/>
    <w:rsid w:val="00B854A7"/>
    <w:rsid w:val="00B85613"/>
    <w:rsid w:val="00B856F0"/>
    <w:rsid w:val="00B8589E"/>
    <w:rsid w:val="00B85B7F"/>
    <w:rsid w:val="00B85E3D"/>
    <w:rsid w:val="00B8607A"/>
    <w:rsid w:val="00B8623A"/>
    <w:rsid w:val="00B864DE"/>
    <w:rsid w:val="00B8664B"/>
    <w:rsid w:val="00B86908"/>
    <w:rsid w:val="00B86981"/>
    <w:rsid w:val="00B86C36"/>
    <w:rsid w:val="00B86E70"/>
    <w:rsid w:val="00B86FC4"/>
    <w:rsid w:val="00B872F6"/>
    <w:rsid w:val="00B877CC"/>
    <w:rsid w:val="00B878CF"/>
    <w:rsid w:val="00B87F02"/>
    <w:rsid w:val="00B90134"/>
    <w:rsid w:val="00B90566"/>
    <w:rsid w:val="00B906EA"/>
    <w:rsid w:val="00B90944"/>
    <w:rsid w:val="00B90D1B"/>
    <w:rsid w:val="00B90E1D"/>
    <w:rsid w:val="00B90EBE"/>
    <w:rsid w:val="00B91057"/>
    <w:rsid w:val="00B912E5"/>
    <w:rsid w:val="00B91416"/>
    <w:rsid w:val="00B9160E"/>
    <w:rsid w:val="00B919A7"/>
    <w:rsid w:val="00B92456"/>
    <w:rsid w:val="00B931F3"/>
    <w:rsid w:val="00B935CE"/>
    <w:rsid w:val="00B937DA"/>
    <w:rsid w:val="00B93B63"/>
    <w:rsid w:val="00B93BF2"/>
    <w:rsid w:val="00B94026"/>
    <w:rsid w:val="00B94660"/>
    <w:rsid w:val="00B94A9C"/>
    <w:rsid w:val="00B956F4"/>
    <w:rsid w:val="00B95729"/>
    <w:rsid w:val="00B95DC1"/>
    <w:rsid w:val="00B96308"/>
    <w:rsid w:val="00B9650B"/>
    <w:rsid w:val="00B96A47"/>
    <w:rsid w:val="00B96EA9"/>
    <w:rsid w:val="00B96F95"/>
    <w:rsid w:val="00B970A6"/>
    <w:rsid w:val="00B97329"/>
    <w:rsid w:val="00B9742F"/>
    <w:rsid w:val="00B97A4A"/>
    <w:rsid w:val="00B97B0E"/>
    <w:rsid w:val="00B97E42"/>
    <w:rsid w:val="00BA0AC8"/>
    <w:rsid w:val="00BA0D78"/>
    <w:rsid w:val="00BA1206"/>
    <w:rsid w:val="00BA12AF"/>
    <w:rsid w:val="00BA137B"/>
    <w:rsid w:val="00BA1CC7"/>
    <w:rsid w:val="00BA1DCE"/>
    <w:rsid w:val="00BA1F96"/>
    <w:rsid w:val="00BA2556"/>
    <w:rsid w:val="00BA2701"/>
    <w:rsid w:val="00BA2D6C"/>
    <w:rsid w:val="00BA3A15"/>
    <w:rsid w:val="00BA3ABA"/>
    <w:rsid w:val="00BA3B82"/>
    <w:rsid w:val="00BA4443"/>
    <w:rsid w:val="00BA4D23"/>
    <w:rsid w:val="00BA4F7B"/>
    <w:rsid w:val="00BA4F93"/>
    <w:rsid w:val="00BA51DD"/>
    <w:rsid w:val="00BA537E"/>
    <w:rsid w:val="00BA54BB"/>
    <w:rsid w:val="00BA59D1"/>
    <w:rsid w:val="00BA5BD5"/>
    <w:rsid w:val="00BA5C2E"/>
    <w:rsid w:val="00BA5E03"/>
    <w:rsid w:val="00BA6BA9"/>
    <w:rsid w:val="00BA6D78"/>
    <w:rsid w:val="00BA706D"/>
    <w:rsid w:val="00BA7451"/>
    <w:rsid w:val="00BA78B4"/>
    <w:rsid w:val="00BA7A48"/>
    <w:rsid w:val="00BA7B11"/>
    <w:rsid w:val="00BB043D"/>
    <w:rsid w:val="00BB097F"/>
    <w:rsid w:val="00BB0A16"/>
    <w:rsid w:val="00BB0BCB"/>
    <w:rsid w:val="00BB0E36"/>
    <w:rsid w:val="00BB0E9A"/>
    <w:rsid w:val="00BB0F55"/>
    <w:rsid w:val="00BB15DE"/>
    <w:rsid w:val="00BB1734"/>
    <w:rsid w:val="00BB1BE5"/>
    <w:rsid w:val="00BB1D28"/>
    <w:rsid w:val="00BB22A2"/>
    <w:rsid w:val="00BB2786"/>
    <w:rsid w:val="00BB2DD4"/>
    <w:rsid w:val="00BB2E1D"/>
    <w:rsid w:val="00BB2EC6"/>
    <w:rsid w:val="00BB33C6"/>
    <w:rsid w:val="00BB3BBC"/>
    <w:rsid w:val="00BB3E26"/>
    <w:rsid w:val="00BB4474"/>
    <w:rsid w:val="00BB4B7C"/>
    <w:rsid w:val="00BB4C22"/>
    <w:rsid w:val="00BB4D29"/>
    <w:rsid w:val="00BB4E9B"/>
    <w:rsid w:val="00BB6166"/>
    <w:rsid w:val="00BB63F8"/>
    <w:rsid w:val="00BB683C"/>
    <w:rsid w:val="00BB68CB"/>
    <w:rsid w:val="00BB6D61"/>
    <w:rsid w:val="00BB7A83"/>
    <w:rsid w:val="00BB7DC3"/>
    <w:rsid w:val="00BC068D"/>
    <w:rsid w:val="00BC0D93"/>
    <w:rsid w:val="00BC0FEE"/>
    <w:rsid w:val="00BC1166"/>
    <w:rsid w:val="00BC121A"/>
    <w:rsid w:val="00BC1280"/>
    <w:rsid w:val="00BC16DA"/>
    <w:rsid w:val="00BC17AF"/>
    <w:rsid w:val="00BC1929"/>
    <w:rsid w:val="00BC19CA"/>
    <w:rsid w:val="00BC1C85"/>
    <w:rsid w:val="00BC25A3"/>
    <w:rsid w:val="00BC271B"/>
    <w:rsid w:val="00BC2A34"/>
    <w:rsid w:val="00BC2AC0"/>
    <w:rsid w:val="00BC32D0"/>
    <w:rsid w:val="00BC375D"/>
    <w:rsid w:val="00BC3DB4"/>
    <w:rsid w:val="00BC428A"/>
    <w:rsid w:val="00BC44DC"/>
    <w:rsid w:val="00BC4D9E"/>
    <w:rsid w:val="00BC4FE1"/>
    <w:rsid w:val="00BC5387"/>
    <w:rsid w:val="00BC58E2"/>
    <w:rsid w:val="00BC666F"/>
    <w:rsid w:val="00BC6778"/>
    <w:rsid w:val="00BC7CF3"/>
    <w:rsid w:val="00BD0014"/>
    <w:rsid w:val="00BD041D"/>
    <w:rsid w:val="00BD0C2A"/>
    <w:rsid w:val="00BD270B"/>
    <w:rsid w:val="00BD2B9C"/>
    <w:rsid w:val="00BD2DC3"/>
    <w:rsid w:val="00BD3049"/>
    <w:rsid w:val="00BD31AA"/>
    <w:rsid w:val="00BD34F9"/>
    <w:rsid w:val="00BD3624"/>
    <w:rsid w:val="00BD3640"/>
    <w:rsid w:val="00BD39A7"/>
    <w:rsid w:val="00BD3EE4"/>
    <w:rsid w:val="00BD40AF"/>
    <w:rsid w:val="00BD43F7"/>
    <w:rsid w:val="00BD4A7D"/>
    <w:rsid w:val="00BD4AAC"/>
    <w:rsid w:val="00BD5061"/>
    <w:rsid w:val="00BD51D8"/>
    <w:rsid w:val="00BD557A"/>
    <w:rsid w:val="00BD5686"/>
    <w:rsid w:val="00BD5FF2"/>
    <w:rsid w:val="00BD6338"/>
    <w:rsid w:val="00BD67AE"/>
    <w:rsid w:val="00BD68A1"/>
    <w:rsid w:val="00BD6947"/>
    <w:rsid w:val="00BD785B"/>
    <w:rsid w:val="00BD7C73"/>
    <w:rsid w:val="00BE02B3"/>
    <w:rsid w:val="00BE080C"/>
    <w:rsid w:val="00BE0C7A"/>
    <w:rsid w:val="00BE173F"/>
    <w:rsid w:val="00BE195E"/>
    <w:rsid w:val="00BE1A6E"/>
    <w:rsid w:val="00BE1D45"/>
    <w:rsid w:val="00BE22C7"/>
    <w:rsid w:val="00BE3B95"/>
    <w:rsid w:val="00BE3D77"/>
    <w:rsid w:val="00BE3DA4"/>
    <w:rsid w:val="00BE4586"/>
    <w:rsid w:val="00BE4CE6"/>
    <w:rsid w:val="00BE5511"/>
    <w:rsid w:val="00BE56B8"/>
    <w:rsid w:val="00BE57D2"/>
    <w:rsid w:val="00BE5A30"/>
    <w:rsid w:val="00BE5A49"/>
    <w:rsid w:val="00BE5D4B"/>
    <w:rsid w:val="00BE6C9E"/>
    <w:rsid w:val="00BE7479"/>
    <w:rsid w:val="00BE7D83"/>
    <w:rsid w:val="00BE7FEB"/>
    <w:rsid w:val="00BF00ED"/>
    <w:rsid w:val="00BF018E"/>
    <w:rsid w:val="00BF08BD"/>
    <w:rsid w:val="00BF0AB4"/>
    <w:rsid w:val="00BF0D2F"/>
    <w:rsid w:val="00BF1721"/>
    <w:rsid w:val="00BF1806"/>
    <w:rsid w:val="00BF197F"/>
    <w:rsid w:val="00BF1E3E"/>
    <w:rsid w:val="00BF2002"/>
    <w:rsid w:val="00BF23FE"/>
    <w:rsid w:val="00BF2B3A"/>
    <w:rsid w:val="00BF2C4F"/>
    <w:rsid w:val="00BF30B3"/>
    <w:rsid w:val="00BF37C9"/>
    <w:rsid w:val="00BF420C"/>
    <w:rsid w:val="00BF48C2"/>
    <w:rsid w:val="00BF4D01"/>
    <w:rsid w:val="00BF513B"/>
    <w:rsid w:val="00BF5C21"/>
    <w:rsid w:val="00BF5D02"/>
    <w:rsid w:val="00BF5FB3"/>
    <w:rsid w:val="00BF6091"/>
    <w:rsid w:val="00BF6532"/>
    <w:rsid w:val="00BF6C67"/>
    <w:rsid w:val="00BF6E04"/>
    <w:rsid w:val="00BF759D"/>
    <w:rsid w:val="00BF7FD5"/>
    <w:rsid w:val="00BF7FDA"/>
    <w:rsid w:val="00C000EF"/>
    <w:rsid w:val="00C00189"/>
    <w:rsid w:val="00C00221"/>
    <w:rsid w:val="00C0059D"/>
    <w:rsid w:val="00C009DC"/>
    <w:rsid w:val="00C00A4F"/>
    <w:rsid w:val="00C00BEE"/>
    <w:rsid w:val="00C00EBB"/>
    <w:rsid w:val="00C00FC7"/>
    <w:rsid w:val="00C01127"/>
    <w:rsid w:val="00C014EB"/>
    <w:rsid w:val="00C0228A"/>
    <w:rsid w:val="00C024F4"/>
    <w:rsid w:val="00C02644"/>
    <w:rsid w:val="00C02F43"/>
    <w:rsid w:val="00C02FC3"/>
    <w:rsid w:val="00C03469"/>
    <w:rsid w:val="00C03735"/>
    <w:rsid w:val="00C03741"/>
    <w:rsid w:val="00C038B4"/>
    <w:rsid w:val="00C03F20"/>
    <w:rsid w:val="00C04185"/>
    <w:rsid w:val="00C04366"/>
    <w:rsid w:val="00C04382"/>
    <w:rsid w:val="00C04661"/>
    <w:rsid w:val="00C0487D"/>
    <w:rsid w:val="00C04B2D"/>
    <w:rsid w:val="00C04BE3"/>
    <w:rsid w:val="00C051EC"/>
    <w:rsid w:val="00C05333"/>
    <w:rsid w:val="00C056F5"/>
    <w:rsid w:val="00C05713"/>
    <w:rsid w:val="00C05DAD"/>
    <w:rsid w:val="00C05E1A"/>
    <w:rsid w:val="00C05E7B"/>
    <w:rsid w:val="00C06475"/>
    <w:rsid w:val="00C064FE"/>
    <w:rsid w:val="00C076C4"/>
    <w:rsid w:val="00C07A0C"/>
    <w:rsid w:val="00C07BF2"/>
    <w:rsid w:val="00C1103A"/>
    <w:rsid w:val="00C111DB"/>
    <w:rsid w:val="00C122BC"/>
    <w:rsid w:val="00C129D2"/>
    <w:rsid w:val="00C13204"/>
    <w:rsid w:val="00C1328A"/>
    <w:rsid w:val="00C13451"/>
    <w:rsid w:val="00C13747"/>
    <w:rsid w:val="00C13856"/>
    <w:rsid w:val="00C139DB"/>
    <w:rsid w:val="00C14775"/>
    <w:rsid w:val="00C14A5D"/>
    <w:rsid w:val="00C14E32"/>
    <w:rsid w:val="00C153D3"/>
    <w:rsid w:val="00C1562C"/>
    <w:rsid w:val="00C1572B"/>
    <w:rsid w:val="00C15AC4"/>
    <w:rsid w:val="00C15B7D"/>
    <w:rsid w:val="00C15D8B"/>
    <w:rsid w:val="00C15DA7"/>
    <w:rsid w:val="00C16525"/>
    <w:rsid w:val="00C16803"/>
    <w:rsid w:val="00C16EC7"/>
    <w:rsid w:val="00C17277"/>
    <w:rsid w:val="00C172A4"/>
    <w:rsid w:val="00C177CD"/>
    <w:rsid w:val="00C17833"/>
    <w:rsid w:val="00C20113"/>
    <w:rsid w:val="00C203BA"/>
    <w:rsid w:val="00C2072D"/>
    <w:rsid w:val="00C20949"/>
    <w:rsid w:val="00C21134"/>
    <w:rsid w:val="00C21C08"/>
    <w:rsid w:val="00C21D90"/>
    <w:rsid w:val="00C2244E"/>
    <w:rsid w:val="00C2272C"/>
    <w:rsid w:val="00C22B63"/>
    <w:rsid w:val="00C2310D"/>
    <w:rsid w:val="00C231B4"/>
    <w:rsid w:val="00C233A8"/>
    <w:rsid w:val="00C23C66"/>
    <w:rsid w:val="00C23CBA"/>
    <w:rsid w:val="00C24125"/>
    <w:rsid w:val="00C2412D"/>
    <w:rsid w:val="00C242F1"/>
    <w:rsid w:val="00C24472"/>
    <w:rsid w:val="00C2481F"/>
    <w:rsid w:val="00C24B9E"/>
    <w:rsid w:val="00C24BED"/>
    <w:rsid w:val="00C24EC6"/>
    <w:rsid w:val="00C24F80"/>
    <w:rsid w:val="00C25899"/>
    <w:rsid w:val="00C25CC6"/>
    <w:rsid w:val="00C26F35"/>
    <w:rsid w:val="00C26F98"/>
    <w:rsid w:val="00C271B8"/>
    <w:rsid w:val="00C27B43"/>
    <w:rsid w:val="00C27BC4"/>
    <w:rsid w:val="00C27EA1"/>
    <w:rsid w:val="00C30929"/>
    <w:rsid w:val="00C311C5"/>
    <w:rsid w:val="00C315AB"/>
    <w:rsid w:val="00C318A5"/>
    <w:rsid w:val="00C3195F"/>
    <w:rsid w:val="00C31C10"/>
    <w:rsid w:val="00C32300"/>
    <w:rsid w:val="00C32773"/>
    <w:rsid w:val="00C3286B"/>
    <w:rsid w:val="00C3287B"/>
    <w:rsid w:val="00C32D20"/>
    <w:rsid w:val="00C334DB"/>
    <w:rsid w:val="00C3367F"/>
    <w:rsid w:val="00C33860"/>
    <w:rsid w:val="00C339CD"/>
    <w:rsid w:val="00C33A9C"/>
    <w:rsid w:val="00C33D20"/>
    <w:rsid w:val="00C33D50"/>
    <w:rsid w:val="00C34157"/>
    <w:rsid w:val="00C34339"/>
    <w:rsid w:val="00C34522"/>
    <w:rsid w:val="00C3461F"/>
    <w:rsid w:val="00C34AB4"/>
    <w:rsid w:val="00C34BA8"/>
    <w:rsid w:val="00C35141"/>
    <w:rsid w:val="00C354C2"/>
    <w:rsid w:val="00C354D9"/>
    <w:rsid w:val="00C358E9"/>
    <w:rsid w:val="00C358FA"/>
    <w:rsid w:val="00C358FB"/>
    <w:rsid w:val="00C35EB8"/>
    <w:rsid w:val="00C36252"/>
    <w:rsid w:val="00C36451"/>
    <w:rsid w:val="00C372DB"/>
    <w:rsid w:val="00C37423"/>
    <w:rsid w:val="00C40586"/>
    <w:rsid w:val="00C40587"/>
    <w:rsid w:val="00C40AF7"/>
    <w:rsid w:val="00C41032"/>
    <w:rsid w:val="00C4118D"/>
    <w:rsid w:val="00C4215A"/>
    <w:rsid w:val="00C421EA"/>
    <w:rsid w:val="00C42739"/>
    <w:rsid w:val="00C42931"/>
    <w:rsid w:val="00C42B2C"/>
    <w:rsid w:val="00C42FB6"/>
    <w:rsid w:val="00C43122"/>
    <w:rsid w:val="00C436CF"/>
    <w:rsid w:val="00C4379A"/>
    <w:rsid w:val="00C4388B"/>
    <w:rsid w:val="00C43CAB"/>
    <w:rsid w:val="00C43E5A"/>
    <w:rsid w:val="00C44563"/>
    <w:rsid w:val="00C446CC"/>
    <w:rsid w:val="00C448D9"/>
    <w:rsid w:val="00C4498F"/>
    <w:rsid w:val="00C44C3C"/>
    <w:rsid w:val="00C454FF"/>
    <w:rsid w:val="00C4550A"/>
    <w:rsid w:val="00C45ECC"/>
    <w:rsid w:val="00C46010"/>
    <w:rsid w:val="00C460B9"/>
    <w:rsid w:val="00C460C5"/>
    <w:rsid w:val="00C46677"/>
    <w:rsid w:val="00C468B9"/>
    <w:rsid w:val="00C46D73"/>
    <w:rsid w:val="00C474CD"/>
    <w:rsid w:val="00C479E1"/>
    <w:rsid w:val="00C47D73"/>
    <w:rsid w:val="00C47E13"/>
    <w:rsid w:val="00C50128"/>
    <w:rsid w:val="00C503CE"/>
    <w:rsid w:val="00C505DE"/>
    <w:rsid w:val="00C50F4F"/>
    <w:rsid w:val="00C51350"/>
    <w:rsid w:val="00C51483"/>
    <w:rsid w:val="00C51518"/>
    <w:rsid w:val="00C51AA3"/>
    <w:rsid w:val="00C51D2C"/>
    <w:rsid w:val="00C52232"/>
    <w:rsid w:val="00C52399"/>
    <w:rsid w:val="00C52ACB"/>
    <w:rsid w:val="00C52B86"/>
    <w:rsid w:val="00C53197"/>
    <w:rsid w:val="00C5398E"/>
    <w:rsid w:val="00C53A40"/>
    <w:rsid w:val="00C5465F"/>
    <w:rsid w:val="00C554DB"/>
    <w:rsid w:val="00C55BA7"/>
    <w:rsid w:val="00C5614A"/>
    <w:rsid w:val="00C566CF"/>
    <w:rsid w:val="00C56998"/>
    <w:rsid w:val="00C56B1A"/>
    <w:rsid w:val="00C56C02"/>
    <w:rsid w:val="00C56C25"/>
    <w:rsid w:val="00C56C87"/>
    <w:rsid w:val="00C5756D"/>
    <w:rsid w:val="00C576EF"/>
    <w:rsid w:val="00C577C5"/>
    <w:rsid w:val="00C57CF5"/>
    <w:rsid w:val="00C57DB2"/>
    <w:rsid w:val="00C57E9E"/>
    <w:rsid w:val="00C603D4"/>
    <w:rsid w:val="00C606E1"/>
    <w:rsid w:val="00C61E50"/>
    <w:rsid w:val="00C62133"/>
    <w:rsid w:val="00C6290A"/>
    <w:rsid w:val="00C62AA5"/>
    <w:rsid w:val="00C62F4A"/>
    <w:rsid w:val="00C63841"/>
    <w:rsid w:val="00C639A2"/>
    <w:rsid w:val="00C639FD"/>
    <w:rsid w:val="00C64488"/>
    <w:rsid w:val="00C6451B"/>
    <w:rsid w:val="00C65657"/>
    <w:rsid w:val="00C659AA"/>
    <w:rsid w:val="00C65A11"/>
    <w:rsid w:val="00C65AA0"/>
    <w:rsid w:val="00C66080"/>
    <w:rsid w:val="00C66348"/>
    <w:rsid w:val="00C674C2"/>
    <w:rsid w:val="00C6798E"/>
    <w:rsid w:val="00C67B84"/>
    <w:rsid w:val="00C67F0A"/>
    <w:rsid w:val="00C7026A"/>
    <w:rsid w:val="00C7059E"/>
    <w:rsid w:val="00C70746"/>
    <w:rsid w:val="00C707EC"/>
    <w:rsid w:val="00C709A6"/>
    <w:rsid w:val="00C70F70"/>
    <w:rsid w:val="00C71125"/>
    <w:rsid w:val="00C714FB"/>
    <w:rsid w:val="00C71538"/>
    <w:rsid w:val="00C7222F"/>
    <w:rsid w:val="00C72B9D"/>
    <w:rsid w:val="00C7320E"/>
    <w:rsid w:val="00C73283"/>
    <w:rsid w:val="00C73344"/>
    <w:rsid w:val="00C73561"/>
    <w:rsid w:val="00C739FD"/>
    <w:rsid w:val="00C73A2D"/>
    <w:rsid w:val="00C73BC7"/>
    <w:rsid w:val="00C73E39"/>
    <w:rsid w:val="00C74144"/>
    <w:rsid w:val="00C741DF"/>
    <w:rsid w:val="00C7422D"/>
    <w:rsid w:val="00C748AF"/>
    <w:rsid w:val="00C75A3F"/>
    <w:rsid w:val="00C75AB3"/>
    <w:rsid w:val="00C7625D"/>
    <w:rsid w:val="00C76563"/>
    <w:rsid w:val="00C765E0"/>
    <w:rsid w:val="00C771D1"/>
    <w:rsid w:val="00C77540"/>
    <w:rsid w:val="00C775F3"/>
    <w:rsid w:val="00C777F7"/>
    <w:rsid w:val="00C77823"/>
    <w:rsid w:val="00C7782E"/>
    <w:rsid w:val="00C7799F"/>
    <w:rsid w:val="00C77FDF"/>
    <w:rsid w:val="00C80016"/>
    <w:rsid w:val="00C80116"/>
    <w:rsid w:val="00C801E2"/>
    <w:rsid w:val="00C80668"/>
    <w:rsid w:val="00C808F7"/>
    <w:rsid w:val="00C8192B"/>
    <w:rsid w:val="00C819EA"/>
    <w:rsid w:val="00C81CB1"/>
    <w:rsid w:val="00C8238B"/>
    <w:rsid w:val="00C8241E"/>
    <w:rsid w:val="00C8246E"/>
    <w:rsid w:val="00C82CB0"/>
    <w:rsid w:val="00C82DBD"/>
    <w:rsid w:val="00C83F1C"/>
    <w:rsid w:val="00C84340"/>
    <w:rsid w:val="00C84432"/>
    <w:rsid w:val="00C847B5"/>
    <w:rsid w:val="00C84EAD"/>
    <w:rsid w:val="00C853D6"/>
    <w:rsid w:val="00C855C4"/>
    <w:rsid w:val="00C8565D"/>
    <w:rsid w:val="00C858CD"/>
    <w:rsid w:val="00C8596C"/>
    <w:rsid w:val="00C85FC7"/>
    <w:rsid w:val="00C8641F"/>
    <w:rsid w:val="00C865A4"/>
    <w:rsid w:val="00C86EB2"/>
    <w:rsid w:val="00C871EE"/>
    <w:rsid w:val="00C8774D"/>
    <w:rsid w:val="00C8798C"/>
    <w:rsid w:val="00C87B6E"/>
    <w:rsid w:val="00C900CF"/>
    <w:rsid w:val="00C90B77"/>
    <w:rsid w:val="00C91541"/>
    <w:rsid w:val="00C9175F"/>
    <w:rsid w:val="00C91E90"/>
    <w:rsid w:val="00C92CCA"/>
    <w:rsid w:val="00C92D26"/>
    <w:rsid w:val="00C93776"/>
    <w:rsid w:val="00C93F4C"/>
    <w:rsid w:val="00C94692"/>
    <w:rsid w:val="00C94A57"/>
    <w:rsid w:val="00C95037"/>
    <w:rsid w:val="00C950FF"/>
    <w:rsid w:val="00C95212"/>
    <w:rsid w:val="00C95301"/>
    <w:rsid w:val="00C953D0"/>
    <w:rsid w:val="00C95412"/>
    <w:rsid w:val="00C95426"/>
    <w:rsid w:val="00C95C52"/>
    <w:rsid w:val="00C95D20"/>
    <w:rsid w:val="00C967DE"/>
    <w:rsid w:val="00C96C38"/>
    <w:rsid w:val="00C975E2"/>
    <w:rsid w:val="00C97936"/>
    <w:rsid w:val="00CA02C0"/>
    <w:rsid w:val="00CA053D"/>
    <w:rsid w:val="00CA085A"/>
    <w:rsid w:val="00CA1B74"/>
    <w:rsid w:val="00CA2055"/>
    <w:rsid w:val="00CA2058"/>
    <w:rsid w:val="00CA2450"/>
    <w:rsid w:val="00CA2719"/>
    <w:rsid w:val="00CA2AA5"/>
    <w:rsid w:val="00CA2BB5"/>
    <w:rsid w:val="00CA2E52"/>
    <w:rsid w:val="00CA2F9E"/>
    <w:rsid w:val="00CA32F2"/>
    <w:rsid w:val="00CA367E"/>
    <w:rsid w:val="00CA3815"/>
    <w:rsid w:val="00CA39B1"/>
    <w:rsid w:val="00CA3E21"/>
    <w:rsid w:val="00CA454B"/>
    <w:rsid w:val="00CA455E"/>
    <w:rsid w:val="00CA4AB8"/>
    <w:rsid w:val="00CA4AF4"/>
    <w:rsid w:val="00CA4C87"/>
    <w:rsid w:val="00CA4F61"/>
    <w:rsid w:val="00CA5243"/>
    <w:rsid w:val="00CA5481"/>
    <w:rsid w:val="00CA5924"/>
    <w:rsid w:val="00CA6217"/>
    <w:rsid w:val="00CA6A21"/>
    <w:rsid w:val="00CA6AD0"/>
    <w:rsid w:val="00CA728A"/>
    <w:rsid w:val="00CA7AE6"/>
    <w:rsid w:val="00CB006F"/>
    <w:rsid w:val="00CB043F"/>
    <w:rsid w:val="00CB058F"/>
    <w:rsid w:val="00CB0AFB"/>
    <w:rsid w:val="00CB155A"/>
    <w:rsid w:val="00CB1A51"/>
    <w:rsid w:val="00CB1D38"/>
    <w:rsid w:val="00CB1DD7"/>
    <w:rsid w:val="00CB2476"/>
    <w:rsid w:val="00CB3054"/>
    <w:rsid w:val="00CB3440"/>
    <w:rsid w:val="00CB39F1"/>
    <w:rsid w:val="00CB3C23"/>
    <w:rsid w:val="00CB3C3E"/>
    <w:rsid w:val="00CB3F78"/>
    <w:rsid w:val="00CB40B4"/>
    <w:rsid w:val="00CB412C"/>
    <w:rsid w:val="00CB4221"/>
    <w:rsid w:val="00CB4758"/>
    <w:rsid w:val="00CB4ACE"/>
    <w:rsid w:val="00CB50E0"/>
    <w:rsid w:val="00CB5127"/>
    <w:rsid w:val="00CB51F6"/>
    <w:rsid w:val="00CB52F1"/>
    <w:rsid w:val="00CB558E"/>
    <w:rsid w:val="00CB590B"/>
    <w:rsid w:val="00CB59DF"/>
    <w:rsid w:val="00CB5DD3"/>
    <w:rsid w:val="00CB614F"/>
    <w:rsid w:val="00CB6204"/>
    <w:rsid w:val="00CB640A"/>
    <w:rsid w:val="00CB6557"/>
    <w:rsid w:val="00CB6722"/>
    <w:rsid w:val="00CB6A95"/>
    <w:rsid w:val="00CB6CA0"/>
    <w:rsid w:val="00CB6D9D"/>
    <w:rsid w:val="00CB7004"/>
    <w:rsid w:val="00CB7870"/>
    <w:rsid w:val="00CB7A66"/>
    <w:rsid w:val="00CC01E5"/>
    <w:rsid w:val="00CC0316"/>
    <w:rsid w:val="00CC0A79"/>
    <w:rsid w:val="00CC0F3D"/>
    <w:rsid w:val="00CC107D"/>
    <w:rsid w:val="00CC1254"/>
    <w:rsid w:val="00CC1393"/>
    <w:rsid w:val="00CC1487"/>
    <w:rsid w:val="00CC14F0"/>
    <w:rsid w:val="00CC1831"/>
    <w:rsid w:val="00CC1B3A"/>
    <w:rsid w:val="00CC1B73"/>
    <w:rsid w:val="00CC1DA8"/>
    <w:rsid w:val="00CC1DF2"/>
    <w:rsid w:val="00CC1E49"/>
    <w:rsid w:val="00CC1FAE"/>
    <w:rsid w:val="00CC2015"/>
    <w:rsid w:val="00CC2427"/>
    <w:rsid w:val="00CC24CB"/>
    <w:rsid w:val="00CC38B2"/>
    <w:rsid w:val="00CC3F7E"/>
    <w:rsid w:val="00CC4357"/>
    <w:rsid w:val="00CC498F"/>
    <w:rsid w:val="00CC4B93"/>
    <w:rsid w:val="00CC4E0F"/>
    <w:rsid w:val="00CC627C"/>
    <w:rsid w:val="00CC6797"/>
    <w:rsid w:val="00CC67E6"/>
    <w:rsid w:val="00CC7104"/>
    <w:rsid w:val="00CC73C9"/>
    <w:rsid w:val="00CC73E1"/>
    <w:rsid w:val="00CC7B19"/>
    <w:rsid w:val="00CC7D64"/>
    <w:rsid w:val="00CC7DE7"/>
    <w:rsid w:val="00CC7EC3"/>
    <w:rsid w:val="00CD0229"/>
    <w:rsid w:val="00CD049D"/>
    <w:rsid w:val="00CD0699"/>
    <w:rsid w:val="00CD0CD3"/>
    <w:rsid w:val="00CD113D"/>
    <w:rsid w:val="00CD1B3A"/>
    <w:rsid w:val="00CD1E7D"/>
    <w:rsid w:val="00CD1F4D"/>
    <w:rsid w:val="00CD2271"/>
    <w:rsid w:val="00CD2322"/>
    <w:rsid w:val="00CD2C1E"/>
    <w:rsid w:val="00CD3188"/>
    <w:rsid w:val="00CD3725"/>
    <w:rsid w:val="00CD3EE2"/>
    <w:rsid w:val="00CD472A"/>
    <w:rsid w:val="00CD484B"/>
    <w:rsid w:val="00CD50D1"/>
    <w:rsid w:val="00CD56A9"/>
    <w:rsid w:val="00CD5880"/>
    <w:rsid w:val="00CD5A62"/>
    <w:rsid w:val="00CD68D7"/>
    <w:rsid w:val="00CD6B25"/>
    <w:rsid w:val="00CD6E78"/>
    <w:rsid w:val="00CD6FA4"/>
    <w:rsid w:val="00CD7448"/>
    <w:rsid w:val="00CD75D4"/>
    <w:rsid w:val="00CD7DC6"/>
    <w:rsid w:val="00CE01ED"/>
    <w:rsid w:val="00CE051D"/>
    <w:rsid w:val="00CE06E8"/>
    <w:rsid w:val="00CE084C"/>
    <w:rsid w:val="00CE0FC3"/>
    <w:rsid w:val="00CE1359"/>
    <w:rsid w:val="00CE13F9"/>
    <w:rsid w:val="00CE14AE"/>
    <w:rsid w:val="00CE1848"/>
    <w:rsid w:val="00CE1897"/>
    <w:rsid w:val="00CE2077"/>
    <w:rsid w:val="00CE2A82"/>
    <w:rsid w:val="00CE2ABF"/>
    <w:rsid w:val="00CE2B24"/>
    <w:rsid w:val="00CE2DCC"/>
    <w:rsid w:val="00CE339B"/>
    <w:rsid w:val="00CE360F"/>
    <w:rsid w:val="00CE4302"/>
    <w:rsid w:val="00CE4441"/>
    <w:rsid w:val="00CE4464"/>
    <w:rsid w:val="00CE45AD"/>
    <w:rsid w:val="00CE4759"/>
    <w:rsid w:val="00CE490E"/>
    <w:rsid w:val="00CE4C9D"/>
    <w:rsid w:val="00CE4CFB"/>
    <w:rsid w:val="00CE4DE7"/>
    <w:rsid w:val="00CE5230"/>
    <w:rsid w:val="00CE60CB"/>
    <w:rsid w:val="00CE62BD"/>
    <w:rsid w:val="00CE687A"/>
    <w:rsid w:val="00CE6E27"/>
    <w:rsid w:val="00CE6F4E"/>
    <w:rsid w:val="00CE7135"/>
    <w:rsid w:val="00CE734E"/>
    <w:rsid w:val="00CE7651"/>
    <w:rsid w:val="00CF0006"/>
    <w:rsid w:val="00CF03A7"/>
    <w:rsid w:val="00CF046D"/>
    <w:rsid w:val="00CF07F2"/>
    <w:rsid w:val="00CF08E1"/>
    <w:rsid w:val="00CF0938"/>
    <w:rsid w:val="00CF0C7F"/>
    <w:rsid w:val="00CF0D1F"/>
    <w:rsid w:val="00CF0D51"/>
    <w:rsid w:val="00CF143F"/>
    <w:rsid w:val="00CF1555"/>
    <w:rsid w:val="00CF23D6"/>
    <w:rsid w:val="00CF2A1C"/>
    <w:rsid w:val="00CF2DDB"/>
    <w:rsid w:val="00CF3379"/>
    <w:rsid w:val="00CF345B"/>
    <w:rsid w:val="00CF3844"/>
    <w:rsid w:val="00CF3AA4"/>
    <w:rsid w:val="00CF3BF1"/>
    <w:rsid w:val="00CF3C6E"/>
    <w:rsid w:val="00CF4598"/>
    <w:rsid w:val="00CF4663"/>
    <w:rsid w:val="00CF4702"/>
    <w:rsid w:val="00CF5471"/>
    <w:rsid w:val="00CF5666"/>
    <w:rsid w:val="00CF586B"/>
    <w:rsid w:val="00CF5A0E"/>
    <w:rsid w:val="00CF5A75"/>
    <w:rsid w:val="00CF6A37"/>
    <w:rsid w:val="00CF6A78"/>
    <w:rsid w:val="00D00735"/>
    <w:rsid w:val="00D00D3C"/>
    <w:rsid w:val="00D00D4B"/>
    <w:rsid w:val="00D01366"/>
    <w:rsid w:val="00D0139D"/>
    <w:rsid w:val="00D01C3E"/>
    <w:rsid w:val="00D01DA1"/>
    <w:rsid w:val="00D0208D"/>
    <w:rsid w:val="00D023FA"/>
    <w:rsid w:val="00D024E2"/>
    <w:rsid w:val="00D02626"/>
    <w:rsid w:val="00D031A7"/>
    <w:rsid w:val="00D036EB"/>
    <w:rsid w:val="00D03A7F"/>
    <w:rsid w:val="00D03AAE"/>
    <w:rsid w:val="00D03E8C"/>
    <w:rsid w:val="00D03F57"/>
    <w:rsid w:val="00D04020"/>
    <w:rsid w:val="00D04309"/>
    <w:rsid w:val="00D0525B"/>
    <w:rsid w:val="00D05954"/>
    <w:rsid w:val="00D05B9D"/>
    <w:rsid w:val="00D06321"/>
    <w:rsid w:val="00D06369"/>
    <w:rsid w:val="00D063A0"/>
    <w:rsid w:val="00D06912"/>
    <w:rsid w:val="00D06CCA"/>
    <w:rsid w:val="00D06DA5"/>
    <w:rsid w:val="00D071EF"/>
    <w:rsid w:val="00D07759"/>
    <w:rsid w:val="00D07C2E"/>
    <w:rsid w:val="00D10373"/>
    <w:rsid w:val="00D10901"/>
    <w:rsid w:val="00D10B25"/>
    <w:rsid w:val="00D110B9"/>
    <w:rsid w:val="00D114B6"/>
    <w:rsid w:val="00D119D7"/>
    <w:rsid w:val="00D1253D"/>
    <w:rsid w:val="00D1255F"/>
    <w:rsid w:val="00D12876"/>
    <w:rsid w:val="00D12EE8"/>
    <w:rsid w:val="00D13062"/>
    <w:rsid w:val="00D13577"/>
    <w:rsid w:val="00D13ABF"/>
    <w:rsid w:val="00D14114"/>
    <w:rsid w:val="00D141F7"/>
    <w:rsid w:val="00D14292"/>
    <w:rsid w:val="00D143FC"/>
    <w:rsid w:val="00D14E5C"/>
    <w:rsid w:val="00D14FE9"/>
    <w:rsid w:val="00D15333"/>
    <w:rsid w:val="00D15616"/>
    <w:rsid w:val="00D15F3A"/>
    <w:rsid w:val="00D15FFE"/>
    <w:rsid w:val="00D2050C"/>
    <w:rsid w:val="00D209A4"/>
    <w:rsid w:val="00D20EE1"/>
    <w:rsid w:val="00D20F03"/>
    <w:rsid w:val="00D210A6"/>
    <w:rsid w:val="00D21307"/>
    <w:rsid w:val="00D21494"/>
    <w:rsid w:val="00D2161E"/>
    <w:rsid w:val="00D21CB3"/>
    <w:rsid w:val="00D226E6"/>
    <w:rsid w:val="00D22D5C"/>
    <w:rsid w:val="00D22E19"/>
    <w:rsid w:val="00D2327D"/>
    <w:rsid w:val="00D23B18"/>
    <w:rsid w:val="00D23DAF"/>
    <w:rsid w:val="00D246E9"/>
    <w:rsid w:val="00D24E7B"/>
    <w:rsid w:val="00D24FE4"/>
    <w:rsid w:val="00D25150"/>
    <w:rsid w:val="00D25302"/>
    <w:rsid w:val="00D25880"/>
    <w:rsid w:val="00D25C01"/>
    <w:rsid w:val="00D25CD6"/>
    <w:rsid w:val="00D25CF5"/>
    <w:rsid w:val="00D25E60"/>
    <w:rsid w:val="00D266A2"/>
    <w:rsid w:val="00D266FF"/>
    <w:rsid w:val="00D26862"/>
    <w:rsid w:val="00D27289"/>
    <w:rsid w:val="00D272A9"/>
    <w:rsid w:val="00D27324"/>
    <w:rsid w:val="00D27AE3"/>
    <w:rsid w:val="00D27EF6"/>
    <w:rsid w:val="00D30499"/>
    <w:rsid w:val="00D306C8"/>
    <w:rsid w:val="00D30973"/>
    <w:rsid w:val="00D30988"/>
    <w:rsid w:val="00D30A26"/>
    <w:rsid w:val="00D3154E"/>
    <w:rsid w:val="00D31632"/>
    <w:rsid w:val="00D31820"/>
    <w:rsid w:val="00D31D6C"/>
    <w:rsid w:val="00D321FB"/>
    <w:rsid w:val="00D32231"/>
    <w:rsid w:val="00D322BE"/>
    <w:rsid w:val="00D32904"/>
    <w:rsid w:val="00D32987"/>
    <w:rsid w:val="00D32A03"/>
    <w:rsid w:val="00D3395C"/>
    <w:rsid w:val="00D33BA6"/>
    <w:rsid w:val="00D33CA5"/>
    <w:rsid w:val="00D33F4C"/>
    <w:rsid w:val="00D33FED"/>
    <w:rsid w:val="00D348BC"/>
    <w:rsid w:val="00D3513C"/>
    <w:rsid w:val="00D35217"/>
    <w:rsid w:val="00D3522B"/>
    <w:rsid w:val="00D3527A"/>
    <w:rsid w:val="00D354E6"/>
    <w:rsid w:val="00D358D9"/>
    <w:rsid w:val="00D35AF6"/>
    <w:rsid w:val="00D35BA8"/>
    <w:rsid w:val="00D35FE3"/>
    <w:rsid w:val="00D36243"/>
    <w:rsid w:val="00D363A3"/>
    <w:rsid w:val="00D369C8"/>
    <w:rsid w:val="00D369E3"/>
    <w:rsid w:val="00D36A82"/>
    <w:rsid w:val="00D3726F"/>
    <w:rsid w:val="00D37639"/>
    <w:rsid w:val="00D37698"/>
    <w:rsid w:val="00D37822"/>
    <w:rsid w:val="00D37829"/>
    <w:rsid w:val="00D37AA7"/>
    <w:rsid w:val="00D37F5F"/>
    <w:rsid w:val="00D40124"/>
    <w:rsid w:val="00D405AC"/>
    <w:rsid w:val="00D40875"/>
    <w:rsid w:val="00D40A06"/>
    <w:rsid w:val="00D40B85"/>
    <w:rsid w:val="00D40C4D"/>
    <w:rsid w:val="00D410CF"/>
    <w:rsid w:val="00D416B9"/>
    <w:rsid w:val="00D41DB6"/>
    <w:rsid w:val="00D42393"/>
    <w:rsid w:val="00D42ABC"/>
    <w:rsid w:val="00D43110"/>
    <w:rsid w:val="00D43619"/>
    <w:rsid w:val="00D43674"/>
    <w:rsid w:val="00D43F03"/>
    <w:rsid w:val="00D44512"/>
    <w:rsid w:val="00D4458D"/>
    <w:rsid w:val="00D44C4F"/>
    <w:rsid w:val="00D44E3F"/>
    <w:rsid w:val="00D44E7B"/>
    <w:rsid w:val="00D45A61"/>
    <w:rsid w:val="00D45E60"/>
    <w:rsid w:val="00D4660A"/>
    <w:rsid w:val="00D470E1"/>
    <w:rsid w:val="00D4732E"/>
    <w:rsid w:val="00D477A8"/>
    <w:rsid w:val="00D478A0"/>
    <w:rsid w:val="00D479F1"/>
    <w:rsid w:val="00D47F84"/>
    <w:rsid w:val="00D50266"/>
    <w:rsid w:val="00D502DE"/>
    <w:rsid w:val="00D50530"/>
    <w:rsid w:val="00D505DD"/>
    <w:rsid w:val="00D50739"/>
    <w:rsid w:val="00D50967"/>
    <w:rsid w:val="00D50A7C"/>
    <w:rsid w:val="00D50DDC"/>
    <w:rsid w:val="00D50FEE"/>
    <w:rsid w:val="00D519FF"/>
    <w:rsid w:val="00D51AA8"/>
    <w:rsid w:val="00D51B4C"/>
    <w:rsid w:val="00D51D5E"/>
    <w:rsid w:val="00D52075"/>
    <w:rsid w:val="00D52222"/>
    <w:rsid w:val="00D525F4"/>
    <w:rsid w:val="00D52F59"/>
    <w:rsid w:val="00D5303E"/>
    <w:rsid w:val="00D5358B"/>
    <w:rsid w:val="00D537DC"/>
    <w:rsid w:val="00D53FAB"/>
    <w:rsid w:val="00D54088"/>
    <w:rsid w:val="00D54705"/>
    <w:rsid w:val="00D54904"/>
    <w:rsid w:val="00D550A0"/>
    <w:rsid w:val="00D55AF6"/>
    <w:rsid w:val="00D55CF1"/>
    <w:rsid w:val="00D55ECD"/>
    <w:rsid w:val="00D56BB6"/>
    <w:rsid w:val="00D56D3A"/>
    <w:rsid w:val="00D56EC5"/>
    <w:rsid w:val="00D56FE9"/>
    <w:rsid w:val="00D5731B"/>
    <w:rsid w:val="00D578FE"/>
    <w:rsid w:val="00D57C42"/>
    <w:rsid w:val="00D57C6B"/>
    <w:rsid w:val="00D57E46"/>
    <w:rsid w:val="00D57F56"/>
    <w:rsid w:val="00D57FA0"/>
    <w:rsid w:val="00D6003C"/>
    <w:rsid w:val="00D6068D"/>
    <w:rsid w:val="00D61C60"/>
    <w:rsid w:val="00D61FB0"/>
    <w:rsid w:val="00D62198"/>
    <w:rsid w:val="00D62588"/>
    <w:rsid w:val="00D626D8"/>
    <w:rsid w:val="00D62BF2"/>
    <w:rsid w:val="00D63388"/>
    <w:rsid w:val="00D63443"/>
    <w:rsid w:val="00D6396E"/>
    <w:rsid w:val="00D63A7F"/>
    <w:rsid w:val="00D63E5E"/>
    <w:rsid w:val="00D641AB"/>
    <w:rsid w:val="00D647B7"/>
    <w:rsid w:val="00D647EA"/>
    <w:rsid w:val="00D64B56"/>
    <w:rsid w:val="00D65083"/>
    <w:rsid w:val="00D653CD"/>
    <w:rsid w:val="00D65C9B"/>
    <w:rsid w:val="00D65CFB"/>
    <w:rsid w:val="00D66431"/>
    <w:rsid w:val="00D66ECD"/>
    <w:rsid w:val="00D670C9"/>
    <w:rsid w:val="00D678B2"/>
    <w:rsid w:val="00D70598"/>
    <w:rsid w:val="00D715F3"/>
    <w:rsid w:val="00D71AB0"/>
    <w:rsid w:val="00D71ABB"/>
    <w:rsid w:val="00D71EFA"/>
    <w:rsid w:val="00D71FBA"/>
    <w:rsid w:val="00D7216A"/>
    <w:rsid w:val="00D721F3"/>
    <w:rsid w:val="00D721F7"/>
    <w:rsid w:val="00D7284F"/>
    <w:rsid w:val="00D728B9"/>
    <w:rsid w:val="00D72987"/>
    <w:rsid w:val="00D729B3"/>
    <w:rsid w:val="00D72CEF"/>
    <w:rsid w:val="00D72EB0"/>
    <w:rsid w:val="00D73455"/>
    <w:rsid w:val="00D7389A"/>
    <w:rsid w:val="00D740D4"/>
    <w:rsid w:val="00D7412C"/>
    <w:rsid w:val="00D743AE"/>
    <w:rsid w:val="00D744CD"/>
    <w:rsid w:val="00D74945"/>
    <w:rsid w:val="00D74E83"/>
    <w:rsid w:val="00D75079"/>
    <w:rsid w:val="00D754F9"/>
    <w:rsid w:val="00D75947"/>
    <w:rsid w:val="00D75A42"/>
    <w:rsid w:val="00D75D12"/>
    <w:rsid w:val="00D762CD"/>
    <w:rsid w:val="00D7647E"/>
    <w:rsid w:val="00D76606"/>
    <w:rsid w:val="00D7672D"/>
    <w:rsid w:val="00D76819"/>
    <w:rsid w:val="00D7683F"/>
    <w:rsid w:val="00D76A8F"/>
    <w:rsid w:val="00D770E1"/>
    <w:rsid w:val="00D777B2"/>
    <w:rsid w:val="00D8038A"/>
    <w:rsid w:val="00D806C1"/>
    <w:rsid w:val="00D80934"/>
    <w:rsid w:val="00D80AFB"/>
    <w:rsid w:val="00D80B3A"/>
    <w:rsid w:val="00D8190D"/>
    <w:rsid w:val="00D81AAA"/>
    <w:rsid w:val="00D81BC9"/>
    <w:rsid w:val="00D81C40"/>
    <w:rsid w:val="00D823A1"/>
    <w:rsid w:val="00D8246F"/>
    <w:rsid w:val="00D825EB"/>
    <w:rsid w:val="00D826D3"/>
    <w:rsid w:val="00D82760"/>
    <w:rsid w:val="00D83025"/>
    <w:rsid w:val="00D8304A"/>
    <w:rsid w:val="00D8304F"/>
    <w:rsid w:val="00D83063"/>
    <w:rsid w:val="00D837A0"/>
    <w:rsid w:val="00D83C8E"/>
    <w:rsid w:val="00D8401C"/>
    <w:rsid w:val="00D84281"/>
    <w:rsid w:val="00D84687"/>
    <w:rsid w:val="00D84CC6"/>
    <w:rsid w:val="00D84E1D"/>
    <w:rsid w:val="00D85764"/>
    <w:rsid w:val="00D85873"/>
    <w:rsid w:val="00D859B6"/>
    <w:rsid w:val="00D85D69"/>
    <w:rsid w:val="00D86C4D"/>
    <w:rsid w:val="00D86CDA"/>
    <w:rsid w:val="00D86D5E"/>
    <w:rsid w:val="00D870AE"/>
    <w:rsid w:val="00D87116"/>
    <w:rsid w:val="00D87149"/>
    <w:rsid w:val="00D872CE"/>
    <w:rsid w:val="00D8750D"/>
    <w:rsid w:val="00D87A00"/>
    <w:rsid w:val="00D9025E"/>
    <w:rsid w:val="00D90821"/>
    <w:rsid w:val="00D90BB1"/>
    <w:rsid w:val="00D90E3D"/>
    <w:rsid w:val="00D90F81"/>
    <w:rsid w:val="00D912A3"/>
    <w:rsid w:val="00D91470"/>
    <w:rsid w:val="00D920EB"/>
    <w:rsid w:val="00D92549"/>
    <w:rsid w:val="00D92799"/>
    <w:rsid w:val="00D9285D"/>
    <w:rsid w:val="00D92921"/>
    <w:rsid w:val="00D92AE4"/>
    <w:rsid w:val="00D93203"/>
    <w:rsid w:val="00D9353F"/>
    <w:rsid w:val="00D93604"/>
    <w:rsid w:val="00D9383F"/>
    <w:rsid w:val="00D9388D"/>
    <w:rsid w:val="00D93AED"/>
    <w:rsid w:val="00D93C22"/>
    <w:rsid w:val="00D93C72"/>
    <w:rsid w:val="00D94776"/>
    <w:rsid w:val="00D947E9"/>
    <w:rsid w:val="00D95072"/>
    <w:rsid w:val="00D9535E"/>
    <w:rsid w:val="00D956F8"/>
    <w:rsid w:val="00D95808"/>
    <w:rsid w:val="00D9624A"/>
    <w:rsid w:val="00D96514"/>
    <w:rsid w:val="00D9652D"/>
    <w:rsid w:val="00D970CD"/>
    <w:rsid w:val="00D9749B"/>
    <w:rsid w:val="00D9761F"/>
    <w:rsid w:val="00D97735"/>
    <w:rsid w:val="00D97876"/>
    <w:rsid w:val="00D97BAF"/>
    <w:rsid w:val="00D97F9D"/>
    <w:rsid w:val="00DA00D5"/>
    <w:rsid w:val="00DA0590"/>
    <w:rsid w:val="00DA0699"/>
    <w:rsid w:val="00DA1500"/>
    <w:rsid w:val="00DA1544"/>
    <w:rsid w:val="00DA162F"/>
    <w:rsid w:val="00DA1A09"/>
    <w:rsid w:val="00DA2D34"/>
    <w:rsid w:val="00DA2D57"/>
    <w:rsid w:val="00DA2E42"/>
    <w:rsid w:val="00DA362E"/>
    <w:rsid w:val="00DA396E"/>
    <w:rsid w:val="00DA3DB9"/>
    <w:rsid w:val="00DA3E4F"/>
    <w:rsid w:val="00DA41F4"/>
    <w:rsid w:val="00DA4A04"/>
    <w:rsid w:val="00DA4D63"/>
    <w:rsid w:val="00DA51D8"/>
    <w:rsid w:val="00DA5B82"/>
    <w:rsid w:val="00DA62DA"/>
    <w:rsid w:val="00DA63E7"/>
    <w:rsid w:val="00DA645D"/>
    <w:rsid w:val="00DA6A3B"/>
    <w:rsid w:val="00DA6FB0"/>
    <w:rsid w:val="00DA7105"/>
    <w:rsid w:val="00DA78B0"/>
    <w:rsid w:val="00DA7A68"/>
    <w:rsid w:val="00DB0031"/>
    <w:rsid w:val="00DB0846"/>
    <w:rsid w:val="00DB0ED3"/>
    <w:rsid w:val="00DB2400"/>
    <w:rsid w:val="00DB27DA"/>
    <w:rsid w:val="00DB2E65"/>
    <w:rsid w:val="00DB2F51"/>
    <w:rsid w:val="00DB3207"/>
    <w:rsid w:val="00DB323B"/>
    <w:rsid w:val="00DB36A6"/>
    <w:rsid w:val="00DB38C8"/>
    <w:rsid w:val="00DB435C"/>
    <w:rsid w:val="00DB4666"/>
    <w:rsid w:val="00DB494B"/>
    <w:rsid w:val="00DB4D6C"/>
    <w:rsid w:val="00DB4E12"/>
    <w:rsid w:val="00DB501A"/>
    <w:rsid w:val="00DB50F3"/>
    <w:rsid w:val="00DB5497"/>
    <w:rsid w:val="00DB565A"/>
    <w:rsid w:val="00DB5813"/>
    <w:rsid w:val="00DB5ADB"/>
    <w:rsid w:val="00DB6965"/>
    <w:rsid w:val="00DB70FA"/>
    <w:rsid w:val="00DB79A0"/>
    <w:rsid w:val="00DB79D8"/>
    <w:rsid w:val="00DB7AB4"/>
    <w:rsid w:val="00DB7EBF"/>
    <w:rsid w:val="00DC003E"/>
    <w:rsid w:val="00DC00E7"/>
    <w:rsid w:val="00DC0271"/>
    <w:rsid w:val="00DC0436"/>
    <w:rsid w:val="00DC0464"/>
    <w:rsid w:val="00DC07BB"/>
    <w:rsid w:val="00DC095E"/>
    <w:rsid w:val="00DC0D0F"/>
    <w:rsid w:val="00DC1561"/>
    <w:rsid w:val="00DC1A81"/>
    <w:rsid w:val="00DC1AA6"/>
    <w:rsid w:val="00DC210F"/>
    <w:rsid w:val="00DC215F"/>
    <w:rsid w:val="00DC2A28"/>
    <w:rsid w:val="00DC2AF9"/>
    <w:rsid w:val="00DC2BB2"/>
    <w:rsid w:val="00DC2DB0"/>
    <w:rsid w:val="00DC2DF3"/>
    <w:rsid w:val="00DC2DFB"/>
    <w:rsid w:val="00DC3151"/>
    <w:rsid w:val="00DC32DE"/>
    <w:rsid w:val="00DC3591"/>
    <w:rsid w:val="00DC37CC"/>
    <w:rsid w:val="00DC3AB5"/>
    <w:rsid w:val="00DC3DC5"/>
    <w:rsid w:val="00DC4024"/>
    <w:rsid w:val="00DC4236"/>
    <w:rsid w:val="00DC43DB"/>
    <w:rsid w:val="00DC4445"/>
    <w:rsid w:val="00DC462D"/>
    <w:rsid w:val="00DC4878"/>
    <w:rsid w:val="00DC48B7"/>
    <w:rsid w:val="00DC5A44"/>
    <w:rsid w:val="00DC5D3E"/>
    <w:rsid w:val="00DC5EA6"/>
    <w:rsid w:val="00DC623E"/>
    <w:rsid w:val="00DC62F6"/>
    <w:rsid w:val="00DC6988"/>
    <w:rsid w:val="00DC6D02"/>
    <w:rsid w:val="00DC6E02"/>
    <w:rsid w:val="00DC6EC3"/>
    <w:rsid w:val="00DC6EF2"/>
    <w:rsid w:val="00DC7124"/>
    <w:rsid w:val="00DC714E"/>
    <w:rsid w:val="00DC7187"/>
    <w:rsid w:val="00DC7A6F"/>
    <w:rsid w:val="00DD0309"/>
    <w:rsid w:val="00DD03D1"/>
    <w:rsid w:val="00DD0454"/>
    <w:rsid w:val="00DD09F6"/>
    <w:rsid w:val="00DD1555"/>
    <w:rsid w:val="00DD197F"/>
    <w:rsid w:val="00DD25CA"/>
    <w:rsid w:val="00DD271A"/>
    <w:rsid w:val="00DD2A4D"/>
    <w:rsid w:val="00DD2D8E"/>
    <w:rsid w:val="00DD3078"/>
    <w:rsid w:val="00DD31DA"/>
    <w:rsid w:val="00DD3410"/>
    <w:rsid w:val="00DD38CE"/>
    <w:rsid w:val="00DD3CEF"/>
    <w:rsid w:val="00DD41F8"/>
    <w:rsid w:val="00DD475C"/>
    <w:rsid w:val="00DD4DA3"/>
    <w:rsid w:val="00DD521D"/>
    <w:rsid w:val="00DD525F"/>
    <w:rsid w:val="00DD579F"/>
    <w:rsid w:val="00DD594D"/>
    <w:rsid w:val="00DD62B6"/>
    <w:rsid w:val="00DD650D"/>
    <w:rsid w:val="00DD652F"/>
    <w:rsid w:val="00DD66DC"/>
    <w:rsid w:val="00DD670F"/>
    <w:rsid w:val="00DD6AC2"/>
    <w:rsid w:val="00DD746C"/>
    <w:rsid w:val="00DE0894"/>
    <w:rsid w:val="00DE0A9F"/>
    <w:rsid w:val="00DE0BAC"/>
    <w:rsid w:val="00DE1512"/>
    <w:rsid w:val="00DE1823"/>
    <w:rsid w:val="00DE1988"/>
    <w:rsid w:val="00DE1D6D"/>
    <w:rsid w:val="00DE2521"/>
    <w:rsid w:val="00DE2675"/>
    <w:rsid w:val="00DE274D"/>
    <w:rsid w:val="00DE2792"/>
    <w:rsid w:val="00DE2ACA"/>
    <w:rsid w:val="00DE2E05"/>
    <w:rsid w:val="00DE3100"/>
    <w:rsid w:val="00DE322F"/>
    <w:rsid w:val="00DE3245"/>
    <w:rsid w:val="00DE34A7"/>
    <w:rsid w:val="00DE40BF"/>
    <w:rsid w:val="00DE4A99"/>
    <w:rsid w:val="00DE4CAD"/>
    <w:rsid w:val="00DE4F9F"/>
    <w:rsid w:val="00DE5772"/>
    <w:rsid w:val="00DE5C3C"/>
    <w:rsid w:val="00DE5FCE"/>
    <w:rsid w:val="00DE6007"/>
    <w:rsid w:val="00DE654F"/>
    <w:rsid w:val="00DE6616"/>
    <w:rsid w:val="00DE67AF"/>
    <w:rsid w:val="00DE67BB"/>
    <w:rsid w:val="00DE69F6"/>
    <w:rsid w:val="00DE6AC3"/>
    <w:rsid w:val="00DE6BE1"/>
    <w:rsid w:val="00DE7277"/>
    <w:rsid w:val="00DE78F5"/>
    <w:rsid w:val="00DE7A39"/>
    <w:rsid w:val="00DE7CDC"/>
    <w:rsid w:val="00DF008B"/>
    <w:rsid w:val="00DF01E1"/>
    <w:rsid w:val="00DF0202"/>
    <w:rsid w:val="00DF07B8"/>
    <w:rsid w:val="00DF17D5"/>
    <w:rsid w:val="00DF20C9"/>
    <w:rsid w:val="00DF215F"/>
    <w:rsid w:val="00DF2C04"/>
    <w:rsid w:val="00DF364A"/>
    <w:rsid w:val="00DF36B4"/>
    <w:rsid w:val="00DF3A7A"/>
    <w:rsid w:val="00DF4250"/>
    <w:rsid w:val="00DF495C"/>
    <w:rsid w:val="00DF4984"/>
    <w:rsid w:val="00DF4E87"/>
    <w:rsid w:val="00DF4FA3"/>
    <w:rsid w:val="00DF54E8"/>
    <w:rsid w:val="00DF602B"/>
    <w:rsid w:val="00DF6048"/>
    <w:rsid w:val="00DF6520"/>
    <w:rsid w:val="00DF6933"/>
    <w:rsid w:val="00E001D4"/>
    <w:rsid w:val="00E00206"/>
    <w:rsid w:val="00E00250"/>
    <w:rsid w:val="00E00944"/>
    <w:rsid w:val="00E00B9B"/>
    <w:rsid w:val="00E00D11"/>
    <w:rsid w:val="00E01049"/>
    <w:rsid w:val="00E0144C"/>
    <w:rsid w:val="00E01673"/>
    <w:rsid w:val="00E016EB"/>
    <w:rsid w:val="00E01FFC"/>
    <w:rsid w:val="00E020FD"/>
    <w:rsid w:val="00E024B0"/>
    <w:rsid w:val="00E02951"/>
    <w:rsid w:val="00E02987"/>
    <w:rsid w:val="00E02B18"/>
    <w:rsid w:val="00E02D15"/>
    <w:rsid w:val="00E03ABB"/>
    <w:rsid w:val="00E0434D"/>
    <w:rsid w:val="00E04479"/>
    <w:rsid w:val="00E044BD"/>
    <w:rsid w:val="00E04939"/>
    <w:rsid w:val="00E04F3D"/>
    <w:rsid w:val="00E0582C"/>
    <w:rsid w:val="00E0584F"/>
    <w:rsid w:val="00E05910"/>
    <w:rsid w:val="00E05BFC"/>
    <w:rsid w:val="00E05CB4"/>
    <w:rsid w:val="00E064E5"/>
    <w:rsid w:val="00E06D01"/>
    <w:rsid w:val="00E06E86"/>
    <w:rsid w:val="00E07339"/>
    <w:rsid w:val="00E074D5"/>
    <w:rsid w:val="00E07A09"/>
    <w:rsid w:val="00E07F78"/>
    <w:rsid w:val="00E104A3"/>
    <w:rsid w:val="00E10CEB"/>
    <w:rsid w:val="00E1158F"/>
    <w:rsid w:val="00E11A79"/>
    <w:rsid w:val="00E11E12"/>
    <w:rsid w:val="00E11F74"/>
    <w:rsid w:val="00E125D8"/>
    <w:rsid w:val="00E127CA"/>
    <w:rsid w:val="00E12882"/>
    <w:rsid w:val="00E130AD"/>
    <w:rsid w:val="00E13510"/>
    <w:rsid w:val="00E13761"/>
    <w:rsid w:val="00E13927"/>
    <w:rsid w:val="00E14119"/>
    <w:rsid w:val="00E14232"/>
    <w:rsid w:val="00E1492E"/>
    <w:rsid w:val="00E14969"/>
    <w:rsid w:val="00E14A66"/>
    <w:rsid w:val="00E14ED6"/>
    <w:rsid w:val="00E152EE"/>
    <w:rsid w:val="00E15665"/>
    <w:rsid w:val="00E157FD"/>
    <w:rsid w:val="00E15FAB"/>
    <w:rsid w:val="00E163DE"/>
    <w:rsid w:val="00E16615"/>
    <w:rsid w:val="00E16CC5"/>
    <w:rsid w:val="00E175BC"/>
    <w:rsid w:val="00E17C51"/>
    <w:rsid w:val="00E205E0"/>
    <w:rsid w:val="00E2088C"/>
    <w:rsid w:val="00E20A9F"/>
    <w:rsid w:val="00E20E84"/>
    <w:rsid w:val="00E20F1C"/>
    <w:rsid w:val="00E21167"/>
    <w:rsid w:val="00E213C8"/>
    <w:rsid w:val="00E21A96"/>
    <w:rsid w:val="00E21AFC"/>
    <w:rsid w:val="00E21DE0"/>
    <w:rsid w:val="00E21F5F"/>
    <w:rsid w:val="00E22544"/>
    <w:rsid w:val="00E22BCC"/>
    <w:rsid w:val="00E2369F"/>
    <w:rsid w:val="00E244BE"/>
    <w:rsid w:val="00E24573"/>
    <w:rsid w:val="00E246BB"/>
    <w:rsid w:val="00E24C0B"/>
    <w:rsid w:val="00E2553C"/>
    <w:rsid w:val="00E257ED"/>
    <w:rsid w:val="00E25F18"/>
    <w:rsid w:val="00E26593"/>
    <w:rsid w:val="00E26790"/>
    <w:rsid w:val="00E26A61"/>
    <w:rsid w:val="00E26B84"/>
    <w:rsid w:val="00E26C14"/>
    <w:rsid w:val="00E27491"/>
    <w:rsid w:val="00E27666"/>
    <w:rsid w:val="00E27A35"/>
    <w:rsid w:val="00E27AD3"/>
    <w:rsid w:val="00E27B68"/>
    <w:rsid w:val="00E27BFF"/>
    <w:rsid w:val="00E27C0E"/>
    <w:rsid w:val="00E27C55"/>
    <w:rsid w:val="00E30396"/>
    <w:rsid w:val="00E30890"/>
    <w:rsid w:val="00E31204"/>
    <w:rsid w:val="00E31229"/>
    <w:rsid w:val="00E31AEA"/>
    <w:rsid w:val="00E31F1F"/>
    <w:rsid w:val="00E323AE"/>
    <w:rsid w:val="00E32686"/>
    <w:rsid w:val="00E3274E"/>
    <w:rsid w:val="00E32BC6"/>
    <w:rsid w:val="00E32C82"/>
    <w:rsid w:val="00E33437"/>
    <w:rsid w:val="00E33877"/>
    <w:rsid w:val="00E33AC5"/>
    <w:rsid w:val="00E33AD4"/>
    <w:rsid w:val="00E33B25"/>
    <w:rsid w:val="00E33CC8"/>
    <w:rsid w:val="00E3434B"/>
    <w:rsid w:val="00E3439C"/>
    <w:rsid w:val="00E34D70"/>
    <w:rsid w:val="00E34F95"/>
    <w:rsid w:val="00E35C0B"/>
    <w:rsid w:val="00E36547"/>
    <w:rsid w:val="00E369DD"/>
    <w:rsid w:val="00E37447"/>
    <w:rsid w:val="00E3784D"/>
    <w:rsid w:val="00E40151"/>
    <w:rsid w:val="00E4028B"/>
    <w:rsid w:val="00E40483"/>
    <w:rsid w:val="00E40C47"/>
    <w:rsid w:val="00E411CD"/>
    <w:rsid w:val="00E418B8"/>
    <w:rsid w:val="00E41A0C"/>
    <w:rsid w:val="00E41A18"/>
    <w:rsid w:val="00E41A3C"/>
    <w:rsid w:val="00E41C9F"/>
    <w:rsid w:val="00E4208B"/>
    <w:rsid w:val="00E422A8"/>
    <w:rsid w:val="00E4286F"/>
    <w:rsid w:val="00E42DB1"/>
    <w:rsid w:val="00E4357B"/>
    <w:rsid w:val="00E439AE"/>
    <w:rsid w:val="00E43DD9"/>
    <w:rsid w:val="00E43F8D"/>
    <w:rsid w:val="00E44CF0"/>
    <w:rsid w:val="00E4555E"/>
    <w:rsid w:val="00E4559E"/>
    <w:rsid w:val="00E45630"/>
    <w:rsid w:val="00E4563B"/>
    <w:rsid w:val="00E458D7"/>
    <w:rsid w:val="00E45DC0"/>
    <w:rsid w:val="00E45E92"/>
    <w:rsid w:val="00E45FAF"/>
    <w:rsid w:val="00E467EF"/>
    <w:rsid w:val="00E46850"/>
    <w:rsid w:val="00E46998"/>
    <w:rsid w:val="00E470BB"/>
    <w:rsid w:val="00E47324"/>
    <w:rsid w:val="00E47532"/>
    <w:rsid w:val="00E47690"/>
    <w:rsid w:val="00E47802"/>
    <w:rsid w:val="00E479DF"/>
    <w:rsid w:val="00E50045"/>
    <w:rsid w:val="00E5004A"/>
    <w:rsid w:val="00E502E9"/>
    <w:rsid w:val="00E5049C"/>
    <w:rsid w:val="00E507F5"/>
    <w:rsid w:val="00E50A61"/>
    <w:rsid w:val="00E51F33"/>
    <w:rsid w:val="00E52616"/>
    <w:rsid w:val="00E52832"/>
    <w:rsid w:val="00E528B9"/>
    <w:rsid w:val="00E52968"/>
    <w:rsid w:val="00E532E5"/>
    <w:rsid w:val="00E53504"/>
    <w:rsid w:val="00E53611"/>
    <w:rsid w:val="00E53FB8"/>
    <w:rsid w:val="00E540C4"/>
    <w:rsid w:val="00E5431B"/>
    <w:rsid w:val="00E54449"/>
    <w:rsid w:val="00E546AA"/>
    <w:rsid w:val="00E54A86"/>
    <w:rsid w:val="00E54C45"/>
    <w:rsid w:val="00E54E3D"/>
    <w:rsid w:val="00E556D3"/>
    <w:rsid w:val="00E556F7"/>
    <w:rsid w:val="00E55A6A"/>
    <w:rsid w:val="00E561E7"/>
    <w:rsid w:val="00E56377"/>
    <w:rsid w:val="00E56442"/>
    <w:rsid w:val="00E565D8"/>
    <w:rsid w:val="00E566B6"/>
    <w:rsid w:val="00E574AB"/>
    <w:rsid w:val="00E5766E"/>
    <w:rsid w:val="00E578A8"/>
    <w:rsid w:val="00E57E4B"/>
    <w:rsid w:val="00E602AF"/>
    <w:rsid w:val="00E60841"/>
    <w:rsid w:val="00E60934"/>
    <w:rsid w:val="00E60B5D"/>
    <w:rsid w:val="00E60D98"/>
    <w:rsid w:val="00E612E9"/>
    <w:rsid w:val="00E6148C"/>
    <w:rsid w:val="00E61B76"/>
    <w:rsid w:val="00E61C5E"/>
    <w:rsid w:val="00E61E44"/>
    <w:rsid w:val="00E61EED"/>
    <w:rsid w:val="00E61EF5"/>
    <w:rsid w:val="00E62509"/>
    <w:rsid w:val="00E62550"/>
    <w:rsid w:val="00E6293E"/>
    <w:rsid w:val="00E62D3B"/>
    <w:rsid w:val="00E62D5C"/>
    <w:rsid w:val="00E6336F"/>
    <w:rsid w:val="00E6368E"/>
    <w:rsid w:val="00E63C9F"/>
    <w:rsid w:val="00E63D97"/>
    <w:rsid w:val="00E63DEB"/>
    <w:rsid w:val="00E64FA6"/>
    <w:rsid w:val="00E655CC"/>
    <w:rsid w:val="00E65E01"/>
    <w:rsid w:val="00E65ED7"/>
    <w:rsid w:val="00E66012"/>
    <w:rsid w:val="00E66367"/>
    <w:rsid w:val="00E66868"/>
    <w:rsid w:val="00E6718D"/>
    <w:rsid w:val="00E67FAF"/>
    <w:rsid w:val="00E701D1"/>
    <w:rsid w:val="00E70272"/>
    <w:rsid w:val="00E70335"/>
    <w:rsid w:val="00E70587"/>
    <w:rsid w:val="00E70748"/>
    <w:rsid w:val="00E707B4"/>
    <w:rsid w:val="00E70D66"/>
    <w:rsid w:val="00E70EA9"/>
    <w:rsid w:val="00E7144C"/>
    <w:rsid w:val="00E7173C"/>
    <w:rsid w:val="00E71833"/>
    <w:rsid w:val="00E71CC2"/>
    <w:rsid w:val="00E71F88"/>
    <w:rsid w:val="00E72B68"/>
    <w:rsid w:val="00E72DC7"/>
    <w:rsid w:val="00E72F1A"/>
    <w:rsid w:val="00E7320C"/>
    <w:rsid w:val="00E73312"/>
    <w:rsid w:val="00E734E0"/>
    <w:rsid w:val="00E7373A"/>
    <w:rsid w:val="00E73B63"/>
    <w:rsid w:val="00E73F78"/>
    <w:rsid w:val="00E74E62"/>
    <w:rsid w:val="00E74E83"/>
    <w:rsid w:val="00E7511F"/>
    <w:rsid w:val="00E751FC"/>
    <w:rsid w:val="00E7535B"/>
    <w:rsid w:val="00E75809"/>
    <w:rsid w:val="00E758AC"/>
    <w:rsid w:val="00E75B15"/>
    <w:rsid w:val="00E75C85"/>
    <w:rsid w:val="00E76511"/>
    <w:rsid w:val="00E77027"/>
    <w:rsid w:val="00E7752A"/>
    <w:rsid w:val="00E778E6"/>
    <w:rsid w:val="00E77FD5"/>
    <w:rsid w:val="00E8045A"/>
    <w:rsid w:val="00E80DDD"/>
    <w:rsid w:val="00E811A9"/>
    <w:rsid w:val="00E81228"/>
    <w:rsid w:val="00E8221B"/>
    <w:rsid w:val="00E8260B"/>
    <w:rsid w:val="00E827DD"/>
    <w:rsid w:val="00E8297F"/>
    <w:rsid w:val="00E82A20"/>
    <w:rsid w:val="00E82B5C"/>
    <w:rsid w:val="00E83273"/>
    <w:rsid w:val="00E832F0"/>
    <w:rsid w:val="00E83716"/>
    <w:rsid w:val="00E839B1"/>
    <w:rsid w:val="00E83B5E"/>
    <w:rsid w:val="00E83DD0"/>
    <w:rsid w:val="00E84229"/>
    <w:rsid w:val="00E84343"/>
    <w:rsid w:val="00E84BC5"/>
    <w:rsid w:val="00E84E17"/>
    <w:rsid w:val="00E84FF4"/>
    <w:rsid w:val="00E856A1"/>
    <w:rsid w:val="00E8587E"/>
    <w:rsid w:val="00E8614A"/>
    <w:rsid w:val="00E869B6"/>
    <w:rsid w:val="00E86D92"/>
    <w:rsid w:val="00E87039"/>
    <w:rsid w:val="00E872AE"/>
    <w:rsid w:val="00E873AE"/>
    <w:rsid w:val="00E873BE"/>
    <w:rsid w:val="00E873D0"/>
    <w:rsid w:val="00E8799D"/>
    <w:rsid w:val="00E87BC1"/>
    <w:rsid w:val="00E87EEE"/>
    <w:rsid w:val="00E903CF"/>
    <w:rsid w:val="00E9040D"/>
    <w:rsid w:val="00E91423"/>
    <w:rsid w:val="00E91C80"/>
    <w:rsid w:val="00E92202"/>
    <w:rsid w:val="00E924CD"/>
    <w:rsid w:val="00E924D1"/>
    <w:rsid w:val="00E92510"/>
    <w:rsid w:val="00E92937"/>
    <w:rsid w:val="00E92B01"/>
    <w:rsid w:val="00E92DBE"/>
    <w:rsid w:val="00E936F5"/>
    <w:rsid w:val="00E93CAA"/>
    <w:rsid w:val="00E93F04"/>
    <w:rsid w:val="00E943AC"/>
    <w:rsid w:val="00E95083"/>
    <w:rsid w:val="00E950B7"/>
    <w:rsid w:val="00E95705"/>
    <w:rsid w:val="00E95C6C"/>
    <w:rsid w:val="00E96586"/>
    <w:rsid w:val="00E965B7"/>
    <w:rsid w:val="00E97518"/>
    <w:rsid w:val="00E97D30"/>
    <w:rsid w:val="00EA01CC"/>
    <w:rsid w:val="00EA0210"/>
    <w:rsid w:val="00EA07DE"/>
    <w:rsid w:val="00EA1070"/>
    <w:rsid w:val="00EA1678"/>
    <w:rsid w:val="00EA17C4"/>
    <w:rsid w:val="00EA1962"/>
    <w:rsid w:val="00EA20DD"/>
    <w:rsid w:val="00EA227A"/>
    <w:rsid w:val="00EA2470"/>
    <w:rsid w:val="00EA28B6"/>
    <w:rsid w:val="00EA2B3B"/>
    <w:rsid w:val="00EA3164"/>
    <w:rsid w:val="00EA3612"/>
    <w:rsid w:val="00EA371B"/>
    <w:rsid w:val="00EA37A8"/>
    <w:rsid w:val="00EA3B7D"/>
    <w:rsid w:val="00EA3F04"/>
    <w:rsid w:val="00EA407F"/>
    <w:rsid w:val="00EA40CA"/>
    <w:rsid w:val="00EA4867"/>
    <w:rsid w:val="00EA4E40"/>
    <w:rsid w:val="00EA4F06"/>
    <w:rsid w:val="00EA5095"/>
    <w:rsid w:val="00EA5308"/>
    <w:rsid w:val="00EA59FF"/>
    <w:rsid w:val="00EA5AEB"/>
    <w:rsid w:val="00EA5BCC"/>
    <w:rsid w:val="00EA5D07"/>
    <w:rsid w:val="00EA5FC3"/>
    <w:rsid w:val="00EA61DF"/>
    <w:rsid w:val="00EA64C1"/>
    <w:rsid w:val="00EA66A1"/>
    <w:rsid w:val="00EA6745"/>
    <w:rsid w:val="00EA6A1E"/>
    <w:rsid w:val="00EA6E1B"/>
    <w:rsid w:val="00EA6F06"/>
    <w:rsid w:val="00EA7305"/>
    <w:rsid w:val="00EA77F1"/>
    <w:rsid w:val="00EA7BD8"/>
    <w:rsid w:val="00EA7C4F"/>
    <w:rsid w:val="00EA7C59"/>
    <w:rsid w:val="00EB01E7"/>
    <w:rsid w:val="00EB04F2"/>
    <w:rsid w:val="00EB0A52"/>
    <w:rsid w:val="00EB15CB"/>
    <w:rsid w:val="00EB1980"/>
    <w:rsid w:val="00EB19E9"/>
    <w:rsid w:val="00EB2696"/>
    <w:rsid w:val="00EB2916"/>
    <w:rsid w:val="00EB31B7"/>
    <w:rsid w:val="00EB3C34"/>
    <w:rsid w:val="00EB3E94"/>
    <w:rsid w:val="00EB3E95"/>
    <w:rsid w:val="00EB40BF"/>
    <w:rsid w:val="00EB42CE"/>
    <w:rsid w:val="00EB4912"/>
    <w:rsid w:val="00EB5049"/>
    <w:rsid w:val="00EB51AE"/>
    <w:rsid w:val="00EB5618"/>
    <w:rsid w:val="00EB56C4"/>
    <w:rsid w:val="00EB5E84"/>
    <w:rsid w:val="00EB628A"/>
    <w:rsid w:val="00EB63A4"/>
    <w:rsid w:val="00EB642B"/>
    <w:rsid w:val="00EB65E6"/>
    <w:rsid w:val="00EB690F"/>
    <w:rsid w:val="00EB699C"/>
    <w:rsid w:val="00EB7486"/>
    <w:rsid w:val="00EB7C2D"/>
    <w:rsid w:val="00EB7F34"/>
    <w:rsid w:val="00EC0CC4"/>
    <w:rsid w:val="00EC0CD3"/>
    <w:rsid w:val="00EC0DE2"/>
    <w:rsid w:val="00EC1057"/>
    <w:rsid w:val="00EC1120"/>
    <w:rsid w:val="00EC161C"/>
    <w:rsid w:val="00EC1DF5"/>
    <w:rsid w:val="00EC1FA8"/>
    <w:rsid w:val="00EC20DE"/>
    <w:rsid w:val="00EC2268"/>
    <w:rsid w:val="00EC2595"/>
    <w:rsid w:val="00EC2A98"/>
    <w:rsid w:val="00EC2D50"/>
    <w:rsid w:val="00EC32EE"/>
    <w:rsid w:val="00EC39EE"/>
    <w:rsid w:val="00EC4177"/>
    <w:rsid w:val="00EC4372"/>
    <w:rsid w:val="00EC4802"/>
    <w:rsid w:val="00EC4A56"/>
    <w:rsid w:val="00EC4CC5"/>
    <w:rsid w:val="00EC4D26"/>
    <w:rsid w:val="00EC4D5D"/>
    <w:rsid w:val="00EC5979"/>
    <w:rsid w:val="00EC59D5"/>
    <w:rsid w:val="00EC5E0F"/>
    <w:rsid w:val="00EC64E7"/>
    <w:rsid w:val="00EC6ACD"/>
    <w:rsid w:val="00EC6B06"/>
    <w:rsid w:val="00EC6DA5"/>
    <w:rsid w:val="00EC7145"/>
    <w:rsid w:val="00EC7439"/>
    <w:rsid w:val="00EC767A"/>
    <w:rsid w:val="00EC7F71"/>
    <w:rsid w:val="00ED01B7"/>
    <w:rsid w:val="00ED0FEE"/>
    <w:rsid w:val="00ED13EE"/>
    <w:rsid w:val="00ED1585"/>
    <w:rsid w:val="00ED1602"/>
    <w:rsid w:val="00ED1633"/>
    <w:rsid w:val="00ED1BBB"/>
    <w:rsid w:val="00ED1D75"/>
    <w:rsid w:val="00ED2282"/>
    <w:rsid w:val="00ED2361"/>
    <w:rsid w:val="00ED25C5"/>
    <w:rsid w:val="00ED2788"/>
    <w:rsid w:val="00ED29AC"/>
    <w:rsid w:val="00ED2B88"/>
    <w:rsid w:val="00ED2D41"/>
    <w:rsid w:val="00ED306A"/>
    <w:rsid w:val="00ED3339"/>
    <w:rsid w:val="00ED42F6"/>
    <w:rsid w:val="00ED476E"/>
    <w:rsid w:val="00ED59CF"/>
    <w:rsid w:val="00ED5C1F"/>
    <w:rsid w:val="00ED5CA8"/>
    <w:rsid w:val="00ED5D60"/>
    <w:rsid w:val="00ED5E42"/>
    <w:rsid w:val="00ED6C19"/>
    <w:rsid w:val="00ED771E"/>
    <w:rsid w:val="00ED7C33"/>
    <w:rsid w:val="00ED7C60"/>
    <w:rsid w:val="00ED7F20"/>
    <w:rsid w:val="00EE003B"/>
    <w:rsid w:val="00EE040C"/>
    <w:rsid w:val="00EE05D9"/>
    <w:rsid w:val="00EE0C08"/>
    <w:rsid w:val="00EE1694"/>
    <w:rsid w:val="00EE16BE"/>
    <w:rsid w:val="00EE180C"/>
    <w:rsid w:val="00EE1AFD"/>
    <w:rsid w:val="00EE1CE5"/>
    <w:rsid w:val="00EE1D2B"/>
    <w:rsid w:val="00EE1E58"/>
    <w:rsid w:val="00EE2098"/>
    <w:rsid w:val="00EE20EA"/>
    <w:rsid w:val="00EE2693"/>
    <w:rsid w:val="00EE26B7"/>
    <w:rsid w:val="00EE3AB8"/>
    <w:rsid w:val="00EE3AF8"/>
    <w:rsid w:val="00EE4045"/>
    <w:rsid w:val="00EE421F"/>
    <w:rsid w:val="00EE447B"/>
    <w:rsid w:val="00EE4C1C"/>
    <w:rsid w:val="00EE50B3"/>
    <w:rsid w:val="00EE55A7"/>
    <w:rsid w:val="00EE5794"/>
    <w:rsid w:val="00EE597B"/>
    <w:rsid w:val="00EE59BC"/>
    <w:rsid w:val="00EE6418"/>
    <w:rsid w:val="00EE64EE"/>
    <w:rsid w:val="00EE67A5"/>
    <w:rsid w:val="00EE6FC0"/>
    <w:rsid w:val="00EE7319"/>
    <w:rsid w:val="00EE78A0"/>
    <w:rsid w:val="00EE7916"/>
    <w:rsid w:val="00EE7A69"/>
    <w:rsid w:val="00EF0027"/>
    <w:rsid w:val="00EF06BD"/>
    <w:rsid w:val="00EF0717"/>
    <w:rsid w:val="00EF0989"/>
    <w:rsid w:val="00EF1EA1"/>
    <w:rsid w:val="00EF2029"/>
    <w:rsid w:val="00EF2D6F"/>
    <w:rsid w:val="00EF2EB2"/>
    <w:rsid w:val="00EF2FE3"/>
    <w:rsid w:val="00EF301D"/>
    <w:rsid w:val="00EF32F6"/>
    <w:rsid w:val="00EF382B"/>
    <w:rsid w:val="00EF3849"/>
    <w:rsid w:val="00EF3F36"/>
    <w:rsid w:val="00EF4221"/>
    <w:rsid w:val="00EF43AB"/>
    <w:rsid w:val="00EF45B8"/>
    <w:rsid w:val="00EF4A48"/>
    <w:rsid w:val="00EF4B77"/>
    <w:rsid w:val="00EF4FBD"/>
    <w:rsid w:val="00EF5151"/>
    <w:rsid w:val="00EF588D"/>
    <w:rsid w:val="00EF59A5"/>
    <w:rsid w:val="00EF6846"/>
    <w:rsid w:val="00EF6975"/>
    <w:rsid w:val="00EF6F72"/>
    <w:rsid w:val="00EF7060"/>
    <w:rsid w:val="00EF70B3"/>
    <w:rsid w:val="00EF70C7"/>
    <w:rsid w:val="00EF77EA"/>
    <w:rsid w:val="00EF7C9D"/>
    <w:rsid w:val="00EF7CD9"/>
    <w:rsid w:val="00EF7E94"/>
    <w:rsid w:val="00F00B26"/>
    <w:rsid w:val="00F00D0C"/>
    <w:rsid w:val="00F013F2"/>
    <w:rsid w:val="00F01790"/>
    <w:rsid w:val="00F0226D"/>
    <w:rsid w:val="00F022F7"/>
    <w:rsid w:val="00F0286C"/>
    <w:rsid w:val="00F02A84"/>
    <w:rsid w:val="00F02C88"/>
    <w:rsid w:val="00F031EE"/>
    <w:rsid w:val="00F0341A"/>
    <w:rsid w:val="00F034D7"/>
    <w:rsid w:val="00F040E7"/>
    <w:rsid w:val="00F0447A"/>
    <w:rsid w:val="00F04C5A"/>
    <w:rsid w:val="00F0504F"/>
    <w:rsid w:val="00F059D4"/>
    <w:rsid w:val="00F05A55"/>
    <w:rsid w:val="00F060F7"/>
    <w:rsid w:val="00F06782"/>
    <w:rsid w:val="00F06824"/>
    <w:rsid w:val="00F068DE"/>
    <w:rsid w:val="00F079C5"/>
    <w:rsid w:val="00F07AB2"/>
    <w:rsid w:val="00F10348"/>
    <w:rsid w:val="00F10553"/>
    <w:rsid w:val="00F10B9F"/>
    <w:rsid w:val="00F111A4"/>
    <w:rsid w:val="00F11C34"/>
    <w:rsid w:val="00F1200B"/>
    <w:rsid w:val="00F124B0"/>
    <w:rsid w:val="00F128C8"/>
    <w:rsid w:val="00F12DCF"/>
    <w:rsid w:val="00F13214"/>
    <w:rsid w:val="00F13227"/>
    <w:rsid w:val="00F13472"/>
    <w:rsid w:val="00F14116"/>
    <w:rsid w:val="00F14169"/>
    <w:rsid w:val="00F14D6A"/>
    <w:rsid w:val="00F151DF"/>
    <w:rsid w:val="00F1567B"/>
    <w:rsid w:val="00F15780"/>
    <w:rsid w:val="00F157F2"/>
    <w:rsid w:val="00F15930"/>
    <w:rsid w:val="00F160AB"/>
    <w:rsid w:val="00F16F8D"/>
    <w:rsid w:val="00F176D3"/>
    <w:rsid w:val="00F17710"/>
    <w:rsid w:val="00F17C86"/>
    <w:rsid w:val="00F17D29"/>
    <w:rsid w:val="00F202DB"/>
    <w:rsid w:val="00F20310"/>
    <w:rsid w:val="00F20368"/>
    <w:rsid w:val="00F20C03"/>
    <w:rsid w:val="00F228BB"/>
    <w:rsid w:val="00F2292A"/>
    <w:rsid w:val="00F22C94"/>
    <w:rsid w:val="00F22E14"/>
    <w:rsid w:val="00F2301A"/>
    <w:rsid w:val="00F23164"/>
    <w:rsid w:val="00F23776"/>
    <w:rsid w:val="00F24E8B"/>
    <w:rsid w:val="00F2508F"/>
    <w:rsid w:val="00F25263"/>
    <w:rsid w:val="00F25655"/>
    <w:rsid w:val="00F263FB"/>
    <w:rsid w:val="00F266E9"/>
    <w:rsid w:val="00F26A95"/>
    <w:rsid w:val="00F26BDE"/>
    <w:rsid w:val="00F26BE9"/>
    <w:rsid w:val="00F26D03"/>
    <w:rsid w:val="00F2740B"/>
    <w:rsid w:val="00F27512"/>
    <w:rsid w:val="00F27A01"/>
    <w:rsid w:val="00F27D45"/>
    <w:rsid w:val="00F301EF"/>
    <w:rsid w:val="00F30709"/>
    <w:rsid w:val="00F30A54"/>
    <w:rsid w:val="00F30DEE"/>
    <w:rsid w:val="00F31082"/>
    <w:rsid w:val="00F31DD8"/>
    <w:rsid w:val="00F31E1A"/>
    <w:rsid w:val="00F32105"/>
    <w:rsid w:val="00F32B45"/>
    <w:rsid w:val="00F32EA2"/>
    <w:rsid w:val="00F3304E"/>
    <w:rsid w:val="00F34152"/>
    <w:rsid w:val="00F34757"/>
    <w:rsid w:val="00F34AC6"/>
    <w:rsid w:val="00F34C95"/>
    <w:rsid w:val="00F352B4"/>
    <w:rsid w:val="00F35307"/>
    <w:rsid w:val="00F3552B"/>
    <w:rsid w:val="00F359EC"/>
    <w:rsid w:val="00F35EBA"/>
    <w:rsid w:val="00F3619C"/>
    <w:rsid w:val="00F36F5D"/>
    <w:rsid w:val="00F37375"/>
    <w:rsid w:val="00F375BF"/>
    <w:rsid w:val="00F37635"/>
    <w:rsid w:val="00F3765D"/>
    <w:rsid w:val="00F37F41"/>
    <w:rsid w:val="00F37F51"/>
    <w:rsid w:val="00F4012A"/>
    <w:rsid w:val="00F401E6"/>
    <w:rsid w:val="00F402E9"/>
    <w:rsid w:val="00F403E0"/>
    <w:rsid w:val="00F405B0"/>
    <w:rsid w:val="00F41043"/>
    <w:rsid w:val="00F4111F"/>
    <w:rsid w:val="00F41424"/>
    <w:rsid w:val="00F41459"/>
    <w:rsid w:val="00F41468"/>
    <w:rsid w:val="00F41507"/>
    <w:rsid w:val="00F42218"/>
    <w:rsid w:val="00F424EF"/>
    <w:rsid w:val="00F428CA"/>
    <w:rsid w:val="00F4296C"/>
    <w:rsid w:val="00F42B13"/>
    <w:rsid w:val="00F42DCC"/>
    <w:rsid w:val="00F43F38"/>
    <w:rsid w:val="00F44344"/>
    <w:rsid w:val="00F444BE"/>
    <w:rsid w:val="00F44728"/>
    <w:rsid w:val="00F447B7"/>
    <w:rsid w:val="00F44A91"/>
    <w:rsid w:val="00F44B5A"/>
    <w:rsid w:val="00F453DA"/>
    <w:rsid w:val="00F4568F"/>
    <w:rsid w:val="00F456D1"/>
    <w:rsid w:val="00F45CD3"/>
    <w:rsid w:val="00F45F60"/>
    <w:rsid w:val="00F45FEC"/>
    <w:rsid w:val="00F46160"/>
    <w:rsid w:val="00F46296"/>
    <w:rsid w:val="00F46465"/>
    <w:rsid w:val="00F4660D"/>
    <w:rsid w:val="00F46E4F"/>
    <w:rsid w:val="00F46FC5"/>
    <w:rsid w:val="00F47156"/>
    <w:rsid w:val="00F4744F"/>
    <w:rsid w:val="00F477DD"/>
    <w:rsid w:val="00F47A73"/>
    <w:rsid w:val="00F47E33"/>
    <w:rsid w:val="00F504AB"/>
    <w:rsid w:val="00F504FB"/>
    <w:rsid w:val="00F5064C"/>
    <w:rsid w:val="00F5102E"/>
    <w:rsid w:val="00F51301"/>
    <w:rsid w:val="00F518B6"/>
    <w:rsid w:val="00F51957"/>
    <w:rsid w:val="00F51A16"/>
    <w:rsid w:val="00F51BBD"/>
    <w:rsid w:val="00F5223F"/>
    <w:rsid w:val="00F5232A"/>
    <w:rsid w:val="00F524A1"/>
    <w:rsid w:val="00F52C9A"/>
    <w:rsid w:val="00F52E2B"/>
    <w:rsid w:val="00F52E4D"/>
    <w:rsid w:val="00F5384D"/>
    <w:rsid w:val="00F5388C"/>
    <w:rsid w:val="00F53C53"/>
    <w:rsid w:val="00F53DB1"/>
    <w:rsid w:val="00F544B5"/>
    <w:rsid w:val="00F54526"/>
    <w:rsid w:val="00F545EA"/>
    <w:rsid w:val="00F5480A"/>
    <w:rsid w:val="00F54B14"/>
    <w:rsid w:val="00F54CC6"/>
    <w:rsid w:val="00F557BB"/>
    <w:rsid w:val="00F55CC1"/>
    <w:rsid w:val="00F56BD3"/>
    <w:rsid w:val="00F56CD3"/>
    <w:rsid w:val="00F56CFB"/>
    <w:rsid w:val="00F56E48"/>
    <w:rsid w:val="00F573B9"/>
    <w:rsid w:val="00F616F0"/>
    <w:rsid w:val="00F61AE4"/>
    <w:rsid w:val="00F61B72"/>
    <w:rsid w:val="00F61E97"/>
    <w:rsid w:val="00F6202D"/>
    <w:rsid w:val="00F62AC9"/>
    <w:rsid w:val="00F62C3A"/>
    <w:rsid w:val="00F62D63"/>
    <w:rsid w:val="00F62F44"/>
    <w:rsid w:val="00F63202"/>
    <w:rsid w:val="00F63575"/>
    <w:rsid w:val="00F63D5C"/>
    <w:rsid w:val="00F63D85"/>
    <w:rsid w:val="00F64836"/>
    <w:rsid w:val="00F6535D"/>
    <w:rsid w:val="00F654D4"/>
    <w:rsid w:val="00F657E5"/>
    <w:rsid w:val="00F65817"/>
    <w:rsid w:val="00F65FF2"/>
    <w:rsid w:val="00F6608D"/>
    <w:rsid w:val="00F665C3"/>
    <w:rsid w:val="00F668FD"/>
    <w:rsid w:val="00F66A2C"/>
    <w:rsid w:val="00F67C19"/>
    <w:rsid w:val="00F67CCB"/>
    <w:rsid w:val="00F67FD1"/>
    <w:rsid w:val="00F701BB"/>
    <w:rsid w:val="00F70515"/>
    <w:rsid w:val="00F70A35"/>
    <w:rsid w:val="00F70CB4"/>
    <w:rsid w:val="00F70E90"/>
    <w:rsid w:val="00F71633"/>
    <w:rsid w:val="00F71A10"/>
    <w:rsid w:val="00F71CBE"/>
    <w:rsid w:val="00F71F04"/>
    <w:rsid w:val="00F720F8"/>
    <w:rsid w:val="00F721A7"/>
    <w:rsid w:val="00F72469"/>
    <w:rsid w:val="00F7274A"/>
    <w:rsid w:val="00F7277A"/>
    <w:rsid w:val="00F72E66"/>
    <w:rsid w:val="00F7383E"/>
    <w:rsid w:val="00F738AB"/>
    <w:rsid w:val="00F73A50"/>
    <w:rsid w:val="00F73C09"/>
    <w:rsid w:val="00F73D14"/>
    <w:rsid w:val="00F73F9E"/>
    <w:rsid w:val="00F7428F"/>
    <w:rsid w:val="00F74307"/>
    <w:rsid w:val="00F74B92"/>
    <w:rsid w:val="00F74F53"/>
    <w:rsid w:val="00F75100"/>
    <w:rsid w:val="00F7555A"/>
    <w:rsid w:val="00F755F9"/>
    <w:rsid w:val="00F75D82"/>
    <w:rsid w:val="00F75F12"/>
    <w:rsid w:val="00F75FAE"/>
    <w:rsid w:val="00F760A0"/>
    <w:rsid w:val="00F7622F"/>
    <w:rsid w:val="00F7681B"/>
    <w:rsid w:val="00F7694F"/>
    <w:rsid w:val="00F805E0"/>
    <w:rsid w:val="00F807FF"/>
    <w:rsid w:val="00F80C5F"/>
    <w:rsid w:val="00F80E5B"/>
    <w:rsid w:val="00F81402"/>
    <w:rsid w:val="00F81570"/>
    <w:rsid w:val="00F81852"/>
    <w:rsid w:val="00F818C8"/>
    <w:rsid w:val="00F81917"/>
    <w:rsid w:val="00F81973"/>
    <w:rsid w:val="00F81B78"/>
    <w:rsid w:val="00F81ECB"/>
    <w:rsid w:val="00F8281E"/>
    <w:rsid w:val="00F83F57"/>
    <w:rsid w:val="00F845BB"/>
    <w:rsid w:val="00F84EF3"/>
    <w:rsid w:val="00F85337"/>
    <w:rsid w:val="00F85AD0"/>
    <w:rsid w:val="00F85B5D"/>
    <w:rsid w:val="00F85C6D"/>
    <w:rsid w:val="00F85D42"/>
    <w:rsid w:val="00F85E8F"/>
    <w:rsid w:val="00F85EA7"/>
    <w:rsid w:val="00F85FA9"/>
    <w:rsid w:val="00F86144"/>
    <w:rsid w:val="00F861CA"/>
    <w:rsid w:val="00F862CD"/>
    <w:rsid w:val="00F86500"/>
    <w:rsid w:val="00F86D53"/>
    <w:rsid w:val="00F87084"/>
    <w:rsid w:val="00F87BF8"/>
    <w:rsid w:val="00F901BD"/>
    <w:rsid w:val="00F90268"/>
    <w:rsid w:val="00F90334"/>
    <w:rsid w:val="00F905C6"/>
    <w:rsid w:val="00F90936"/>
    <w:rsid w:val="00F90D5E"/>
    <w:rsid w:val="00F9144D"/>
    <w:rsid w:val="00F9191F"/>
    <w:rsid w:val="00F92203"/>
    <w:rsid w:val="00F92308"/>
    <w:rsid w:val="00F926A5"/>
    <w:rsid w:val="00F929ED"/>
    <w:rsid w:val="00F92CCD"/>
    <w:rsid w:val="00F93547"/>
    <w:rsid w:val="00F935B9"/>
    <w:rsid w:val="00F94397"/>
    <w:rsid w:val="00F94B56"/>
    <w:rsid w:val="00F94C8D"/>
    <w:rsid w:val="00F95689"/>
    <w:rsid w:val="00F95805"/>
    <w:rsid w:val="00F9609E"/>
    <w:rsid w:val="00F96384"/>
    <w:rsid w:val="00F96873"/>
    <w:rsid w:val="00F9687E"/>
    <w:rsid w:val="00F96A69"/>
    <w:rsid w:val="00F9717E"/>
    <w:rsid w:val="00F974D4"/>
    <w:rsid w:val="00FA001E"/>
    <w:rsid w:val="00FA00CC"/>
    <w:rsid w:val="00FA09DC"/>
    <w:rsid w:val="00FA0C7C"/>
    <w:rsid w:val="00FA0F27"/>
    <w:rsid w:val="00FA1570"/>
    <w:rsid w:val="00FA16AC"/>
    <w:rsid w:val="00FA17C8"/>
    <w:rsid w:val="00FA1A08"/>
    <w:rsid w:val="00FA1E14"/>
    <w:rsid w:val="00FA2045"/>
    <w:rsid w:val="00FA20E3"/>
    <w:rsid w:val="00FA219E"/>
    <w:rsid w:val="00FA2B88"/>
    <w:rsid w:val="00FA2F8B"/>
    <w:rsid w:val="00FA30C9"/>
    <w:rsid w:val="00FA342B"/>
    <w:rsid w:val="00FA4A9B"/>
    <w:rsid w:val="00FA4BA1"/>
    <w:rsid w:val="00FA4D3F"/>
    <w:rsid w:val="00FA5791"/>
    <w:rsid w:val="00FA5BA7"/>
    <w:rsid w:val="00FA5F4F"/>
    <w:rsid w:val="00FA606F"/>
    <w:rsid w:val="00FA61CD"/>
    <w:rsid w:val="00FA6D02"/>
    <w:rsid w:val="00FA6F1E"/>
    <w:rsid w:val="00FA6F92"/>
    <w:rsid w:val="00FA6FEC"/>
    <w:rsid w:val="00FA7227"/>
    <w:rsid w:val="00FA78AB"/>
    <w:rsid w:val="00FA7A20"/>
    <w:rsid w:val="00FA7B51"/>
    <w:rsid w:val="00FA7FA4"/>
    <w:rsid w:val="00FB05FD"/>
    <w:rsid w:val="00FB076A"/>
    <w:rsid w:val="00FB0C0F"/>
    <w:rsid w:val="00FB0C62"/>
    <w:rsid w:val="00FB1179"/>
    <w:rsid w:val="00FB11B3"/>
    <w:rsid w:val="00FB169D"/>
    <w:rsid w:val="00FB1B9D"/>
    <w:rsid w:val="00FB221A"/>
    <w:rsid w:val="00FB257C"/>
    <w:rsid w:val="00FB25DC"/>
    <w:rsid w:val="00FB2D78"/>
    <w:rsid w:val="00FB32A2"/>
    <w:rsid w:val="00FB33C1"/>
    <w:rsid w:val="00FB3474"/>
    <w:rsid w:val="00FB3F87"/>
    <w:rsid w:val="00FB4131"/>
    <w:rsid w:val="00FB4977"/>
    <w:rsid w:val="00FB4B5C"/>
    <w:rsid w:val="00FB4C1F"/>
    <w:rsid w:val="00FB4D67"/>
    <w:rsid w:val="00FB4DA6"/>
    <w:rsid w:val="00FB4DFD"/>
    <w:rsid w:val="00FB5554"/>
    <w:rsid w:val="00FB59B4"/>
    <w:rsid w:val="00FB64B9"/>
    <w:rsid w:val="00FB6A09"/>
    <w:rsid w:val="00FB6D9E"/>
    <w:rsid w:val="00FB6DCE"/>
    <w:rsid w:val="00FB7278"/>
    <w:rsid w:val="00FB7B50"/>
    <w:rsid w:val="00FB7EAE"/>
    <w:rsid w:val="00FB7FD1"/>
    <w:rsid w:val="00FC067E"/>
    <w:rsid w:val="00FC0BF1"/>
    <w:rsid w:val="00FC0E75"/>
    <w:rsid w:val="00FC1266"/>
    <w:rsid w:val="00FC12C6"/>
    <w:rsid w:val="00FC1BFE"/>
    <w:rsid w:val="00FC1CDC"/>
    <w:rsid w:val="00FC1D11"/>
    <w:rsid w:val="00FC2259"/>
    <w:rsid w:val="00FC2A8E"/>
    <w:rsid w:val="00FC2E40"/>
    <w:rsid w:val="00FC2F70"/>
    <w:rsid w:val="00FC37CC"/>
    <w:rsid w:val="00FC3827"/>
    <w:rsid w:val="00FC38FC"/>
    <w:rsid w:val="00FC3915"/>
    <w:rsid w:val="00FC3D38"/>
    <w:rsid w:val="00FC469B"/>
    <w:rsid w:val="00FC491D"/>
    <w:rsid w:val="00FC4BC7"/>
    <w:rsid w:val="00FC4C20"/>
    <w:rsid w:val="00FC5670"/>
    <w:rsid w:val="00FC57A8"/>
    <w:rsid w:val="00FC580E"/>
    <w:rsid w:val="00FC5A8F"/>
    <w:rsid w:val="00FC5F0D"/>
    <w:rsid w:val="00FC62A6"/>
    <w:rsid w:val="00FC662A"/>
    <w:rsid w:val="00FC670E"/>
    <w:rsid w:val="00FC67DF"/>
    <w:rsid w:val="00FC68F9"/>
    <w:rsid w:val="00FC6CBE"/>
    <w:rsid w:val="00FC6D2C"/>
    <w:rsid w:val="00FC7780"/>
    <w:rsid w:val="00FC7802"/>
    <w:rsid w:val="00FC7EFC"/>
    <w:rsid w:val="00FD0224"/>
    <w:rsid w:val="00FD03A6"/>
    <w:rsid w:val="00FD03A9"/>
    <w:rsid w:val="00FD045F"/>
    <w:rsid w:val="00FD05E0"/>
    <w:rsid w:val="00FD0708"/>
    <w:rsid w:val="00FD07A0"/>
    <w:rsid w:val="00FD0875"/>
    <w:rsid w:val="00FD0CF4"/>
    <w:rsid w:val="00FD0EA4"/>
    <w:rsid w:val="00FD109A"/>
    <w:rsid w:val="00FD1207"/>
    <w:rsid w:val="00FD12D0"/>
    <w:rsid w:val="00FD1363"/>
    <w:rsid w:val="00FD1406"/>
    <w:rsid w:val="00FD18F9"/>
    <w:rsid w:val="00FD1C03"/>
    <w:rsid w:val="00FD1D86"/>
    <w:rsid w:val="00FD221A"/>
    <w:rsid w:val="00FD25B0"/>
    <w:rsid w:val="00FD2EA9"/>
    <w:rsid w:val="00FD3132"/>
    <w:rsid w:val="00FD3789"/>
    <w:rsid w:val="00FD38DB"/>
    <w:rsid w:val="00FD392E"/>
    <w:rsid w:val="00FD3B7D"/>
    <w:rsid w:val="00FD4898"/>
    <w:rsid w:val="00FD4CF0"/>
    <w:rsid w:val="00FD4DFD"/>
    <w:rsid w:val="00FD57B1"/>
    <w:rsid w:val="00FD58E2"/>
    <w:rsid w:val="00FD5D78"/>
    <w:rsid w:val="00FD5F1C"/>
    <w:rsid w:val="00FD66DB"/>
    <w:rsid w:val="00FD6A28"/>
    <w:rsid w:val="00FD6E20"/>
    <w:rsid w:val="00FD6F04"/>
    <w:rsid w:val="00FD70C6"/>
    <w:rsid w:val="00FD76D3"/>
    <w:rsid w:val="00FE02A4"/>
    <w:rsid w:val="00FE0A8B"/>
    <w:rsid w:val="00FE1214"/>
    <w:rsid w:val="00FE13CC"/>
    <w:rsid w:val="00FE147C"/>
    <w:rsid w:val="00FE176A"/>
    <w:rsid w:val="00FE1F25"/>
    <w:rsid w:val="00FE2FB3"/>
    <w:rsid w:val="00FE32DB"/>
    <w:rsid w:val="00FE3383"/>
    <w:rsid w:val="00FE3521"/>
    <w:rsid w:val="00FE3D2F"/>
    <w:rsid w:val="00FE4491"/>
    <w:rsid w:val="00FE490B"/>
    <w:rsid w:val="00FE4BD5"/>
    <w:rsid w:val="00FE4C64"/>
    <w:rsid w:val="00FE4D1F"/>
    <w:rsid w:val="00FE53F4"/>
    <w:rsid w:val="00FE5B44"/>
    <w:rsid w:val="00FE60DE"/>
    <w:rsid w:val="00FE6473"/>
    <w:rsid w:val="00FE66C2"/>
    <w:rsid w:val="00FE66DF"/>
    <w:rsid w:val="00FE693A"/>
    <w:rsid w:val="00FE7A03"/>
    <w:rsid w:val="00FF001C"/>
    <w:rsid w:val="00FF0134"/>
    <w:rsid w:val="00FF03AB"/>
    <w:rsid w:val="00FF0610"/>
    <w:rsid w:val="00FF0651"/>
    <w:rsid w:val="00FF0A17"/>
    <w:rsid w:val="00FF0D47"/>
    <w:rsid w:val="00FF0FD6"/>
    <w:rsid w:val="00FF16C7"/>
    <w:rsid w:val="00FF1C45"/>
    <w:rsid w:val="00FF1D43"/>
    <w:rsid w:val="00FF1F0D"/>
    <w:rsid w:val="00FF2044"/>
    <w:rsid w:val="00FF210E"/>
    <w:rsid w:val="00FF21C6"/>
    <w:rsid w:val="00FF23FB"/>
    <w:rsid w:val="00FF2574"/>
    <w:rsid w:val="00FF25D6"/>
    <w:rsid w:val="00FF2796"/>
    <w:rsid w:val="00FF2B3C"/>
    <w:rsid w:val="00FF2FA6"/>
    <w:rsid w:val="00FF383B"/>
    <w:rsid w:val="00FF437A"/>
    <w:rsid w:val="00FF4565"/>
    <w:rsid w:val="00FF4E89"/>
    <w:rsid w:val="00FF5032"/>
    <w:rsid w:val="00FF527D"/>
    <w:rsid w:val="00FF53F8"/>
    <w:rsid w:val="00FF59C9"/>
    <w:rsid w:val="00FF5A3F"/>
    <w:rsid w:val="00FF5B4A"/>
    <w:rsid w:val="00FF61EC"/>
    <w:rsid w:val="00FF6A55"/>
    <w:rsid w:val="00FF6D51"/>
    <w:rsid w:val="00FF6F3B"/>
    <w:rsid w:val="00FF7020"/>
    <w:rsid w:val="00FF77D4"/>
    <w:rsid w:val="0109BEE2"/>
    <w:rsid w:val="01F85905"/>
    <w:rsid w:val="0290B085"/>
    <w:rsid w:val="0294159A"/>
    <w:rsid w:val="02BA1A18"/>
    <w:rsid w:val="032CB5E0"/>
    <w:rsid w:val="0330C98E"/>
    <w:rsid w:val="03696896"/>
    <w:rsid w:val="03748802"/>
    <w:rsid w:val="0386EE77"/>
    <w:rsid w:val="03B77BA3"/>
    <w:rsid w:val="03C4ECE5"/>
    <w:rsid w:val="03C75FAB"/>
    <w:rsid w:val="03E30C7A"/>
    <w:rsid w:val="03F8E6AC"/>
    <w:rsid w:val="0400D4F3"/>
    <w:rsid w:val="046FE34E"/>
    <w:rsid w:val="04716C1D"/>
    <w:rsid w:val="047A8058"/>
    <w:rsid w:val="05077D69"/>
    <w:rsid w:val="056275FF"/>
    <w:rsid w:val="05A2AAB1"/>
    <w:rsid w:val="0619E9BF"/>
    <w:rsid w:val="06340426"/>
    <w:rsid w:val="063EEA49"/>
    <w:rsid w:val="06C73239"/>
    <w:rsid w:val="06FB6496"/>
    <w:rsid w:val="0742BC56"/>
    <w:rsid w:val="079ABDF7"/>
    <w:rsid w:val="07AC1ECE"/>
    <w:rsid w:val="07CF8DA0"/>
    <w:rsid w:val="07EF16C6"/>
    <w:rsid w:val="0815195B"/>
    <w:rsid w:val="0846A058"/>
    <w:rsid w:val="087DA8DE"/>
    <w:rsid w:val="08E35661"/>
    <w:rsid w:val="0905456A"/>
    <w:rsid w:val="09435D48"/>
    <w:rsid w:val="0955D04D"/>
    <w:rsid w:val="098D7A7C"/>
    <w:rsid w:val="09C9E637"/>
    <w:rsid w:val="0A04E7CA"/>
    <w:rsid w:val="0A07FAE5"/>
    <w:rsid w:val="0A1197DF"/>
    <w:rsid w:val="0A2E766C"/>
    <w:rsid w:val="0AB2E45D"/>
    <w:rsid w:val="0ABD5022"/>
    <w:rsid w:val="0ADDE7D1"/>
    <w:rsid w:val="0AF4BC62"/>
    <w:rsid w:val="0BD1EE74"/>
    <w:rsid w:val="0C809006"/>
    <w:rsid w:val="0C964876"/>
    <w:rsid w:val="0C9D941A"/>
    <w:rsid w:val="0CF0FC2B"/>
    <w:rsid w:val="0D354D98"/>
    <w:rsid w:val="0DDE2C2E"/>
    <w:rsid w:val="0E041234"/>
    <w:rsid w:val="0E194314"/>
    <w:rsid w:val="0E687660"/>
    <w:rsid w:val="0E7C8A0C"/>
    <w:rsid w:val="0EC58D60"/>
    <w:rsid w:val="0F12BAF3"/>
    <w:rsid w:val="0FE6C392"/>
    <w:rsid w:val="102550BE"/>
    <w:rsid w:val="10327637"/>
    <w:rsid w:val="10552F67"/>
    <w:rsid w:val="10681509"/>
    <w:rsid w:val="10817E27"/>
    <w:rsid w:val="10D12D62"/>
    <w:rsid w:val="10D5765B"/>
    <w:rsid w:val="10F22624"/>
    <w:rsid w:val="1123D2E3"/>
    <w:rsid w:val="11ACE6C9"/>
    <w:rsid w:val="11B05097"/>
    <w:rsid w:val="11E3C956"/>
    <w:rsid w:val="11ED53D3"/>
    <w:rsid w:val="122BAEE3"/>
    <w:rsid w:val="12367E7A"/>
    <w:rsid w:val="1267C3CE"/>
    <w:rsid w:val="12A9405F"/>
    <w:rsid w:val="1337100E"/>
    <w:rsid w:val="1366F761"/>
    <w:rsid w:val="13DC9AC3"/>
    <w:rsid w:val="13FE15AB"/>
    <w:rsid w:val="140067A7"/>
    <w:rsid w:val="1444DE9F"/>
    <w:rsid w:val="14B9E5B1"/>
    <w:rsid w:val="15575FA0"/>
    <w:rsid w:val="155E9B7A"/>
    <w:rsid w:val="156FC0B2"/>
    <w:rsid w:val="16640C5A"/>
    <w:rsid w:val="16836487"/>
    <w:rsid w:val="1686E749"/>
    <w:rsid w:val="17256D95"/>
    <w:rsid w:val="17AAB207"/>
    <w:rsid w:val="17C7953E"/>
    <w:rsid w:val="17C8A366"/>
    <w:rsid w:val="17D30334"/>
    <w:rsid w:val="188D4B6F"/>
    <w:rsid w:val="189A8D1B"/>
    <w:rsid w:val="18B10C7A"/>
    <w:rsid w:val="19139B35"/>
    <w:rsid w:val="19141701"/>
    <w:rsid w:val="1978F225"/>
    <w:rsid w:val="19CB8C01"/>
    <w:rsid w:val="19D37120"/>
    <w:rsid w:val="19F7FD4E"/>
    <w:rsid w:val="1A26E586"/>
    <w:rsid w:val="1AC4FBC1"/>
    <w:rsid w:val="1B71CD4A"/>
    <w:rsid w:val="1BF6480C"/>
    <w:rsid w:val="1CCCB8C6"/>
    <w:rsid w:val="1D050166"/>
    <w:rsid w:val="1D09CCA4"/>
    <w:rsid w:val="1D55FEEF"/>
    <w:rsid w:val="1D740DDA"/>
    <w:rsid w:val="1DC74FE2"/>
    <w:rsid w:val="1E0036F6"/>
    <w:rsid w:val="1E2F3E80"/>
    <w:rsid w:val="1E4244EF"/>
    <w:rsid w:val="1E429429"/>
    <w:rsid w:val="1E4FDB23"/>
    <w:rsid w:val="1E606F2D"/>
    <w:rsid w:val="1E79E29A"/>
    <w:rsid w:val="1EB462EE"/>
    <w:rsid w:val="1EC9ECB9"/>
    <w:rsid w:val="20275CC4"/>
    <w:rsid w:val="20791912"/>
    <w:rsid w:val="2096617E"/>
    <w:rsid w:val="20C1E021"/>
    <w:rsid w:val="20DC8BD2"/>
    <w:rsid w:val="21014A80"/>
    <w:rsid w:val="211622C6"/>
    <w:rsid w:val="212DCAD8"/>
    <w:rsid w:val="2143E5DA"/>
    <w:rsid w:val="21475719"/>
    <w:rsid w:val="21683980"/>
    <w:rsid w:val="21827E8A"/>
    <w:rsid w:val="21AA788E"/>
    <w:rsid w:val="21DA671F"/>
    <w:rsid w:val="236017D0"/>
    <w:rsid w:val="236067D1"/>
    <w:rsid w:val="2398D0E8"/>
    <w:rsid w:val="23E0058D"/>
    <w:rsid w:val="23E3B1F6"/>
    <w:rsid w:val="2418FF6F"/>
    <w:rsid w:val="24623328"/>
    <w:rsid w:val="249B5290"/>
    <w:rsid w:val="258295D4"/>
    <w:rsid w:val="263DD0D3"/>
    <w:rsid w:val="2675CE37"/>
    <w:rsid w:val="26780549"/>
    <w:rsid w:val="26A5A47B"/>
    <w:rsid w:val="26B2235C"/>
    <w:rsid w:val="26C0F9F6"/>
    <w:rsid w:val="26FFA4F0"/>
    <w:rsid w:val="27066FF1"/>
    <w:rsid w:val="27258ECE"/>
    <w:rsid w:val="27293984"/>
    <w:rsid w:val="276D75D3"/>
    <w:rsid w:val="2784A006"/>
    <w:rsid w:val="27F503CB"/>
    <w:rsid w:val="28243C9E"/>
    <w:rsid w:val="28AFEC34"/>
    <w:rsid w:val="28CB0CFB"/>
    <w:rsid w:val="28CEF85C"/>
    <w:rsid w:val="28F26A1C"/>
    <w:rsid w:val="2974D605"/>
    <w:rsid w:val="299AB83B"/>
    <w:rsid w:val="29A8960D"/>
    <w:rsid w:val="29BDAA23"/>
    <w:rsid w:val="29BF0E75"/>
    <w:rsid w:val="29CC060D"/>
    <w:rsid w:val="2A08C0D8"/>
    <w:rsid w:val="2A093D62"/>
    <w:rsid w:val="2A19FACD"/>
    <w:rsid w:val="2A1B6E24"/>
    <w:rsid w:val="2A56C073"/>
    <w:rsid w:val="2A56D639"/>
    <w:rsid w:val="2B2CDBAE"/>
    <w:rsid w:val="2C20C629"/>
    <w:rsid w:val="2C40957C"/>
    <w:rsid w:val="2C791AD8"/>
    <w:rsid w:val="2C84C26F"/>
    <w:rsid w:val="2CCF19E1"/>
    <w:rsid w:val="2DDD920D"/>
    <w:rsid w:val="2DDF7057"/>
    <w:rsid w:val="2E8AA1C0"/>
    <w:rsid w:val="2EF01A80"/>
    <w:rsid w:val="2FA9AC92"/>
    <w:rsid w:val="2FC8679C"/>
    <w:rsid w:val="2FCB39D8"/>
    <w:rsid w:val="2FD82224"/>
    <w:rsid w:val="2FF595B8"/>
    <w:rsid w:val="30148A7D"/>
    <w:rsid w:val="3045A3AE"/>
    <w:rsid w:val="30715CD5"/>
    <w:rsid w:val="30BC0139"/>
    <w:rsid w:val="30E992B3"/>
    <w:rsid w:val="311482F4"/>
    <w:rsid w:val="315E925C"/>
    <w:rsid w:val="31999952"/>
    <w:rsid w:val="31A412B7"/>
    <w:rsid w:val="31EFC55A"/>
    <w:rsid w:val="320D0F05"/>
    <w:rsid w:val="321DDF6B"/>
    <w:rsid w:val="32466DAE"/>
    <w:rsid w:val="3262E2D6"/>
    <w:rsid w:val="32CD8472"/>
    <w:rsid w:val="32E8177B"/>
    <w:rsid w:val="3351B9EC"/>
    <w:rsid w:val="3394A34C"/>
    <w:rsid w:val="33D5B511"/>
    <w:rsid w:val="3403928F"/>
    <w:rsid w:val="34427D03"/>
    <w:rsid w:val="34713BA7"/>
    <w:rsid w:val="3521DC8D"/>
    <w:rsid w:val="3585BECB"/>
    <w:rsid w:val="358835E8"/>
    <w:rsid w:val="359A6393"/>
    <w:rsid w:val="35CC072D"/>
    <w:rsid w:val="35F71A3E"/>
    <w:rsid w:val="362575A4"/>
    <w:rsid w:val="362DFE1A"/>
    <w:rsid w:val="365A7216"/>
    <w:rsid w:val="36FCFD8C"/>
    <w:rsid w:val="3733975A"/>
    <w:rsid w:val="373C6F1C"/>
    <w:rsid w:val="375E3124"/>
    <w:rsid w:val="37C90E69"/>
    <w:rsid w:val="38552DE0"/>
    <w:rsid w:val="3895D06C"/>
    <w:rsid w:val="38A3F585"/>
    <w:rsid w:val="38EC62FD"/>
    <w:rsid w:val="39530AAE"/>
    <w:rsid w:val="39C50B1E"/>
    <w:rsid w:val="39E9DD6B"/>
    <w:rsid w:val="3A109150"/>
    <w:rsid w:val="3A416E82"/>
    <w:rsid w:val="3AB77F93"/>
    <w:rsid w:val="3AE6BF69"/>
    <w:rsid w:val="3B22AB99"/>
    <w:rsid w:val="3B29FD23"/>
    <w:rsid w:val="3B5B06F7"/>
    <w:rsid w:val="3BB00AFB"/>
    <w:rsid w:val="3BD06861"/>
    <w:rsid w:val="3BDFDE2F"/>
    <w:rsid w:val="3C2E19CA"/>
    <w:rsid w:val="3C803B63"/>
    <w:rsid w:val="3C86717A"/>
    <w:rsid w:val="3CC37DCB"/>
    <w:rsid w:val="3CC7E0FD"/>
    <w:rsid w:val="3D0E94C6"/>
    <w:rsid w:val="3D4ECACD"/>
    <w:rsid w:val="3D70FD46"/>
    <w:rsid w:val="3DD488AC"/>
    <w:rsid w:val="3E7C3ECF"/>
    <w:rsid w:val="3EBA9A5A"/>
    <w:rsid w:val="3ECC38ED"/>
    <w:rsid w:val="3F1060D8"/>
    <w:rsid w:val="3F4AA9FA"/>
    <w:rsid w:val="3FA80027"/>
    <w:rsid w:val="3FB2B77A"/>
    <w:rsid w:val="3FE3DCDB"/>
    <w:rsid w:val="40093F60"/>
    <w:rsid w:val="40297D24"/>
    <w:rsid w:val="405E9802"/>
    <w:rsid w:val="410D3B28"/>
    <w:rsid w:val="412E5445"/>
    <w:rsid w:val="4175315D"/>
    <w:rsid w:val="41841DFC"/>
    <w:rsid w:val="418E279C"/>
    <w:rsid w:val="41C71817"/>
    <w:rsid w:val="41E95169"/>
    <w:rsid w:val="42003043"/>
    <w:rsid w:val="4272AE84"/>
    <w:rsid w:val="4296FB76"/>
    <w:rsid w:val="42A1D2DA"/>
    <w:rsid w:val="42B8C24C"/>
    <w:rsid w:val="42CA04FA"/>
    <w:rsid w:val="432CF8B1"/>
    <w:rsid w:val="43651BF2"/>
    <w:rsid w:val="4395D749"/>
    <w:rsid w:val="43A7FD7E"/>
    <w:rsid w:val="444B9F29"/>
    <w:rsid w:val="44BD0281"/>
    <w:rsid w:val="44F35AF6"/>
    <w:rsid w:val="45400E1D"/>
    <w:rsid w:val="45545BD3"/>
    <w:rsid w:val="455C307A"/>
    <w:rsid w:val="456909D0"/>
    <w:rsid w:val="459980E6"/>
    <w:rsid w:val="45DF3154"/>
    <w:rsid w:val="45E8278F"/>
    <w:rsid w:val="4601F600"/>
    <w:rsid w:val="460DA876"/>
    <w:rsid w:val="46188EEC"/>
    <w:rsid w:val="4618E76A"/>
    <w:rsid w:val="466C4C74"/>
    <w:rsid w:val="4715F08B"/>
    <w:rsid w:val="471D6242"/>
    <w:rsid w:val="4734EC00"/>
    <w:rsid w:val="477A3D75"/>
    <w:rsid w:val="47D6E6F5"/>
    <w:rsid w:val="483A96AC"/>
    <w:rsid w:val="483AB028"/>
    <w:rsid w:val="48AF5C3C"/>
    <w:rsid w:val="48DFCFDE"/>
    <w:rsid w:val="4921EF99"/>
    <w:rsid w:val="4935B286"/>
    <w:rsid w:val="498230A6"/>
    <w:rsid w:val="49A8272F"/>
    <w:rsid w:val="49DD1280"/>
    <w:rsid w:val="4A1F6A9C"/>
    <w:rsid w:val="4A2FD40C"/>
    <w:rsid w:val="4A39C88B"/>
    <w:rsid w:val="4AA198F5"/>
    <w:rsid w:val="4AD0A288"/>
    <w:rsid w:val="4ADEBC9D"/>
    <w:rsid w:val="4AE2E7F3"/>
    <w:rsid w:val="4AE5104E"/>
    <w:rsid w:val="4B822728"/>
    <w:rsid w:val="4B899909"/>
    <w:rsid w:val="4C4069DE"/>
    <w:rsid w:val="4C4B0146"/>
    <w:rsid w:val="4C82E324"/>
    <w:rsid w:val="4C88F78F"/>
    <w:rsid w:val="4C9DD911"/>
    <w:rsid w:val="4D357E20"/>
    <w:rsid w:val="4D6B7BED"/>
    <w:rsid w:val="4E18250C"/>
    <w:rsid w:val="4EB00EFA"/>
    <w:rsid w:val="4EDB2CD3"/>
    <w:rsid w:val="4F4B09B1"/>
    <w:rsid w:val="4F5EAC65"/>
    <w:rsid w:val="4F71A84E"/>
    <w:rsid w:val="4F729A27"/>
    <w:rsid w:val="4F8FDDFD"/>
    <w:rsid w:val="4FDD931B"/>
    <w:rsid w:val="5034DB60"/>
    <w:rsid w:val="5037679D"/>
    <w:rsid w:val="5082463E"/>
    <w:rsid w:val="5090E225"/>
    <w:rsid w:val="50A61113"/>
    <w:rsid w:val="5137C3C5"/>
    <w:rsid w:val="51E8B62E"/>
    <w:rsid w:val="51EA8F3B"/>
    <w:rsid w:val="520340C3"/>
    <w:rsid w:val="5261DC83"/>
    <w:rsid w:val="526CB23E"/>
    <w:rsid w:val="52AB20FE"/>
    <w:rsid w:val="52DA8C09"/>
    <w:rsid w:val="5302D9B6"/>
    <w:rsid w:val="5312F405"/>
    <w:rsid w:val="5325FA07"/>
    <w:rsid w:val="532FA21F"/>
    <w:rsid w:val="53ACE514"/>
    <w:rsid w:val="53DDD662"/>
    <w:rsid w:val="544C7D9F"/>
    <w:rsid w:val="54638103"/>
    <w:rsid w:val="549AFF5B"/>
    <w:rsid w:val="5508A116"/>
    <w:rsid w:val="5572B035"/>
    <w:rsid w:val="5585DE83"/>
    <w:rsid w:val="5598992E"/>
    <w:rsid w:val="55D134A0"/>
    <w:rsid w:val="561C1418"/>
    <w:rsid w:val="5696BA13"/>
    <w:rsid w:val="56AC91FE"/>
    <w:rsid w:val="56FBDCC2"/>
    <w:rsid w:val="5798746A"/>
    <w:rsid w:val="57A5731D"/>
    <w:rsid w:val="57AA818C"/>
    <w:rsid w:val="57EFCB63"/>
    <w:rsid w:val="583C0B1D"/>
    <w:rsid w:val="5850641D"/>
    <w:rsid w:val="5879C49F"/>
    <w:rsid w:val="58DFB4B8"/>
    <w:rsid w:val="58E3F078"/>
    <w:rsid w:val="591782C0"/>
    <w:rsid w:val="5927822E"/>
    <w:rsid w:val="59483CFD"/>
    <w:rsid w:val="5958A3BA"/>
    <w:rsid w:val="5995B8E6"/>
    <w:rsid w:val="59B31173"/>
    <w:rsid w:val="59F87146"/>
    <w:rsid w:val="5A047684"/>
    <w:rsid w:val="5A132B27"/>
    <w:rsid w:val="5A3CD158"/>
    <w:rsid w:val="5A41CA97"/>
    <w:rsid w:val="5A59E0C9"/>
    <w:rsid w:val="5ACE3F07"/>
    <w:rsid w:val="5AD576BF"/>
    <w:rsid w:val="5AF14FA1"/>
    <w:rsid w:val="5B45B816"/>
    <w:rsid w:val="5C5E84A7"/>
    <w:rsid w:val="5C9B722C"/>
    <w:rsid w:val="5CF2AFA4"/>
    <w:rsid w:val="5D3710AD"/>
    <w:rsid w:val="5D37A82D"/>
    <w:rsid w:val="5D619E11"/>
    <w:rsid w:val="5DE01C74"/>
    <w:rsid w:val="5E10F882"/>
    <w:rsid w:val="5E25B024"/>
    <w:rsid w:val="5EA21A45"/>
    <w:rsid w:val="5ED92743"/>
    <w:rsid w:val="5EF1F78F"/>
    <w:rsid w:val="5F089689"/>
    <w:rsid w:val="5F1D9225"/>
    <w:rsid w:val="5F293C20"/>
    <w:rsid w:val="5F31E982"/>
    <w:rsid w:val="5F5D69F4"/>
    <w:rsid w:val="5F6400D0"/>
    <w:rsid w:val="5F7AFFE2"/>
    <w:rsid w:val="5FC4EC4B"/>
    <w:rsid w:val="607D6EA7"/>
    <w:rsid w:val="6098DD27"/>
    <w:rsid w:val="60EAD28A"/>
    <w:rsid w:val="60F69105"/>
    <w:rsid w:val="6163F705"/>
    <w:rsid w:val="6294B723"/>
    <w:rsid w:val="62BFA4CF"/>
    <w:rsid w:val="630F2212"/>
    <w:rsid w:val="632E043A"/>
    <w:rsid w:val="633E539E"/>
    <w:rsid w:val="63820021"/>
    <w:rsid w:val="6397F551"/>
    <w:rsid w:val="63A5F9E1"/>
    <w:rsid w:val="63ED6281"/>
    <w:rsid w:val="63FD0CC0"/>
    <w:rsid w:val="64989C94"/>
    <w:rsid w:val="657180DB"/>
    <w:rsid w:val="65B48A09"/>
    <w:rsid w:val="65B59890"/>
    <w:rsid w:val="65FD9FF7"/>
    <w:rsid w:val="66081905"/>
    <w:rsid w:val="664A87A0"/>
    <w:rsid w:val="66711897"/>
    <w:rsid w:val="66F58B1E"/>
    <w:rsid w:val="671E35F1"/>
    <w:rsid w:val="67386D25"/>
    <w:rsid w:val="675FB95D"/>
    <w:rsid w:val="67688F2A"/>
    <w:rsid w:val="67BD032C"/>
    <w:rsid w:val="680F4A8A"/>
    <w:rsid w:val="68A5EA8B"/>
    <w:rsid w:val="68B409A6"/>
    <w:rsid w:val="698F44EB"/>
    <w:rsid w:val="699997D9"/>
    <w:rsid w:val="69D052BB"/>
    <w:rsid w:val="6A445A61"/>
    <w:rsid w:val="6A5B855B"/>
    <w:rsid w:val="6ACCCD36"/>
    <w:rsid w:val="6AE1C3E2"/>
    <w:rsid w:val="6AE4B99E"/>
    <w:rsid w:val="6B33FBE9"/>
    <w:rsid w:val="6BE3041A"/>
    <w:rsid w:val="6C8BC5DC"/>
    <w:rsid w:val="6CA43E38"/>
    <w:rsid w:val="6CDBE9A3"/>
    <w:rsid w:val="6D4A8B72"/>
    <w:rsid w:val="6D515714"/>
    <w:rsid w:val="6D673A21"/>
    <w:rsid w:val="6D9EAA45"/>
    <w:rsid w:val="6DD0AD72"/>
    <w:rsid w:val="6E58F288"/>
    <w:rsid w:val="6FE91CF2"/>
    <w:rsid w:val="6FF53C8A"/>
    <w:rsid w:val="703DD096"/>
    <w:rsid w:val="703FA035"/>
    <w:rsid w:val="706BEB76"/>
    <w:rsid w:val="70778F42"/>
    <w:rsid w:val="70A7C096"/>
    <w:rsid w:val="70E2FBD1"/>
    <w:rsid w:val="712155B7"/>
    <w:rsid w:val="712B1194"/>
    <w:rsid w:val="716FE455"/>
    <w:rsid w:val="71790C1B"/>
    <w:rsid w:val="718E659C"/>
    <w:rsid w:val="7194F12C"/>
    <w:rsid w:val="719CBEBB"/>
    <w:rsid w:val="71A7656F"/>
    <w:rsid w:val="72490DD8"/>
    <w:rsid w:val="7264C988"/>
    <w:rsid w:val="727DB7A5"/>
    <w:rsid w:val="728AE1A1"/>
    <w:rsid w:val="72D40692"/>
    <w:rsid w:val="72DADF42"/>
    <w:rsid w:val="7318FF23"/>
    <w:rsid w:val="73783AD9"/>
    <w:rsid w:val="738F8509"/>
    <w:rsid w:val="73B46507"/>
    <w:rsid w:val="73DF22E9"/>
    <w:rsid w:val="73F87787"/>
    <w:rsid w:val="74196286"/>
    <w:rsid w:val="74CE04FD"/>
    <w:rsid w:val="74EB8C66"/>
    <w:rsid w:val="753305C0"/>
    <w:rsid w:val="755BA637"/>
    <w:rsid w:val="756150E4"/>
    <w:rsid w:val="75B8D024"/>
    <w:rsid w:val="76251C32"/>
    <w:rsid w:val="766904CE"/>
    <w:rsid w:val="76CF1643"/>
    <w:rsid w:val="7757677B"/>
    <w:rsid w:val="77BB0430"/>
    <w:rsid w:val="77C18F40"/>
    <w:rsid w:val="78496C18"/>
    <w:rsid w:val="78B6E4F6"/>
    <w:rsid w:val="78F02C09"/>
    <w:rsid w:val="78FDB68C"/>
    <w:rsid w:val="792BF0E1"/>
    <w:rsid w:val="799BF1CD"/>
    <w:rsid w:val="7A181013"/>
    <w:rsid w:val="7A22152D"/>
    <w:rsid w:val="7A343D7F"/>
    <w:rsid w:val="7A639D17"/>
    <w:rsid w:val="7B9B4D23"/>
    <w:rsid w:val="7BD17113"/>
    <w:rsid w:val="7C099FF1"/>
    <w:rsid w:val="7C5B3E52"/>
    <w:rsid w:val="7CA28ED6"/>
    <w:rsid w:val="7CAAE767"/>
    <w:rsid w:val="7CE0272F"/>
    <w:rsid w:val="7CE109FB"/>
    <w:rsid w:val="7CF61237"/>
    <w:rsid w:val="7D50C174"/>
    <w:rsid w:val="7DCDF561"/>
    <w:rsid w:val="7E2FEDFD"/>
    <w:rsid w:val="7E607C92"/>
    <w:rsid w:val="7E690D2E"/>
    <w:rsid w:val="7E94DCAF"/>
    <w:rsid w:val="7E9A1DE1"/>
    <w:rsid w:val="7EBF2EED"/>
    <w:rsid w:val="7EF41A18"/>
    <w:rsid w:val="7F50A617"/>
    <w:rsid w:val="7F79C623"/>
    <w:rsid w:val="7FFB4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B375AF"/>
  <w15:chartTrackingRefBased/>
  <w15:docId w15:val="{C6B913B0-A014-40AA-9726-B148F1AE2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/>
    <w:lsdException w:name="heading 6" w:uiPriority="9" w:qFormat="1"/>
    <w:lsdException w:name="heading 7" w:uiPriority="9"/>
    <w:lsdException w:name="heading 8" w:uiPriority="9"/>
    <w:lsdException w:name="heading 9" w:uiPriority="9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uiPriority="35" w:qFormat="1"/>
    <w:lsdException w:name="table of figures" w:uiPriority="99"/>
    <w:lsdException w:name="footnote reference" w:uiPriority="99" w:qFormat="1"/>
    <w:lsdException w:name="annotation reference" w:uiPriority="99"/>
    <w:lsdException w:name="page number" w:uiPriority="99"/>
    <w:lsdException w:name="Title" w:uiPriority="10" w:qFormat="1"/>
    <w:lsdException w:name="Hyperlink" w:uiPriority="99"/>
    <w:lsdException w:name="Strong" w:uiPriority="22" w:qFormat="1"/>
    <w:lsdException w:name="Document Map" w:uiPriority="99"/>
    <w:lsdException w:name="Normal (Web)" w:uiPriority="99"/>
    <w:lsdException w:name="HTML Keyboard" w:semiHidden="1" w:unhideWhenUsed="1"/>
    <w:lsdException w:name="HTML Preformatted" w:semiHidden="1" w:uiPriority="99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 w:qFormat="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rsid w:val="00CA3E21"/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Texto"/>
    <w:link w:val="Ttulo1Char"/>
    <w:uiPriority w:val="9"/>
    <w:qFormat/>
    <w:rsid w:val="00237D1E"/>
    <w:pPr>
      <w:keepNext/>
      <w:keepLines/>
      <w:numPr>
        <w:numId w:val="1"/>
      </w:numPr>
      <w:spacing w:before="240" w:after="240"/>
      <w:ind w:left="0" w:firstLine="0"/>
      <w:contextualSpacing/>
      <w:outlineLvl w:val="0"/>
    </w:pPr>
    <w:rPr>
      <w:b/>
      <w:bCs/>
      <w:caps/>
      <w:sz w:val="28"/>
      <w:szCs w:val="28"/>
      <w:lang w:val="x-none"/>
    </w:rPr>
  </w:style>
  <w:style w:type="paragraph" w:styleId="Ttulo2">
    <w:name w:val="heading 2"/>
    <w:basedOn w:val="Normal"/>
    <w:next w:val="Texto"/>
    <w:link w:val="Ttulo2Char"/>
    <w:uiPriority w:val="9"/>
    <w:qFormat/>
    <w:rsid w:val="00237D1E"/>
    <w:pPr>
      <w:keepNext/>
      <w:keepLines/>
      <w:numPr>
        <w:ilvl w:val="1"/>
        <w:numId w:val="1"/>
      </w:numPr>
      <w:spacing w:before="240" w:after="240" w:line="360" w:lineRule="auto"/>
      <w:ind w:left="0" w:firstLine="0"/>
      <w:jc w:val="both"/>
      <w:outlineLvl w:val="1"/>
    </w:pPr>
    <w:rPr>
      <w:bCs/>
      <w:szCs w:val="26"/>
    </w:rPr>
  </w:style>
  <w:style w:type="paragraph" w:styleId="Ttulo3">
    <w:name w:val="heading 3"/>
    <w:basedOn w:val="Normal"/>
    <w:next w:val="Texto"/>
    <w:link w:val="Ttulo3Char"/>
    <w:autoRedefine/>
    <w:uiPriority w:val="9"/>
    <w:qFormat/>
    <w:rsid w:val="00FD57B1"/>
    <w:pPr>
      <w:keepNext/>
      <w:keepLines/>
      <w:numPr>
        <w:ilvl w:val="2"/>
        <w:numId w:val="1"/>
      </w:numPr>
      <w:spacing w:before="240" w:after="240" w:line="360" w:lineRule="auto"/>
      <w:ind w:left="567" w:firstLine="0"/>
      <w:jc w:val="both"/>
      <w:outlineLvl w:val="2"/>
    </w:pPr>
    <w:rPr>
      <w:rFonts w:eastAsiaTheme="minorHAnsi"/>
      <w:bCs/>
      <w:szCs w:val="22"/>
      <w:shd w:val="clear" w:color="auto" w:fill="FFFFFF"/>
    </w:rPr>
  </w:style>
  <w:style w:type="paragraph" w:styleId="Ttulo4">
    <w:name w:val="heading 4"/>
    <w:basedOn w:val="Normal"/>
    <w:next w:val="Texto"/>
    <w:link w:val="Ttulo4Char"/>
    <w:uiPriority w:val="9"/>
    <w:qFormat/>
    <w:rsid w:val="005C7274"/>
    <w:pPr>
      <w:keepNext/>
      <w:keepLines/>
      <w:numPr>
        <w:ilvl w:val="3"/>
        <w:numId w:val="1"/>
      </w:numPr>
      <w:spacing w:before="240" w:after="240"/>
      <w:ind w:left="0" w:firstLine="0"/>
      <w:outlineLvl w:val="3"/>
    </w:pPr>
    <w:rPr>
      <w:bCs/>
      <w:i/>
      <w:iCs/>
      <w:u w:val="single"/>
    </w:rPr>
  </w:style>
  <w:style w:type="paragraph" w:styleId="Ttulo5">
    <w:name w:val="heading 5"/>
    <w:aliases w:val="ANEXOS"/>
    <w:basedOn w:val="Normal"/>
    <w:next w:val="Normal"/>
    <w:link w:val="Ttulo5Char"/>
    <w:uiPriority w:val="9"/>
    <w:rsid w:val="00CE01ED"/>
    <w:pPr>
      <w:keepNext/>
      <w:keepLines/>
      <w:spacing w:before="200"/>
      <w:outlineLvl w:val="4"/>
    </w:pPr>
    <w:rPr>
      <w:b/>
      <w:caps/>
      <w:color w:val="243F60"/>
    </w:rPr>
  </w:style>
  <w:style w:type="paragraph" w:styleId="Ttulo6">
    <w:name w:val="heading 6"/>
    <w:basedOn w:val="Normal"/>
    <w:next w:val="Normal"/>
    <w:link w:val="Ttulo6Char"/>
    <w:uiPriority w:val="9"/>
    <w:qFormat/>
    <w:rsid w:val="00A474EC"/>
    <w:pPr>
      <w:keepNext/>
      <w:keepLines/>
      <w:numPr>
        <w:ilvl w:val="5"/>
        <w:numId w:val="1"/>
      </w:numPr>
      <w:spacing w:before="200"/>
      <w:outlineLvl w:val="5"/>
    </w:pPr>
    <w:rPr>
      <w:rFonts w:ascii="Cambria" w:hAnsi="Cambria"/>
      <w:i/>
      <w:iCs/>
      <w:color w:val="243F60"/>
      <w:szCs w:val="20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rsid w:val="00A474EC"/>
    <w:pPr>
      <w:keepNext/>
      <w:keepLines/>
      <w:numPr>
        <w:ilvl w:val="6"/>
        <w:numId w:val="1"/>
      </w:numPr>
      <w:spacing w:before="200"/>
      <w:outlineLvl w:val="6"/>
    </w:pPr>
    <w:rPr>
      <w:rFonts w:ascii="Cambria" w:hAnsi="Cambria"/>
      <w:i/>
      <w:iCs/>
      <w:color w:val="404040"/>
      <w:szCs w:val="20"/>
      <w:lang w:val="x-none" w:eastAsia="x-none"/>
    </w:rPr>
  </w:style>
  <w:style w:type="paragraph" w:styleId="Ttulo8">
    <w:name w:val="heading 8"/>
    <w:basedOn w:val="Normal"/>
    <w:next w:val="Normal"/>
    <w:link w:val="Ttulo8Char"/>
    <w:uiPriority w:val="9"/>
    <w:rsid w:val="00A474EC"/>
    <w:pPr>
      <w:keepNext/>
      <w:keepLines/>
      <w:numPr>
        <w:ilvl w:val="7"/>
        <w:numId w:val="1"/>
      </w:numPr>
      <w:spacing w:before="200"/>
      <w:outlineLvl w:val="7"/>
    </w:pPr>
    <w:rPr>
      <w:rFonts w:ascii="Cambria" w:hAnsi="Cambria"/>
      <w:color w:val="404040"/>
      <w:sz w:val="20"/>
      <w:szCs w:val="20"/>
      <w:lang w:val="x-none" w:eastAsia="x-none"/>
    </w:rPr>
  </w:style>
  <w:style w:type="paragraph" w:styleId="Ttulo9">
    <w:name w:val="heading 9"/>
    <w:basedOn w:val="Normal"/>
    <w:next w:val="Normal"/>
    <w:link w:val="Ttulo9Char"/>
    <w:uiPriority w:val="9"/>
    <w:rsid w:val="00A474EC"/>
    <w:pPr>
      <w:keepNext/>
      <w:keepLines/>
      <w:numPr>
        <w:ilvl w:val="8"/>
        <w:numId w:val="1"/>
      </w:numPr>
      <w:spacing w:before="200"/>
      <w:outlineLvl w:val="8"/>
    </w:pPr>
    <w:rPr>
      <w:rFonts w:ascii="Cambria" w:hAnsi="Cambria"/>
      <w:i/>
      <w:iCs/>
      <w:color w:val="404040"/>
      <w:sz w:val="20"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apa-Folhaderosto">
    <w:name w:val="Capa-Folha de rosto"/>
    <w:basedOn w:val="Normal"/>
    <w:rsid w:val="00D75A42"/>
  </w:style>
  <w:style w:type="paragraph" w:customStyle="1" w:styleId="Naturezadotrabalho">
    <w:name w:val="Natureza do trabalho"/>
    <w:basedOn w:val="Normal"/>
    <w:rsid w:val="0098082C"/>
    <w:pPr>
      <w:ind w:left="4536"/>
      <w:jc w:val="both"/>
    </w:pPr>
    <w:rPr>
      <w:sz w:val="20"/>
    </w:rPr>
  </w:style>
  <w:style w:type="paragraph" w:customStyle="1" w:styleId="FolhaAprov-NaturezaTrabalho">
    <w:name w:val="Folha Aprov-Natureza Trabalho"/>
    <w:basedOn w:val="Normal"/>
    <w:rsid w:val="00FD58E2"/>
    <w:pPr>
      <w:jc w:val="both"/>
    </w:pPr>
  </w:style>
  <w:style w:type="paragraph" w:customStyle="1" w:styleId="FolhaAprov-BancaExaminadora">
    <w:name w:val="Folha Aprov-Banca Examinadora"/>
    <w:basedOn w:val="Normal"/>
    <w:rsid w:val="00D22D5C"/>
  </w:style>
  <w:style w:type="paragraph" w:customStyle="1" w:styleId="Dedicatria-Epigrafe">
    <w:name w:val="Dedicatória-Epigrafe"/>
    <w:basedOn w:val="Normal"/>
    <w:rsid w:val="00560122"/>
    <w:pPr>
      <w:ind w:left="4536"/>
      <w:jc w:val="right"/>
    </w:pPr>
  </w:style>
  <w:style w:type="paragraph" w:customStyle="1" w:styleId="Ttulopr-textual">
    <w:name w:val="Título pré-textual"/>
    <w:basedOn w:val="Texto"/>
    <w:next w:val="Texto"/>
    <w:qFormat/>
    <w:rsid w:val="008B7C48"/>
    <w:pPr>
      <w:ind w:firstLine="0"/>
      <w:jc w:val="left"/>
    </w:pPr>
    <w:rPr>
      <w:b/>
      <w:caps/>
    </w:rPr>
  </w:style>
  <w:style w:type="paragraph" w:customStyle="1" w:styleId="Texto">
    <w:name w:val="Texto"/>
    <w:basedOn w:val="Normal"/>
    <w:rsid w:val="005109B6"/>
    <w:pPr>
      <w:ind w:firstLine="851"/>
      <w:jc w:val="both"/>
    </w:pPr>
  </w:style>
  <w:style w:type="paragraph" w:customStyle="1" w:styleId="Resumo">
    <w:name w:val="Resumo"/>
    <w:basedOn w:val="Normal"/>
    <w:rsid w:val="00C52232"/>
    <w:pPr>
      <w:ind w:firstLine="851"/>
      <w:jc w:val="both"/>
    </w:pPr>
  </w:style>
  <w:style w:type="table" w:styleId="Tabelacomgrade">
    <w:name w:val="Table Grid"/>
    <w:basedOn w:val="Tabelanormal"/>
    <w:uiPriority w:val="39"/>
    <w:rsid w:val="0025649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CC2015"/>
    <w:rPr>
      <w:rFonts w:ascii="Tahoma" w:hAnsi="Tahoma"/>
      <w:sz w:val="16"/>
      <w:szCs w:val="16"/>
      <w:lang w:val="x-none" w:eastAsia="x-none"/>
    </w:rPr>
  </w:style>
  <w:style w:type="character" w:customStyle="1" w:styleId="MapadoDocumentoChar">
    <w:name w:val="Mapa do Documento Char"/>
    <w:link w:val="MapadoDocumento"/>
    <w:uiPriority w:val="99"/>
    <w:semiHidden/>
    <w:rsid w:val="00CC2015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F9687E"/>
    <w:pPr>
      <w:tabs>
        <w:tab w:val="center" w:pos="4252"/>
        <w:tab w:val="right" w:pos="8504"/>
      </w:tabs>
    </w:pPr>
    <w:rPr>
      <w:szCs w:val="20"/>
      <w:lang w:val="x-none" w:eastAsia="x-none"/>
    </w:rPr>
  </w:style>
  <w:style w:type="character" w:customStyle="1" w:styleId="CabealhoChar">
    <w:name w:val="Cabeçalho Char"/>
    <w:link w:val="Cabealho"/>
    <w:uiPriority w:val="99"/>
    <w:rsid w:val="00F9687E"/>
    <w:rPr>
      <w:rFonts w:ascii="Arial" w:hAnsi="Arial"/>
      <w:sz w:val="24"/>
    </w:rPr>
  </w:style>
  <w:style w:type="paragraph" w:styleId="Rodap">
    <w:name w:val="footer"/>
    <w:basedOn w:val="Normal"/>
    <w:link w:val="RodapChar"/>
    <w:uiPriority w:val="99"/>
    <w:unhideWhenUsed/>
    <w:rsid w:val="00F9687E"/>
    <w:pPr>
      <w:tabs>
        <w:tab w:val="center" w:pos="4252"/>
        <w:tab w:val="right" w:pos="8504"/>
      </w:tabs>
    </w:pPr>
    <w:rPr>
      <w:szCs w:val="20"/>
      <w:lang w:val="x-none" w:eastAsia="x-none"/>
    </w:rPr>
  </w:style>
  <w:style w:type="character" w:customStyle="1" w:styleId="RodapChar">
    <w:name w:val="Rodapé Char"/>
    <w:link w:val="Rodap"/>
    <w:uiPriority w:val="99"/>
    <w:rsid w:val="00F9687E"/>
    <w:rPr>
      <w:rFonts w:ascii="Arial" w:hAnsi="Arial"/>
      <w:sz w:val="24"/>
    </w:rPr>
  </w:style>
  <w:style w:type="character" w:customStyle="1" w:styleId="Ttulo1Char">
    <w:name w:val="Título 1 Char"/>
    <w:link w:val="Ttulo1"/>
    <w:uiPriority w:val="9"/>
    <w:rsid w:val="00237D1E"/>
    <w:rPr>
      <w:rFonts w:ascii="Times New Roman" w:eastAsia="Times New Roman" w:hAnsi="Times New Roman"/>
      <w:b/>
      <w:bCs/>
      <w:caps/>
      <w:sz w:val="28"/>
      <w:szCs w:val="28"/>
      <w:lang w:val="x-none"/>
    </w:rPr>
  </w:style>
  <w:style w:type="character" w:customStyle="1" w:styleId="Ttulo2Char">
    <w:name w:val="Título 2 Char"/>
    <w:link w:val="Ttulo2"/>
    <w:uiPriority w:val="9"/>
    <w:rsid w:val="00237D1E"/>
    <w:rPr>
      <w:rFonts w:ascii="Times New Roman" w:eastAsia="Times New Roman" w:hAnsi="Times New Roman"/>
      <w:bCs/>
      <w:sz w:val="24"/>
      <w:szCs w:val="26"/>
    </w:rPr>
  </w:style>
  <w:style w:type="character" w:customStyle="1" w:styleId="Ttulo3Char">
    <w:name w:val="Título 3 Char"/>
    <w:link w:val="Ttulo3"/>
    <w:uiPriority w:val="9"/>
    <w:rsid w:val="00FD57B1"/>
    <w:rPr>
      <w:rFonts w:ascii="Times New Roman" w:eastAsiaTheme="minorHAnsi" w:hAnsi="Times New Roman"/>
      <w:bCs/>
      <w:sz w:val="24"/>
      <w:szCs w:val="22"/>
    </w:rPr>
  </w:style>
  <w:style w:type="character" w:customStyle="1" w:styleId="Ttulo4Char">
    <w:name w:val="Título 4 Char"/>
    <w:link w:val="Ttulo4"/>
    <w:uiPriority w:val="9"/>
    <w:rsid w:val="005C7274"/>
    <w:rPr>
      <w:rFonts w:ascii="Times New Roman" w:eastAsia="Times New Roman" w:hAnsi="Times New Roman"/>
      <w:bCs/>
      <w:i/>
      <w:iCs/>
      <w:sz w:val="24"/>
      <w:szCs w:val="24"/>
      <w:u w:val="single"/>
    </w:rPr>
  </w:style>
  <w:style w:type="character" w:customStyle="1" w:styleId="Ttulo5Char">
    <w:name w:val="Título 5 Char"/>
    <w:aliases w:val="ANEXOS Char"/>
    <w:link w:val="Ttulo5"/>
    <w:uiPriority w:val="9"/>
    <w:rsid w:val="00CE01ED"/>
    <w:rPr>
      <w:rFonts w:ascii="Arial" w:hAnsi="Arial"/>
      <w:b/>
      <w:caps/>
      <w:color w:val="243F60"/>
      <w:sz w:val="24"/>
      <w:szCs w:val="24"/>
      <w:lang w:val="pt-BR" w:eastAsia="en-US" w:bidi="ar-SA"/>
    </w:rPr>
  </w:style>
  <w:style w:type="character" w:customStyle="1" w:styleId="Ttulo6Char">
    <w:name w:val="Título 6 Char"/>
    <w:link w:val="Ttulo6"/>
    <w:uiPriority w:val="9"/>
    <w:rsid w:val="00A474EC"/>
    <w:rPr>
      <w:rFonts w:ascii="Cambria" w:eastAsia="Times New Roman" w:hAnsi="Cambria"/>
      <w:i/>
      <w:iCs/>
      <w:color w:val="243F60"/>
      <w:sz w:val="24"/>
      <w:lang w:val="x-none" w:eastAsia="x-none"/>
    </w:rPr>
  </w:style>
  <w:style w:type="character" w:customStyle="1" w:styleId="Ttulo7Char">
    <w:name w:val="Título 7 Char"/>
    <w:link w:val="Ttulo7"/>
    <w:uiPriority w:val="9"/>
    <w:rsid w:val="00A474EC"/>
    <w:rPr>
      <w:rFonts w:ascii="Cambria" w:eastAsia="Times New Roman" w:hAnsi="Cambria"/>
      <w:i/>
      <w:iCs/>
      <w:color w:val="404040"/>
      <w:sz w:val="24"/>
      <w:lang w:val="x-none" w:eastAsia="x-none"/>
    </w:rPr>
  </w:style>
  <w:style w:type="character" w:customStyle="1" w:styleId="Ttulo8Char">
    <w:name w:val="Título 8 Char"/>
    <w:link w:val="Ttulo8"/>
    <w:uiPriority w:val="9"/>
    <w:rsid w:val="00A474EC"/>
    <w:rPr>
      <w:rFonts w:ascii="Cambria" w:eastAsia="Times New Roman" w:hAnsi="Cambria"/>
      <w:color w:val="404040"/>
      <w:lang w:val="x-none" w:eastAsia="x-none"/>
    </w:rPr>
  </w:style>
  <w:style w:type="character" w:customStyle="1" w:styleId="Ttulo9Char">
    <w:name w:val="Título 9 Char"/>
    <w:link w:val="Ttulo9"/>
    <w:uiPriority w:val="9"/>
    <w:rsid w:val="00A474EC"/>
    <w:rPr>
      <w:rFonts w:ascii="Cambria" w:eastAsia="Times New Roman" w:hAnsi="Cambria"/>
      <w:i/>
      <w:iCs/>
      <w:color w:val="404040"/>
      <w:lang w:val="x-none" w:eastAsia="x-none"/>
    </w:rPr>
  </w:style>
  <w:style w:type="paragraph" w:customStyle="1" w:styleId="Ttulops-textual">
    <w:name w:val="Título pós-textual"/>
    <w:basedOn w:val="Ttulo1"/>
    <w:next w:val="Texto"/>
    <w:qFormat/>
    <w:rsid w:val="00F93547"/>
    <w:pPr>
      <w:numPr>
        <w:numId w:val="5"/>
      </w:numPr>
      <w:tabs>
        <w:tab w:val="clear" w:pos="432"/>
      </w:tabs>
      <w:spacing w:after="200"/>
      <w:ind w:left="0" w:firstLine="0"/>
      <w:jc w:val="center"/>
    </w:pPr>
  </w:style>
  <w:style w:type="paragraph" w:customStyle="1" w:styleId="Apndice">
    <w:name w:val="Apêndice"/>
    <w:basedOn w:val="Normal"/>
    <w:next w:val="Texto"/>
    <w:rsid w:val="0091374D"/>
    <w:pPr>
      <w:numPr>
        <w:numId w:val="2"/>
      </w:numPr>
      <w:spacing w:after="600"/>
    </w:pPr>
    <w:rPr>
      <w:b/>
      <w:caps/>
    </w:rPr>
  </w:style>
  <w:style w:type="paragraph" w:customStyle="1" w:styleId="Anexo">
    <w:name w:val="Anexo"/>
    <w:basedOn w:val="Normal"/>
    <w:next w:val="Texto"/>
    <w:rsid w:val="001E3DDF"/>
    <w:pPr>
      <w:numPr>
        <w:numId w:val="3"/>
      </w:numPr>
      <w:spacing w:after="600"/>
    </w:pPr>
    <w:rPr>
      <w:b/>
      <w:caps/>
    </w:rPr>
  </w:style>
  <w:style w:type="paragraph" w:styleId="Sumrio1">
    <w:name w:val="toc 1"/>
    <w:basedOn w:val="Normal"/>
    <w:next w:val="Normal"/>
    <w:uiPriority w:val="39"/>
    <w:unhideWhenUsed/>
    <w:qFormat/>
    <w:rsid w:val="008B7C48"/>
    <w:pPr>
      <w:tabs>
        <w:tab w:val="left" w:pos="851"/>
        <w:tab w:val="right" w:leader="dot" w:pos="9061"/>
      </w:tabs>
    </w:pPr>
    <w:rPr>
      <w:b/>
      <w:caps/>
      <w:sz w:val="22"/>
    </w:rPr>
  </w:style>
  <w:style w:type="paragraph" w:styleId="Sumrio2">
    <w:name w:val="toc 2"/>
    <w:basedOn w:val="Normal"/>
    <w:next w:val="Normal"/>
    <w:uiPriority w:val="39"/>
    <w:unhideWhenUsed/>
    <w:qFormat/>
    <w:rsid w:val="008B7C48"/>
    <w:pPr>
      <w:tabs>
        <w:tab w:val="left" w:pos="851"/>
        <w:tab w:val="right" w:leader="dot" w:pos="9061"/>
      </w:tabs>
    </w:pPr>
    <w:rPr>
      <w:sz w:val="22"/>
    </w:rPr>
  </w:style>
  <w:style w:type="paragraph" w:styleId="Sumrio3">
    <w:name w:val="toc 3"/>
    <w:basedOn w:val="Normal"/>
    <w:next w:val="Normal"/>
    <w:uiPriority w:val="39"/>
    <w:unhideWhenUsed/>
    <w:qFormat/>
    <w:rsid w:val="008B7C48"/>
    <w:pPr>
      <w:tabs>
        <w:tab w:val="left" w:pos="851"/>
        <w:tab w:val="right" w:leader="dot" w:pos="9061"/>
      </w:tabs>
    </w:pPr>
    <w:rPr>
      <w:sz w:val="22"/>
    </w:rPr>
  </w:style>
  <w:style w:type="paragraph" w:styleId="Sumrio4">
    <w:name w:val="toc 4"/>
    <w:basedOn w:val="Normal"/>
    <w:next w:val="Normal"/>
    <w:link w:val="Sumrio4Char"/>
    <w:uiPriority w:val="39"/>
    <w:unhideWhenUsed/>
    <w:rsid w:val="00852343"/>
    <w:pPr>
      <w:tabs>
        <w:tab w:val="left" w:pos="851"/>
        <w:tab w:val="right" w:leader="dot" w:pos="9061"/>
      </w:tabs>
    </w:pPr>
  </w:style>
  <w:style w:type="character" w:styleId="Hyperlink">
    <w:name w:val="Hyperlink"/>
    <w:uiPriority w:val="99"/>
    <w:unhideWhenUsed/>
    <w:rsid w:val="00807ABE"/>
    <w:rPr>
      <w:color w:val="0000FF"/>
      <w:u w:val="single"/>
    </w:rPr>
  </w:style>
  <w:style w:type="paragraph" w:styleId="CabealhodoSumrio">
    <w:name w:val="TOC Heading"/>
    <w:basedOn w:val="Ttulo1"/>
    <w:next w:val="Normal"/>
    <w:uiPriority w:val="39"/>
    <w:qFormat/>
    <w:rsid w:val="00F93547"/>
    <w:pPr>
      <w:numPr>
        <w:numId w:val="0"/>
      </w:numPr>
      <w:spacing w:after="0"/>
      <w:outlineLvl w:val="9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8E5EF7"/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8E5EF7"/>
    <w:rPr>
      <w:rFonts w:ascii="Tahoma" w:hAnsi="Tahoma" w:cs="Tahoma"/>
      <w:sz w:val="16"/>
      <w:szCs w:val="16"/>
    </w:rPr>
  </w:style>
  <w:style w:type="paragraph" w:customStyle="1" w:styleId="Citaolonga">
    <w:name w:val="Citação longa"/>
    <w:basedOn w:val="Normal"/>
    <w:next w:val="Texto"/>
    <w:rsid w:val="00D75A42"/>
    <w:pPr>
      <w:keepLines/>
      <w:spacing w:before="360" w:after="480"/>
      <w:ind w:left="2268"/>
      <w:jc w:val="both"/>
    </w:pPr>
    <w:rPr>
      <w:sz w:val="20"/>
    </w:rPr>
  </w:style>
  <w:style w:type="paragraph" w:styleId="Sumrio5">
    <w:name w:val="toc 5"/>
    <w:basedOn w:val="Normal"/>
    <w:next w:val="Normal"/>
    <w:autoRedefine/>
    <w:uiPriority w:val="39"/>
    <w:unhideWhenUsed/>
    <w:rsid w:val="00B53166"/>
    <w:pPr>
      <w:tabs>
        <w:tab w:val="left" w:pos="1701"/>
        <w:tab w:val="right" w:leader="dot" w:pos="9061"/>
      </w:tabs>
    </w:pPr>
    <w:rPr>
      <w:b/>
      <w:caps/>
    </w:rPr>
  </w:style>
  <w:style w:type="paragraph" w:styleId="Sumrio6">
    <w:name w:val="toc 6"/>
    <w:basedOn w:val="Normal"/>
    <w:next w:val="Normal"/>
    <w:autoRedefine/>
    <w:uiPriority w:val="39"/>
    <w:unhideWhenUsed/>
    <w:rsid w:val="00B53166"/>
    <w:pPr>
      <w:tabs>
        <w:tab w:val="left" w:pos="1276"/>
        <w:tab w:val="right" w:leader="dot" w:pos="9061"/>
      </w:tabs>
    </w:pPr>
    <w:rPr>
      <w:b/>
      <w:caps/>
    </w:rPr>
  </w:style>
  <w:style w:type="paragraph" w:customStyle="1" w:styleId="CitaoExtra-Longa-Inicio">
    <w:name w:val="Citação Extra-Longa-Inicio"/>
    <w:basedOn w:val="Normal"/>
    <w:next w:val="CitaoExtra-Longa-Meio"/>
    <w:rsid w:val="00A131C6"/>
    <w:pPr>
      <w:spacing w:before="600"/>
      <w:ind w:left="2268"/>
      <w:jc w:val="both"/>
    </w:pPr>
    <w:rPr>
      <w:sz w:val="20"/>
    </w:rPr>
  </w:style>
  <w:style w:type="paragraph" w:customStyle="1" w:styleId="CitaoExtra-Longa-Meio">
    <w:name w:val="Citação Extra-Longa-Meio"/>
    <w:basedOn w:val="Normal"/>
    <w:rsid w:val="0040653F"/>
    <w:pPr>
      <w:ind w:left="2268"/>
      <w:jc w:val="both"/>
    </w:pPr>
    <w:rPr>
      <w:sz w:val="20"/>
    </w:rPr>
  </w:style>
  <w:style w:type="paragraph" w:customStyle="1" w:styleId="CitaoExtra-Longa-Fim">
    <w:name w:val="Citação Extra-Longa-Fim"/>
    <w:basedOn w:val="Normal"/>
    <w:next w:val="Texto"/>
    <w:rsid w:val="0040653F"/>
    <w:pPr>
      <w:spacing w:after="600"/>
      <w:ind w:left="2268"/>
      <w:jc w:val="both"/>
    </w:pPr>
    <w:rPr>
      <w:sz w:val="20"/>
    </w:rPr>
  </w:style>
  <w:style w:type="paragraph" w:customStyle="1" w:styleId="RefernciaJLAA">
    <w:name w:val="Referência (JLAA)"/>
    <w:basedOn w:val="Normal"/>
    <w:rsid w:val="000A3F0D"/>
    <w:rPr>
      <w:rFonts w:asciiTheme="minorHAnsi" w:hAnsiTheme="minorHAnsi"/>
      <w:sz w:val="22"/>
    </w:rPr>
  </w:style>
  <w:style w:type="paragraph" w:customStyle="1" w:styleId="Listadereferncias">
    <w:name w:val="Lista de referências"/>
    <w:basedOn w:val="Normal"/>
    <w:rsid w:val="00E5431B"/>
    <w:pPr>
      <w:spacing w:after="600"/>
    </w:pPr>
  </w:style>
  <w:style w:type="paragraph" w:customStyle="1" w:styleId="ParagrafoparaIlustraes">
    <w:name w:val="Paragrafo para Ilustrações"/>
    <w:basedOn w:val="Normal"/>
    <w:rsid w:val="00740F10"/>
    <w:rPr>
      <w:noProof/>
    </w:rPr>
  </w:style>
  <w:style w:type="paragraph" w:styleId="Legenda">
    <w:name w:val="caption"/>
    <w:aliases w:val="Título e fonte da figura e tabela"/>
    <w:basedOn w:val="Normal"/>
    <w:next w:val="Texto"/>
    <w:uiPriority w:val="35"/>
    <w:qFormat/>
    <w:rsid w:val="000A3F0D"/>
    <w:pPr>
      <w:spacing w:before="120" w:after="240"/>
    </w:pPr>
    <w:rPr>
      <w:bCs/>
      <w:sz w:val="20"/>
      <w:szCs w:val="18"/>
    </w:rPr>
  </w:style>
  <w:style w:type="paragraph" w:customStyle="1" w:styleId="Fonte">
    <w:name w:val="Fonte"/>
    <w:basedOn w:val="Normal"/>
    <w:qFormat/>
    <w:rsid w:val="000A6C32"/>
    <w:pPr>
      <w:spacing w:after="200"/>
      <w:jc w:val="center"/>
    </w:pPr>
    <w:rPr>
      <w:color w:val="3B3838" w:themeColor="background2" w:themeShade="40"/>
      <w:sz w:val="22"/>
    </w:rPr>
  </w:style>
  <w:style w:type="paragraph" w:customStyle="1" w:styleId="Legenda-Tabela">
    <w:name w:val="Legenda-Tabela"/>
    <w:basedOn w:val="Normal"/>
    <w:rsid w:val="00ED5CA8"/>
    <w:rPr>
      <w:sz w:val="20"/>
    </w:rPr>
  </w:style>
  <w:style w:type="paragraph" w:customStyle="1" w:styleId="Fonte-Tabela">
    <w:name w:val="Fonte-Tabela"/>
    <w:basedOn w:val="Normal"/>
    <w:rsid w:val="00CB5DD3"/>
    <w:rPr>
      <w:sz w:val="20"/>
    </w:rPr>
  </w:style>
  <w:style w:type="paragraph" w:customStyle="1" w:styleId="Texto-Tabela">
    <w:name w:val="Texto-Tabela"/>
    <w:basedOn w:val="Normal"/>
    <w:rsid w:val="007F0686"/>
    <w:rPr>
      <w:sz w:val="20"/>
    </w:rPr>
  </w:style>
  <w:style w:type="paragraph" w:styleId="Textodenotaderodap">
    <w:name w:val="footnote text"/>
    <w:aliases w:val="Char,Stinking Styles12"/>
    <w:basedOn w:val="Normal"/>
    <w:link w:val="TextodenotaderodapChar"/>
    <w:uiPriority w:val="99"/>
    <w:unhideWhenUsed/>
    <w:rsid w:val="00DC1561"/>
    <w:pPr>
      <w:ind w:left="170" w:hanging="170"/>
      <w:jc w:val="both"/>
    </w:pPr>
    <w:rPr>
      <w:sz w:val="20"/>
      <w:szCs w:val="20"/>
      <w:lang w:val="x-none" w:eastAsia="x-none"/>
    </w:rPr>
  </w:style>
  <w:style w:type="paragraph" w:styleId="ndicedeilustraes">
    <w:name w:val="table of figures"/>
    <w:basedOn w:val="Normal"/>
    <w:next w:val="Normal"/>
    <w:uiPriority w:val="99"/>
    <w:unhideWhenUsed/>
    <w:rsid w:val="00B74CFC"/>
    <w:pPr>
      <w:tabs>
        <w:tab w:val="right" w:leader="dot" w:pos="9061"/>
      </w:tabs>
      <w:ind w:left="1560" w:hanging="1560"/>
    </w:pPr>
  </w:style>
  <w:style w:type="character" w:customStyle="1" w:styleId="TextodenotaderodapChar">
    <w:name w:val="Texto de nota de rodapé Char"/>
    <w:aliases w:val="Char Char,Stinking Styles12 Char"/>
    <w:link w:val="Textodenotaderodap"/>
    <w:uiPriority w:val="99"/>
    <w:rsid w:val="00DC1561"/>
    <w:rPr>
      <w:rFonts w:ascii="Arial" w:hAnsi="Arial"/>
      <w:sz w:val="20"/>
      <w:szCs w:val="20"/>
    </w:rPr>
  </w:style>
  <w:style w:type="character" w:styleId="Refdenotaderodap">
    <w:name w:val="footnote reference"/>
    <w:aliases w:val="Stinking Styles13,Ref,de nota al pie,Nota de rodapé LRB,fr,Style 16,sobrescrito,DISSERTAÇÃO NOTA DE RODAPÉ,FC,_Footnote Reference,_Footnote text,_Footnote,_Footnote Text,_Footnote base Reference,fr Char1,fr Char1 Char"/>
    <w:uiPriority w:val="99"/>
    <w:unhideWhenUsed/>
    <w:qFormat/>
    <w:rsid w:val="00751BCD"/>
    <w:rPr>
      <w:vertAlign w:val="superscript"/>
    </w:rPr>
  </w:style>
  <w:style w:type="paragraph" w:customStyle="1" w:styleId="Alnealetras">
    <w:name w:val="Alínea (letras)"/>
    <w:basedOn w:val="Normal"/>
    <w:link w:val="AlnealetrasChar"/>
    <w:qFormat/>
    <w:rsid w:val="00FD57B1"/>
    <w:pPr>
      <w:numPr>
        <w:numId w:val="4"/>
      </w:numPr>
      <w:spacing w:after="100" w:line="360" w:lineRule="exact"/>
      <w:jc w:val="both"/>
    </w:pPr>
  </w:style>
  <w:style w:type="paragraph" w:customStyle="1" w:styleId="pargrafodeartigo">
    <w:name w:val="parágrafo de artigo"/>
    <w:basedOn w:val="Normal"/>
    <w:rsid w:val="00907267"/>
    <w:pPr>
      <w:widowControl w:val="0"/>
      <w:tabs>
        <w:tab w:val="left" w:pos="2126"/>
      </w:tabs>
      <w:spacing w:before="240" w:line="240" w:lineRule="exact"/>
      <w:ind w:firstLine="1134"/>
      <w:jc w:val="both"/>
    </w:pPr>
    <w:rPr>
      <w:sz w:val="26"/>
      <w:szCs w:val="20"/>
    </w:rPr>
  </w:style>
  <w:style w:type="paragraph" w:styleId="Corpodetexto">
    <w:name w:val="Body Text"/>
    <w:basedOn w:val="Normal"/>
    <w:link w:val="CorpodetextoChar"/>
    <w:rsid w:val="00AF428C"/>
    <w:rPr>
      <w:szCs w:val="20"/>
      <w:lang w:val="x-none" w:eastAsia="x-none"/>
    </w:rPr>
  </w:style>
  <w:style w:type="paragraph" w:styleId="Corpodetexto2">
    <w:name w:val="Body Text 2"/>
    <w:basedOn w:val="Normal"/>
    <w:link w:val="Corpodetexto2Char"/>
    <w:rsid w:val="007E2C84"/>
    <w:pPr>
      <w:jc w:val="both"/>
    </w:pPr>
    <w:rPr>
      <w:szCs w:val="20"/>
    </w:rPr>
  </w:style>
  <w:style w:type="character" w:styleId="Forte">
    <w:name w:val="Strong"/>
    <w:uiPriority w:val="22"/>
    <w:qFormat/>
    <w:rsid w:val="00BE5511"/>
    <w:rPr>
      <w:b/>
      <w:bCs/>
    </w:rPr>
  </w:style>
  <w:style w:type="character" w:customStyle="1" w:styleId="Sumrio4Char">
    <w:name w:val="Sumário 4 Char"/>
    <w:link w:val="Sumrio4"/>
    <w:rsid w:val="00852343"/>
    <w:rPr>
      <w:rFonts w:ascii="Arial" w:hAnsi="Arial"/>
      <w:sz w:val="24"/>
      <w:szCs w:val="22"/>
      <w:lang w:eastAsia="en-US"/>
    </w:rPr>
  </w:style>
  <w:style w:type="paragraph" w:styleId="Lista">
    <w:name w:val="List"/>
    <w:basedOn w:val="Normal"/>
    <w:rsid w:val="00D519FF"/>
    <w:pPr>
      <w:ind w:left="283" w:hanging="283"/>
    </w:pPr>
  </w:style>
  <w:style w:type="paragraph" w:customStyle="1" w:styleId="Modelodereferncias">
    <w:name w:val="Modelo de referências"/>
    <w:basedOn w:val="Normal"/>
    <w:autoRedefine/>
    <w:rsid w:val="005D1193"/>
    <w:pPr>
      <w:pBdr>
        <w:top w:val="single" w:sz="8" w:space="3" w:color="auto"/>
        <w:left w:val="single" w:sz="8" w:space="0" w:color="auto"/>
        <w:bottom w:val="single" w:sz="8" w:space="3" w:color="auto"/>
        <w:right w:val="single" w:sz="8" w:space="0" w:color="auto"/>
      </w:pBdr>
      <w:shd w:val="clear" w:color="auto" w:fill="F3F3F3"/>
      <w:ind w:left="540" w:right="612"/>
    </w:pPr>
  </w:style>
  <w:style w:type="character" w:styleId="Nmerodepgina">
    <w:name w:val="page number"/>
    <w:basedOn w:val="Fontepargpadro"/>
    <w:uiPriority w:val="99"/>
    <w:rsid w:val="00AB650C"/>
  </w:style>
  <w:style w:type="character" w:styleId="Refdecomentrio">
    <w:name w:val="annotation reference"/>
    <w:uiPriority w:val="99"/>
    <w:rsid w:val="00301836"/>
    <w:rPr>
      <w:sz w:val="16"/>
      <w:szCs w:val="16"/>
    </w:rPr>
  </w:style>
  <w:style w:type="character" w:customStyle="1" w:styleId="CorpodetextoChar">
    <w:name w:val="Corpo de texto Char"/>
    <w:link w:val="Corpodetexto"/>
    <w:rsid w:val="003E4FA0"/>
    <w:rPr>
      <w:rFonts w:ascii="Arial" w:eastAsia="Times New Roman" w:hAnsi="Arial"/>
      <w:sz w:val="24"/>
    </w:rPr>
  </w:style>
  <w:style w:type="paragraph" w:styleId="Textodecomentrio">
    <w:name w:val="annotation text"/>
    <w:basedOn w:val="Normal"/>
    <w:link w:val="TextodecomentrioChar"/>
    <w:uiPriority w:val="99"/>
    <w:rsid w:val="00301836"/>
    <w:rPr>
      <w:sz w:val="20"/>
      <w:szCs w:val="20"/>
      <w:lang w:val="x-none"/>
    </w:rPr>
  </w:style>
  <w:style w:type="character" w:customStyle="1" w:styleId="TextodecomentrioChar">
    <w:name w:val="Texto de comentário Char"/>
    <w:link w:val="Textodecomentrio"/>
    <w:uiPriority w:val="99"/>
    <w:rsid w:val="00301836"/>
    <w:rPr>
      <w:rFonts w:ascii="Arial" w:hAnsi="Arial"/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rsid w:val="00301836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rsid w:val="00301836"/>
    <w:rPr>
      <w:rFonts w:ascii="Arial" w:hAnsi="Arial"/>
      <w:b/>
      <w:bCs/>
      <w:lang w:eastAsia="en-US"/>
    </w:rPr>
  </w:style>
  <w:style w:type="character" w:styleId="CitaoHTML">
    <w:name w:val="HTML Cite"/>
    <w:rsid w:val="00301836"/>
    <w:rPr>
      <w:i/>
      <w:iCs/>
    </w:rPr>
  </w:style>
  <w:style w:type="character" w:styleId="HiperlinkVisitado">
    <w:name w:val="FollowedHyperlink"/>
    <w:rsid w:val="00CB6557"/>
    <w:rPr>
      <w:color w:val="954F72"/>
      <w:u w:val="single"/>
    </w:rPr>
  </w:style>
  <w:style w:type="paragraph" w:customStyle="1" w:styleId="Textogeral">
    <w:name w:val="Texto geral"/>
    <w:basedOn w:val="Normal"/>
    <w:rsid w:val="00FC3915"/>
    <w:pPr>
      <w:spacing w:after="120"/>
      <w:jc w:val="both"/>
    </w:pPr>
    <w:rPr>
      <w:rFonts w:ascii="Crimson Text" w:eastAsiaTheme="minorEastAsia" w:hAnsi="Crimson Text" w:cstheme="minorBidi"/>
      <w:color w:val="171717" w:themeColor="background2" w:themeShade="1A"/>
      <w:sz w:val="22"/>
    </w:rPr>
  </w:style>
  <w:style w:type="paragraph" w:styleId="PargrafodaLista">
    <w:name w:val="List Paragraph"/>
    <w:aliases w:val="Marcadores,TS Parágrafo da Lista"/>
    <w:basedOn w:val="Normal"/>
    <w:link w:val="PargrafodaListaChar"/>
    <w:uiPriority w:val="34"/>
    <w:qFormat/>
    <w:rsid w:val="008B7C48"/>
    <w:pPr>
      <w:spacing w:after="360"/>
      <w:ind w:left="720" w:firstLine="851"/>
      <w:contextualSpacing/>
      <w:jc w:val="both"/>
    </w:pPr>
    <w:rPr>
      <w:rFonts w:eastAsiaTheme="minorHAnsi" w:cstheme="minorBidi"/>
    </w:rPr>
  </w:style>
  <w:style w:type="paragraph" w:styleId="SemEspaamento">
    <w:name w:val="No Spacing"/>
    <w:aliases w:val="Sem espaço longa,CITAÇÃO"/>
    <w:link w:val="SemEspaamentoChar"/>
    <w:uiPriority w:val="1"/>
    <w:qFormat/>
    <w:rsid w:val="008B7C48"/>
    <w:pPr>
      <w:ind w:left="2268"/>
    </w:pPr>
    <w:rPr>
      <w:rFonts w:ascii="Times New Roman" w:eastAsiaTheme="minorHAnsi" w:hAnsi="Times New Roman" w:cstheme="minorBidi"/>
      <w:szCs w:val="22"/>
      <w:lang w:eastAsia="en-US"/>
    </w:rPr>
  </w:style>
  <w:style w:type="paragraph" w:customStyle="1" w:styleId="CitaaoLonga-ENANPUR2017">
    <w:name w:val="CitaçaoLonga-ENANPUR2017"/>
    <w:basedOn w:val="Normal"/>
    <w:rsid w:val="00332DDA"/>
    <w:pPr>
      <w:spacing w:after="210" w:line="210" w:lineRule="exact"/>
      <w:ind w:left="2268"/>
      <w:jc w:val="both"/>
    </w:pPr>
    <w:rPr>
      <w:rFonts w:ascii="Calibri" w:eastAsiaTheme="minorEastAsia" w:hAnsi="Calibri" w:cs="Arial"/>
      <w:color w:val="000000"/>
      <w:sz w:val="18"/>
      <w:szCs w:val="20"/>
    </w:rPr>
  </w:style>
  <w:style w:type="table" w:styleId="TabeladeGradeClara">
    <w:name w:val="Grid Table Light"/>
    <w:basedOn w:val="Tabelanormal"/>
    <w:uiPriority w:val="40"/>
    <w:rsid w:val="00054887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XVIIIENANPURcitacaoChar">
    <w:name w:val="XVIII_ENANPUR_citacao Char"/>
    <w:basedOn w:val="Fontepargpadro"/>
    <w:link w:val="XVIIIENANPURcitacao"/>
    <w:locked/>
    <w:rsid w:val="00D6396E"/>
    <w:rPr>
      <w:sz w:val="24"/>
      <w:szCs w:val="24"/>
    </w:rPr>
  </w:style>
  <w:style w:type="paragraph" w:customStyle="1" w:styleId="XVIIIENANPURcitacao">
    <w:name w:val="XVIII_ENANPUR_citacao"/>
    <w:basedOn w:val="Normal"/>
    <w:link w:val="XVIIIENANPURcitacaoChar"/>
    <w:rsid w:val="00D6396E"/>
    <w:pPr>
      <w:spacing w:before="400" w:after="400"/>
      <w:ind w:left="2268" w:right="567"/>
      <w:jc w:val="both"/>
    </w:pPr>
    <w:rPr>
      <w:rFonts w:ascii="Calibri" w:hAnsi="Calibri"/>
    </w:rPr>
  </w:style>
  <w:style w:type="paragraph" w:styleId="NormalWeb">
    <w:name w:val="Normal (Web)"/>
    <w:basedOn w:val="Normal"/>
    <w:uiPriority w:val="99"/>
    <w:unhideWhenUsed/>
    <w:rsid w:val="009C775A"/>
    <w:pPr>
      <w:spacing w:before="100" w:beforeAutospacing="1" w:after="100" w:afterAutospacing="1"/>
    </w:pPr>
  </w:style>
  <w:style w:type="character" w:customStyle="1" w:styleId="MenoPendente1">
    <w:name w:val="Menção Pendente1"/>
    <w:basedOn w:val="Fontepargpadro"/>
    <w:uiPriority w:val="99"/>
    <w:semiHidden/>
    <w:unhideWhenUsed/>
    <w:rsid w:val="00D740D4"/>
    <w:rPr>
      <w:color w:val="605E5C"/>
      <w:shd w:val="clear" w:color="auto" w:fill="E1DFDD"/>
    </w:rPr>
  </w:style>
  <w:style w:type="character" w:customStyle="1" w:styleId="Corpodetexto2Char">
    <w:name w:val="Corpo de texto 2 Char"/>
    <w:basedOn w:val="Fontepargpadro"/>
    <w:link w:val="Corpodetexto2"/>
    <w:rsid w:val="00204C4C"/>
    <w:rPr>
      <w:rFonts w:ascii="Arial" w:eastAsia="Times New Roman" w:hAnsi="Arial"/>
      <w:sz w:val="24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204C4C"/>
    <w:rPr>
      <w:color w:val="605E5C"/>
      <w:shd w:val="clear" w:color="auto" w:fill="E1DFDD"/>
    </w:rPr>
  </w:style>
  <w:style w:type="character" w:customStyle="1" w:styleId="MenoPendente3">
    <w:name w:val="Menção Pendente3"/>
    <w:basedOn w:val="Fontepargpadro"/>
    <w:uiPriority w:val="99"/>
    <w:semiHidden/>
    <w:unhideWhenUsed/>
    <w:rsid w:val="00204C4C"/>
    <w:rPr>
      <w:color w:val="605E5C"/>
      <w:shd w:val="clear" w:color="auto" w:fill="E1DFDD"/>
    </w:rPr>
  </w:style>
  <w:style w:type="character" w:customStyle="1" w:styleId="PargrafodaListaChar">
    <w:name w:val="Parágrafo da Lista Char"/>
    <w:aliases w:val="Marcadores Char,TS Parágrafo da Lista Char"/>
    <w:link w:val="PargrafodaLista"/>
    <w:uiPriority w:val="1"/>
    <w:rsid w:val="008B7C48"/>
    <w:rPr>
      <w:rFonts w:ascii="Times New Roman" w:eastAsiaTheme="minorHAnsi" w:hAnsi="Times New Roman" w:cstheme="minorBidi"/>
      <w:sz w:val="24"/>
      <w:szCs w:val="24"/>
    </w:rPr>
  </w:style>
  <w:style w:type="paragraph" w:customStyle="1" w:styleId="wordsection1">
    <w:name w:val="wordsection1"/>
    <w:basedOn w:val="Normal"/>
    <w:uiPriority w:val="99"/>
    <w:rsid w:val="00A051FE"/>
    <w:pPr>
      <w:spacing w:after="200" w:line="252" w:lineRule="auto"/>
    </w:pPr>
    <w:rPr>
      <w:rFonts w:eastAsiaTheme="minorHAnsi" w:cs="Arial"/>
      <w:sz w:val="20"/>
      <w:szCs w:val="20"/>
    </w:rPr>
  </w:style>
  <w:style w:type="paragraph" w:customStyle="1" w:styleId="JLLBodyText">
    <w:name w:val="JLL_Body Text"/>
    <w:basedOn w:val="Normal"/>
    <w:link w:val="JLLBodyTextChar"/>
    <w:rsid w:val="000642CF"/>
    <w:pPr>
      <w:spacing w:after="280" w:line="280" w:lineRule="exact"/>
      <w:ind w:left="680"/>
    </w:pPr>
    <w:rPr>
      <w:rFonts w:ascii="Arial Narrow" w:hAnsi="Arial Narrow"/>
      <w:sz w:val="22"/>
      <w:lang w:val="en-GB" w:eastAsia="en-GB"/>
    </w:rPr>
  </w:style>
  <w:style w:type="character" w:customStyle="1" w:styleId="JLLBodyTextChar">
    <w:name w:val="JLL_Body Text Char"/>
    <w:link w:val="JLLBodyText"/>
    <w:rsid w:val="000642CF"/>
    <w:rPr>
      <w:rFonts w:ascii="Arial Narrow" w:eastAsia="Times New Roman" w:hAnsi="Arial Narrow"/>
      <w:sz w:val="22"/>
      <w:szCs w:val="24"/>
      <w:lang w:val="en-GB" w:eastAsia="en-GB"/>
    </w:rPr>
  </w:style>
  <w:style w:type="paragraph" w:styleId="Sumrio7">
    <w:name w:val="toc 7"/>
    <w:basedOn w:val="Normal"/>
    <w:next w:val="Normal"/>
    <w:autoRedefine/>
    <w:uiPriority w:val="39"/>
    <w:unhideWhenUsed/>
    <w:rsid w:val="00784AA6"/>
    <w:pPr>
      <w:spacing w:after="100" w:line="259" w:lineRule="auto"/>
      <w:ind w:left="1320"/>
    </w:pPr>
    <w:rPr>
      <w:rFonts w:asciiTheme="minorHAnsi" w:eastAsiaTheme="minorEastAsia" w:hAnsiTheme="minorHAnsi" w:cstheme="minorBidi"/>
      <w:kern w:val="2"/>
      <w:sz w:val="22"/>
      <w14:ligatures w14:val="standardContextual"/>
    </w:rPr>
  </w:style>
  <w:style w:type="paragraph" w:styleId="Sumrio8">
    <w:name w:val="toc 8"/>
    <w:basedOn w:val="Normal"/>
    <w:next w:val="Normal"/>
    <w:autoRedefine/>
    <w:uiPriority w:val="39"/>
    <w:unhideWhenUsed/>
    <w:rsid w:val="00784AA6"/>
    <w:pPr>
      <w:spacing w:after="100" w:line="259" w:lineRule="auto"/>
      <w:ind w:left="1540"/>
    </w:pPr>
    <w:rPr>
      <w:rFonts w:asciiTheme="minorHAnsi" w:eastAsiaTheme="minorEastAsia" w:hAnsiTheme="minorHAnsi" w:cstheme="minorBidi"/>
      <w:kern w:val="2"/>
      <w:sz w:val="22"/>
      <w14:ligatures w14:val="standardContextual"/>
    </w:rPr>
  </w:style>
  <w:style w:type="paragraph" w:styleId="Sumrio9">
    <w:name w:val="toc 9"/>
    <w:basedOn w:val="Normal"/>
    <w:next w:val="Normal"/>
    <w:autoRedefine/>
    <w:uiPriority w:val="39"/>
    <w:unhideWhenUsed/>
    <w:rsid w:val="00784AA6"/>
    <w:pPr>
      <w:spacing w:after="100" w:line="259" w:lineRule="auto"/>
      <w:ind w:left="1760"/>
    </w:pPr>
    <w:rPr>
      <w:rFonts w:asciiTheme="minorHAnsi" w:eastAsiaTheme="minorEastAsia" w:hAnsiTheme="minorHAnsi" w:cstheme="minorBidi"/>
      <w:kern w:val="2"/>
      <w:sz w:val="22"/>
      <w14:ligatures w14:val="standardContextual"/>
    </w:rPr>
  </w:style>
  <w:style w:type="character" w:styleId="MenoPendente">
    <w:name w:val="Unresolved Mention"/>
    <w:basedOn w:val="Fontepargpadro"/>
    <w:uiPriority w:val="99"/>
    <w:semiHidden/>
    <w:unhideWhenUsed/>
    <w:rsid w:val="00784AA6"/>
    <w:rPr>
      <w:color w:val="605E5C"/>
      <w:shd w:val="clear" w:color="auto" w:fill="E1DFDD"/>
    </w:rPr>
  </w:style>
  <w:style w:type="paragraph" w:customStyle="1" w:styleId="Default">
    <w:name w:val="Default"/>
    <w:rsid w:val="006F3AC2"/>
    <w:pPr>
      <w:autoSpaceDE w:val="0"/>
      <w:autoSpaceDN w:val="0"/>
      <w:adjustRightInd w:val="0"/>
    </w:pPr>
    <w:rPr>
      <w:rFonts w:ascii="Barlow" w:hAnsi="Barlow" w:cs="Barlow"/>
      <w:color w:val="000000"/>
      <w:sz w:val="24"/>
      <w:szCs w:val="24"/>
    </w:rPr>
  </w:style>
  <w:style w:type="paragraph" w:customStyle="1" w:styleId="font0">
    <w:name w:val="font_0"/>
    <w:basedOn w:val="Normal"/>
    <w:rsid w:val="0051643D"/>
    <w:pPr>
      <w:spacing w:before="100" w:beforeAutospacing="1" w:after="100" w:afterAutospacing="1"/>
    </w:pPr>
  </w:style>
  <w:style w:type="character" w:customStyle="1" w:styleId="wixui-rich-texttext">
    <w:name w:val="wixui-rich-text__text"/>
    <w:basedOn w:val="Fontepargpadro"/>
    <w:rsid w:val="0051643D"/>
  </w:style>
  <w:style w:type="paragraph" w:customStyle="1" w:styleId="TEXTO0">
    <w:name w:val="TEXTO"/>
    <w:basedOn w:val="Normal"/>
    <w:rsid w:val="009463DD"/>
    <w:pPr>
      <w:spacing w:before="120" w:after="120"/>
      <w:jc w:val="both"/>
    </w:pPr>
    <w:rPr>
      <w:rFonts w:eastAsiaTheme="minorEastAsia" w:cstheme="minorBidi"/>
      <w:sz w:val="22"/>
    </w:rPr>
  </w:style>
  <w:style w:type="paragraph" w:customStyle="1" w:styleId="Alneanumerao">
    <w:name w:val="Alínea (numeração)"/>
    <w:basedOn w:val="Alnealetras"/>
    <w:link w:val="AlneanumeraoChar"/>
    <w:qFormat/>
    <w:rsid w:val="00FE3521"/>
    <w:pPr>
      <w:numPr>
        <w:numId w:val="0"/>
      </w:numPr>
    </w:pPr>
    <w:rPr>
      <w:b/>
    </w:rPr>
  </w:style>
  <w:style w:type="character" w:customStyle="1" w:styleId="AlnealetrasChar">
    <w:name w:val="Alínea (letras) Char"/>
    <w:basedOn w:val="Fontepargpadro"/>
    <w:link w:val="Alnealetras"/>
    <w:rsid w:val="008B7C48"/>
    <w:rPr>
      <w:rFonts w:ascii="Times New Roman" w:eastAsia="Times New Roman" w:hAnsi="Times New Roman"/>
      <w:sz w:val="24"/>
      <w:szCs w:val="24"/>
    </w:rPr>
  </w:style>
  <w:style w:type="character" w:customStyle="1" w:styleId="AlneanumeraoChar">
    <w:name w:val="Alínea (numeração) Char"/>
    <w:basedOn w:val="AlnealetrasChar"/>
    <w:link w:val="Alneanumerao"/>
    <w:rsid w:val="00FE3521"/>
    <w:rPr>
      <w:rFonts w:ascii="Crimson Text" w:eastAsia="Times New Roman" w:hAnsi="Crimson Text"/>
      <w:b/>
      <w:sz w:val="22"/>
      <w:szCs w:val="22"/>
      <w:lang w:eastAsia="en-US"/>
    </w:rPr>
  </w:style>
  <w:style w:type="paragraph" w:customStyle="1" w:styleId="Alnea">
    <w:name w:val="Alínea"/>
    <w:basedOn w:val="Normal"/>
    <w:rsid w:val="002B2624"/>
    <w:pPr>
      <w:spacing w:after="100" w:line="360" w:lineRule="exact"/>
      <w:ind w:left="924" w:hanging="357"/>
      <w:jc w:val="both"/>
    </w:pPr>
    <w:rPr>
      <w:rFonts w:ascii="Crimson Text" w:hAnsi="Crimson Text"/>
      <w:sz w:val="22"/>
    </w:rPr>
  </w:style>
  <w:style w:type="paragraph" w:customStyle="1" w:styleId="1TextogeralJLAA">
    <w:name w:val="1 Texto geral (JLAA)"/>
    <w:basedOn w:val="Normal"/>
    <w:uiPriority w:val="99"/>
    <w:qFormat/>
    <w:rsid w:val="00997E4C"/>
    <w:pPr>
      <w:spacing w:after="120" w:line="360" w:lineRule="auto"/>
      <w:jc w:val="both"/>
    </w:pPr>
    <w:rPr>
      <w:rFonts w:eastAsiaTheme="minorEastAsia" w:cstheme="minorBidi"/>
      <w:color w:val="171717" w:themeColor="background2" w:themeShade="1A"/>
    </w:rPr>
  </w:style>
  <w:style w:type="paragraph" w:customStyle="1" w:styleId="1Textogeral">
    <w:name w:val="1_Texto geral"/>
    <w:basedOn w:val="Normal"/>
    <w:rsid w:val="008D0035"/>
    <w:pPr>
      <w:spacing w:after="120"/>
      <w:jc w:val="both"/>
    </w:pPr>
    <w:rPr>
      <w:rFonts w:ascii="Crimson Text" w:eastAsiaTheme="minorEastAsia" w:hAnsi="Crimson Text" w:cstheme="minorBidi"/>
      <w:color w:val="171717" w:themeColor="background2" w:themeShade="1A"/>
      <w:sz w:val="22"/>
    </w:rPr>
  </w:style>
  <w:style w:type="paragraph" w:styleId="Pr-formataoHTML">
    <w:name w:val="HTML Preformatted"/>
    <w:basedOn w:val="Normal"/>
    <w:link w:val="Pr-formataoHTMLChar"/>
    <w:uiPriority w:val="99"/>
    <w:unhideWhenUsed/>
    <w:rsid w:val="00CD31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Theme="minorHAnsi" w:hAnsi="Courier New" w:cs="Courier New"/>
      <w:sz w:val="20"/>
      <w:szCs w:val="20"/>
      <w:lang w:val="en-US" w:eastAsia="en-US"/>
    </w:rPr>
  </w:style>
  <w:style w:type="character" w:customStyle="1" w:styleId="Pr-formataoHTMLChar">
    <w:name w:val="Pré-formatação HTML Char"/>
    <w:basedOn w:val="Fontepargpadro"/>
    <w:link w:val="Pr-formataoHTML"/>
    <w:uiPriority w:val="99"/>
    <w:rsid w:val="00CD3188"/>
    <w:rPr>
      <w:rFonts w:ascii="Courier New" w:eastAsiaTheme="minorHAnsi" w:hAnsi="Courier New" w:cs="Courier New"/>
      <w:lang w:val="en-US" w:eastAsia="en-US"/>
    </w:rPr>
  </w:style>
  <w:style w:type="character" w:customStyle="1" w:styleId="SemEspaamentoChar">
    <w:name w:val="Sem Espaçamento Char"/>
    <w:aliases w:val="Sem espaço longa Char,CITAÇÃO Char"/>
    <w:basedOn w:val="Fontepargpadro"/>
    <w:link w:val="SemEspaamento"/>
    <w:uiPriority w:val="1"/>
    <w:rsid w:val="00CD3188"/>
    <w:rPr>
      <w:rFonts w:ascii="Times New Roman" w:eastAsiaTheme="minorHAnsi" w:hAnsi="Times New Roman" w:cstheme="minorBidi"/>
      <w:szCs w:val="22"/>
      <w:lang w:eastAsia="en-US"/>
    </w:rPr>
  </w:style>
  <w:style w:type="numbering" w:customStyle="1" w:styleId="Style1">
    <w:name w:val="Style1"/>
    <w:uiPriority w:val="99"/>
    <w:rsid w:val="00CD3188"/>
    <w:pPr>
      <w:numPr>
        <w:numId w:val="6"/>
      </w:numPr>
    </w:pPr>
  </w:style>
  <w:style w:type="numbering" w:customStyle="1" w:styleId="Style2">
    <w:name w:val="Style2"/>
    <w:uiPriority w:val="99"/>
    <w:rsid w:val="00CD3188"/>
    <w:pPr>
      <w:numPr>
        <w:numId w:val="7"/>
      </w:numPr>
    </w:pPr>
  </w:style>
  <w:style w:type="character" w:customStyle="1" w:styleId="apple-converted-space">
    <w:name w:val="apple-converted-space"/>
    <w:basedOn w:val="Fontepargpadro"/>
    <w:rsid w:val="00CD3188"/>
  </w:style>
  <w:style w:type="paragraph" w:styleId="Ttulo">
    <w:name w:val="Title"/>
    <w:basedOn w:val="Normal"/>
    <w:next w:val="Normal"/>
    <w:link w:val="TtuloChar"/>
    <w:uiPriority w:val="10"/>
    <w:qFormat/>
    <w:rsid w:val="00CD3188"/>
    <w:pPr>
      <w:keepNext/>
      <w:keepLines/>
      <w:spacing w:after="200" w:line="360" w:lineRule="auto"/>
      <w:jc w:val="both"/>
    </w:pPr>
    <w:rPr>
      <w:rFonts w:ascii="Inter" w:eastAsia="Inter" w:hAnsi="Inter" w:cs="Inter"/>
      <w:b/>
      <w:sz w:val="20"/>
      <w:szCs w:val="20"/>
      <w:lang w:val="en"/>
    </w:rPr>
  </w:style>
  <w:style w:type="character" w:customStyle="1" w:styleId="TtuloChar">
    <w:name w:val="Título Char"/>
    <w:basedOn w:val="Fontepargpadro"/>
    <w:link w:val="Ttulo"/>
    <w:uiPriority w:val="10"/>
    <w:rsid w:val="00CD3188"/>
    <w:rPr>
      <w:rFonts w:ascii="Inter" w:eastAsia="Inter" w:hAnsi="Inter" w:cs="Inter"/>
      <w:b/>
      <w:lang w:val="en"/>
    </w:rPr>
  </w:style>
  <w:style w:type="paragraph" w:styleId="Reviso">
    <w:name w:val="Revision"/>
    <w:hidden/>
    <w:uiPriority w:val="99"/>
    <w:semiHidden/>
    <w:rsid w:val="00CD3188"/>
    <w:rPr>
      <w:rFonts w:ascii="Times New Roman" w:eastAsia="Times New Roman" w:hAnsi="Times New Roman"/>
      <w:sz w:val="24"/>
      <w:szCs w:val="24"/>
    </w:rPr>
  </w:style>
  <w:style w:type="character" w:styleId="RefernciaSutil">
    <w:name w:val="Subtle Reference"/>
    <w:uiPriority w:val="31"/>
    <w:qFormat/>
    <w:rsid w:val="00500A48"/>
    <w:rPr>
      <w:szCs w:val="22"/>
    </w:rPr>
  </w:style>
  <w:style w:type="paragraph" w:customStyle="1" w:styleId="Citaolonga1">
    <w:name w:val="Citação longa 1"/>
    <w:basedOn w:val="Corpodetexto"/>
    <w:qFormat/>
    <w:rsid w:val="00BC2A34"/>
    <w:pPr>
      <w:spacing w:before="240" w:after="240"/>
      <w:ind w:left="2268"/>
      <w:jc w:val="both"/>
    </w:pPr>
    <w:rPr>
      <w:rFonts w:eastAsiaTheme="minorHAnsi" w:cstheme="minorBidi"/>
      <w:sz w:val="20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1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19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7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0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4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6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25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35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1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3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8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2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4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0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83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11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23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4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7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617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8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66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02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80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8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2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52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596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997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998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2430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3343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120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1191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804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94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1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6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34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6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14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0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63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78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9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3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4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65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88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97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7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9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0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44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2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2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0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37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8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8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04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24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86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3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94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0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5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7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4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0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05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0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34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83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7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439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196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9890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0037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7270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336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4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2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94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06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31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93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0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1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3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2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238848">
          <w:marLeft w:val="-45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44679">
          <w:marLeft w:val="0"/>
          <w:marRight w:val="-45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136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285913">
          <w:marLeft w:val="432"/>
          <w:marRight w:val="432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69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9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8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6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43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1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8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8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6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4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18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1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43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1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2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4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7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8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8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4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369772">
          <w:marLeft w:val="-45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854808">
          <w:marLeft w:val="0"/>
          <w:marRight w:val="-45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970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439016">
          <w:marLeft w:val="432"/>
          <w:marRight w:val="432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77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0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9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3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03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42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1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0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96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7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85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1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94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7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45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35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7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1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61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5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1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4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359288">
          <w:marLeft w:val="432"/>
          <w:marRight w:val="432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94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43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2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0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18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2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2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2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14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53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4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8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9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2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89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92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629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1308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0081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7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3193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811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8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5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7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09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4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58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43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744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621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163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8077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784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1010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6267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260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7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0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69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6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8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0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8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12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9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73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9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9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4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906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651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300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798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2471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38274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1511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608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1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1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4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35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57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86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0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5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71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5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0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26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0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0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85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6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2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2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68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67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440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880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596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4338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500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8373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507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7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87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5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35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37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173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415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3835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8340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364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6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3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6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7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27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8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18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1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1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84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4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3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2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8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3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66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teresinha.teterycz\Desktop\bibliotecacsjp%201\Arquivos%20organizados\Normas%20para%20apresenta&#231;&#227;o%20de%20trabalhos%20PUCPR\Normas%20PUC%202010\ModeloTrabalhoCientifico-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9D5030CBDF5DB49A84CF6E785AB8493" ma:contentTypeVersion="11" ma:contentTypeDescription="Crie um novo documento." ma:contentTypeScope="" ma:versionID="3145ceb6e95e52f1ebaac9eab2a6c219">
  <xsd:schema xmlns:xsd="http://www.w3.org/2001/XMLSchema" xmlns:xs="http://www.w3.org/2001/XMLSchema" xmlns:p="http://schemas.microsoft.com/office/2006/metadata/properties" xmlns:ns2="62053060-f507-4fae-9e23-564b7c2146b2" xmlns:ns3="a1d6cf21-9f99-4978-af84-c0c0d31e67cc" targetNamespace="http://schemas.microsoft.com/office/2006/metadata/properties" ma:root="true" ma:fieldsID="2edca74beba9ede1e5f3314b8bbda402" ns2:_="" ns3:_="">
    <xsd:import namespace="62053060-f507-4fae-9e23-564b7c2146b2"/>
    <xsd:import namespace="a1d6cf21-9f99-4978-af84-c0c0d31e67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053060-f507-4fae-9e23-564b7c2146b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Marcações de imagem" ma:readOnly="false" ma:fieldId="{5cf76f15-5ced-4ddc-b409-7134ff3c332f}" ma:taxonomyMulti="true" ma:sspId="7591546f-6254-4417-a874-390119d0658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d6cf21-9f99-4978-af84-c0c0d31e67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39c3732-bdc3-4db4-ad10-11c7222b0f97}" ma:internalName="TaxCatchAll" ma:showField="CatchAllData" ma:web="a1d6cf21-9f99-4978-af84-c0c0d31e67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1d6cf21-9f99-4978-af84-c0c0d31e67cc" xsi:nil="true"/>
    <lcf76f155ced4ddcb4097134ff3c332f xmlns="62053060-f507-4fae-9e23-564b7c2146b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C8B3C20-1E79-4E48-AA8A-F37F0B26836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4F8A7D4-3978-48DD-8256-00F571C58E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2053060-f507-4fae-9e23-564b7c2146b2"/>
    <ds:schemaRef ds:uri="a1d6cf21-9f99-4978-af84-c0c0d31e67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E6C7850-2C56-4F9A-85BA-7CAE64400D6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5922ACA-DF84-460A-9016-93A9C6C0C719}">
  <ds:schemaRefs>
    <ds:schemaRef ds:uri="http://schemas.microsoft.com/office/2006/metadata/properties"/>
    <ds:schemaRef ds:uri="http://schemas.microsoft.com/office/infopath/2007/PartnerControls"/>
    <ds:schemaRef ds:uri="a1d6cf21-9f99-4978-af84-c0c0d31e67cc"/>
    <ds:schemaRef ds:uri="62053060-f507-4fae-9e23-564b7c2146b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ModeloTrabalhoCientifico-1</Template>
  <TotalTime>2</TotalTime>
  <Pages>1</Pages>
  <Words>138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TÍTULO DO TRABALHO: SUBTÍTULO</vt:lpstr>
    </vt:vector>
  </TitlesOfParts>
  <Company>Microsoft</Company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TÍTULO DO TRABALHO: SUBTÍTULO</dc:title>
  <dc:subject/>
  <dc:creator>NOME DO(A) ALUNO(A)</dc:creator>
  <cp:keywords/>
  <dc:description/>
  <cp:lastModifiedBy>Carolina</cp:lastModifiedBy>
  <cp:revision>4</cp:revision>
  <cp:lastPrinted>2024-12-21T15:53:00Z</cp:lastPrinted>
  <dcterms:created xsi:type="dcterms:W3CDTF">2025-03-18T18:05:00Z</dcterms:created>
  <dcterms:modified xsi:type="dcterms:W3CDTF">2025-03-18T20:17:00Z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0x01010079D5030CBDF5DB49A84CF6E785AB8493</vt:lpwstr>
  </property>
  <property fmtid="{D5CDD505-2E9C-101B-9397-08002B2CF9AE}" pid="3" name="MediaServiceImageTags">
    <vt:lpwstr/>
  </property>
</Properties>
</file>